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63A1E" w14:textId="3A58EE95" w:rsidR="004005BE" w:rsidRDefault="00777026" w:rsidP="004005BE">
      <w:pPr>
        <w:pStyle w:val="Ttulo2"/>
        <w:spacing w:before="0" w:after="0" w:line="360" w:lineRule="auto"/>
        <w:jc w:val="center"/>
        <w:rPr>
          <w:rFonts w:eastAsia="Cambria" w:cstheme="minorHAnsi"/>
          <w:color w:val="000000" w:themeColor="text1"/>
          <w:sz w:val="24"/>
        </w:rPr>
      </w:pPr>
      <w:r>
        <w:rPr>
          <w:noProof/>
        </w:rPr>
        <w:drawing>
          <wp:anchor distT="0" distB="0" distL="114300" distR="114300" simplePos="0" relativeHeight="251756032" behindDoc="1" locked="0" layoutInCell="0" allowOverlap="1" wp14:anchorId="15C0A220" wp14:editId="00CB2D3A">
            <wp:simplePos x="0" y="0"/>
            <wp:positionH relativeFrom="page">
              <wp:posOffset>23495</wp:posOffset>
            </wp:positionH>
            <wp:positionV relativeFrom="page">
              <wp:posOffset>22860</wp:posOffset>
            </wp:positionV>
            <wp:extent cx="7513320" cy="10621645"/>
            <wp:effectExtent l="0" t="0" r="0" b="8255"/>
            <wp:wrapNone/>
            <wp:docPr id="249" name="Imagem 249"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m 249" descr="Uma imagem contendo Forma&#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513320" cy="10621645"/>
                    </a:xfrm>
                    <a:prstGeom prst="rect">
                      <a:avLst/>
                    </a:prstGeom>
                    <a:noFill/>
                  </pic:spPr>
                </pic:pic>
              </a:graphicData>
            </a:graphic>
            <wp14:sizeRelH relativeFrom="page">
              <wp14:pctWidth>0</wp14:pctWidth>
            </wp14:sizeRelH>
            <wp14:sizeRelV relativeFrom="page">
              <wp14:pctHeight>0</wp14:pctHeight>
            </wp14:sizeRelV>
          </wp:anchor>
        </w:drawing>
      </w:r>
    </w:p>
    <w:p w14:paraId="15F07FA5" w14:textId="4C3946F1" w:rsidR="004005BE" w:rsidRDefault="004005BE" w:rsidP="004005BE">
      <w:pPr>
        <w:rPr>
          <w:rFonts w:eastAsia="Cambria"/>
        </w:rPr>
      </w:pPr>
    </w:p>
    <w:p w14:paraId="465DA266" w14:textId="71EB9438" w:rsidR="004005BE" w:rsidRDefault="004005BE" w:rsidP="004005BE">
      <w:pPr>
        <w:rPr>
          <w:rFonts w:eastAsia="Cambria"/>
        </w:rPr>
      </w:pPr>
    </w:p>
    <w:p w14:paraId="53B3C8BF" w14:textId="1E4E3BCD" w:rsidR="00EA348D" w:rsidRDefault="00EA348D" w:rsidP="00EA348D">
      <w:pPr>
        <w:pStyle w:val="Ttulo2"/>
        <w:spacing w:before="0" w:after="0"/>
        <w:rPr>
          <w:noProof/>
          <w:sz w:val="24"/>
        </w:rPr>
      </w:pPr>
    </w:p>
    <w:p w14:paraId="69AC495C" w14:textId="6C2D66AF" w:rsidR="007A103A" w:rsidRPr="00E824E7" w:rsidRDefault="00EA348D" w:rsidP="00EA348D">
      <w:pPr>
        <w:pStyle w:val="Ttulo2"/>
        <w:spacing w:before="0" w:after="0"/>
        <w:rPr>
          <w:rFonts w:eastAsia="Lucida Sans" w:cs="Lucida Sans"/>
          <w:sz w:val="24"/>
        </w:rPr>
      </w:pPr>
      <w:r w:rsidRPr="00EA348D">
        <w:rPr>
          <w:rFonts w:eastAsia="Lucida Sans" w:cs="Lucida Sans"/>
          <w:sz w:val="24"/>
        </w:rPr>
        <w:t xml:space="preserve"> </w:t>
      </w:r>
    </w:p>
    <w:p w14:paraId="0C733DBC" w14:textId="77777777" w:rsidR="007A103A" w:rsidRPr="00E824E7" w:rsidRDefault="007A103A" w:rsidP="007A103A">
      <w:pPr>
        <w:pStyle w:val="Ttulo2"/>
        <w:spacing w:before="0" w:after="0"/>
        <w:jc w:val="center"/>
        <w:rPr>
          <w:rFonts w:eastAsia="Lucida Sans" w:cs="Lucida Sans"/>
          <w:sz w:val="24"/>
        </w:rPr>
      </w:pPr>
    </w:p>
    <w:p w14:paraId="68BB18ED" w14:textId="77777777" w:rsidR="007A103A" w:rsidRPr="00E824E7" w:rsidRDefault="007A103A" w:rsidP="007A103A">
      <w:pPr>
        <w:pStyle w:val="Ttulo2"/>
        <w:spacing w:before="0" w:after="0"/>
        <w:jc w:val="center"/>
        <w:rPr>
          <w:rFonts w:eastAsia="Lucida Sans" w:cs="Lucida Sans"/>
          <w:sz w:val="24"/>
        </w:rPr>
      </w:pPr>
    </w:p>
    <w:p w14:paraId="6FD4CB56" w14:textId="77777777" w:rsidR="007A103A" w:rsidRPr="00E824E7" w:rsidRDefault="007A103A" w:rsidP="007A103A">
      <w:pPr>
        <w:pStyle w:val="Ttulo2"/>
        <w:spacing w:before="0" w:after="0"/>
        <w:jc w:val="center"/>
        <w:rPr>
          <w:rFonts w:eastAsia="Lucida Sans" w:cs="Lucida Sans"/>
          <w:sz w:val="24"/>
        </w:rPr>
      </w:pPr>
    </w:p>
    <w:p w14:paraId="2618D8F5" w14:textId="77777777" w:rsidR="007A103A" w:rsidRPr="00E824E7" w:rsidRDefault="007A103A" w:rsidP="007A103A">
      <w:pPr>
        <w:pStyle w:val="Ttulo2"/>
        <w:spacing w:before="0" w:after="0"/>
        <w:jc w:val="center"/>
        <w:rPr>
          <w:rFonts w:eastAsia="Lucida Sans" w:cs="Lucida Sans"/>
          <w:sz w:val="24"/>
        </w:rPr>
      </w:pPr>
    </w:p>
    <w:p w14:paraId="40293C69" w14:textId="77777777" w:rsidR="007A103A" w:rsidRPr="00E824E7" w:rsidRDefault="007A103A" w:rsidP="007A103A">
      <w:pPr>
        <w:pStyle w:val="Ttulo2"/>
        <w:spacing w:before="0" w:after="0"/>
        <w:jc w:val="center"/>
        <w:rPr>
          <w:rFonts w:eastAsia="Lucida Sans" w:cs="Lucida Sans"/>
          <w:sz w:val="24"/>
        </w:rPr>
      </w:pPr>
    </w:p>
    <w:p w14:paraId="45AFD121" w14:textId="77777777" w:rsidR="007A103A" w:rsidRPr="00E824E7" w:rsidRDefault="007A103A" w:rsidP="007A103A">
      <w:pPr>
        <w:pStyle w:val="Ttulo2"/>
        <w:spacing w:before="0" w:after="0"/>
        <w:jc w:val="center"/>
        <w:rPr>
          <w:rFonts w:eastAsia="Lucida Sans" w:cs="Lucida Sans"/>
          <w:sz w:val="24"/>
        </w:rPr>
      </w:pPr>
    </w:p>
    <w:p w14:paraId="062C2511" w14:textId="77777777" w:rsidR="007A103A" w:rsidRPr="00E824E7" w:rsidRDefault="007A103A" w:rsidP="007A103A">
      <w:pPr>
        <w:pStyle w:val="Ttulo2"/>
        <w:spacing w:before="0" w:after="0"/>
        <w:jc w:val="center"/>
        <w:rPr>
          <w:rFonts w:eastAsia="Lucida Sans" w:cs="Lucida Sans"/>
          <w:sz w:val="24"/>
        </w:rPr>
      </w:pPr>
    </w:p>
    <w:p w14:paraId="3B8E44AA" w14:textId="77777777" w:rsidR="007A103A" w:rsidRPr="00E824E7" w:rsidRDefault="007A103A" w:rsidP="007A103A">
      <w:pPr>
        <w:pStyle w:val="Ttulo2"/>
        <w:spacing w:before="0" w:after="0"/>
        <w:jc w:val="center"/>
        <w:rPr>
          <w:rFonts w:eastAsia="Lucida Sans" w:cs="Lucida Sans"/>
          <w:sz w:val="48"/>
          <w:szCs w:val="48"/>
        </w:rPr>
      </w:pPr>
    </w:p>
    <w:p w14:paraId="762B98B2" w14:textId="1B98D264" w:rsidR="007A103A" w:rsidRPr="00E824E7" w:rsidRDefault="007A103A" w:rsidP="007A103A">
      <w:pPr>
        <w:pStyle w:val="Ttulo2"/>
        <w:spacing w:before="0" w:after="0"/>
        <w:jc w:val="center"/>
        <w:rPr>
          <w:sz w:val="48"/>
          <w:szCs w:val="48"/>
        </w:rPr>
      </w:pPr>
      <w:r w:rsidRPr="00E824E7">
        <w:rPr>
          <w:rFonts w:eastAsia="Lucida Sans" w:cs="Lucida Sans"/>
          <w:sz w:val="48"/>
          <w:szCs w:val="48"/>
        </w:rPr>
        <w:t>Projeto Pedagógico</w:t>
      </w:r>
      <w:r w:rsidR="00E824E7">
        <w:rPr>
          <w:rFonts w:eastAsia="Lucida Sans" w:cs="Lucida Sans"/>
          <w:sz w:val="48"/>
          <w:szCs w:val="48"/>
        </w:rPr>
        <w:t xml:space="preserve"> de Curso</w:t>
      </w:r>
    </w:p>
    <w:p w14:paraId="018DDE34" w14:textId="77777777" w:rsidR="007A103A" w:rsidRDefault="007A103A" w:rsidP="007A103A">
      <w:pPr>
        <w:pStyle w:val="Ttulo1"/>
        <w:spacing w:before="0" w:after="0"/>
        <w:jc w:val="center"/>
        <w:rPr>
          <w:rFonts w:eastAsia="Lucida Sans" w:cs="Lucida Sans"/>
          <w:b w:val="0"/>
          <w:bCs w:val="0"/>
          <w:color w:val="FF0000"/>
          <w:sz w:val="48"/>
          <w:szCs w:val="48"/>
        </w:rPr>
      </w:pPr>
      <w:r w:rsidRPr="00E824E7">
        <w:rPr>
          <w:rFonts w:eastAsia="Lucida Sans" w:cs="Lucida Sans"/>
          <w:b w:val="0"/>
          <w:bCs w:val="0"/>
          <w:color w:val="FF0000"/>
          <w:sz w:val="48"/>
          <w:szCs w:val="48"/>
        </w:rPr>
        <w:t>Nome do Curso</w:t>
      </w:r>
    </w:p>
    <w:p w14:paraId="0ED8FE17" w14:textId="77777777" w:rsidR="00EA348D" w:rsidRDefault="00EA348D" w:rsidP="00EA348D"/>
    <w:p w14:paraId="34595172" w14:textId="77777777" w:rsidR="00EA348D" w:rsidRDefault="00EA348D" w:rsidP="00EA348D"/>
    <w:p w14:paraId="4FFFF0CC" w14:textId="77777777" w:rsidR="00EA348D" w:rsidRDefault="00EA348D" w:rsidP="00EA348D">
      <w:pPr>
        <w:pStyle w:val="Ttulo2"/>
        <w:spacing w:before="0" w:after="0"/>
        <w:jc w:val="center"/>
        <w:rPr>
          <w:rFonts w:eastAsia="Lucida Sans" w:cs="Lucida Sans"/>
          <w:color w:val="FF0000"/>
          <w:sz w:val="24"/>
        </w:rPr>
      </w:pPr>
    </w:p>
    <w:p w14:paraId="3FF3EB56" w14:textId="77777777" w:rsidR="00EA348D" w:rsidRDefault="00EA348D" w:rsidP="00EA348D">
      <w:pPr>
        <w:pStyle w:val="Ttulo2"/>
        <w:spacing w:before="0" w:after="0"/>
        <w:jc w:val="center"/>
        <w:rPr>
          <w:rFonts w:eastAsia="Lucida Sans" w:cs="Lucida Sans"/>
          <w:color w:val="FF0000"/>
          <w:sz w:val="24"/>
        </w:rPr>
      </w:pPr>
    </w:p>
    <w:p w14:paraId="67432EBC" w14:textId="77777777" w:rsidR="00EA348D" w:rsidRDefault="00EA348D" w:rsidP="00EA348D">
      <w:pPr>
        <w:pStyle w:val="Ttulo2"/>
        <w:spacing w:before="0" w:after="0"/>
        <w:jc w:val="center"/>
        <w:rPr>
          <w:rFonts w:eastAsia="Lucida Sans" w:cs="Lucida Sans"/>
          <w:color w:val="FF0000"/>
          <w:sz w:val="24"/>
        </w:rPr>
      </w:pPr>
    </w:p>
    <w:p w14:paraId="13CB0041" w14:textId="77777777" w:rsidR="00EA348D" w:rsidRDefault="00EA348D" w:rsidP="00EA348D">
      <w:pPr>
        <w:pStyle w:val="Ttulo2"/>
        <w:spacing w:before="0" w:after="0"/>
        <w:jc w:val="center"/>
        <w:rPr>
          <w:rFonts w:eastAsia="Lucida Sans" w:cs="Lucida Sans"/>
          <w:color w:val="FF0000"/>
          <w:sz w:val="24"/>
        </w:rPr>
      </w:pPr>
    </w:p>
    <w:p w14:paraId="3096EE92" w14:textId="77777777" w:rsidR="00EA348D" w:rsidRDefault="00EA348D" w:rsidP="00EA348D">
      <w:pPr>
        <w:pStyle w:val="Ttulo2"/>
        <w:spacing w:before="0" w:after="0"/>
        <w:jc w:val="center"/>
        <w:rPr>
          <w:rFonts w:eastAsia="Lucida Sans" w:cs="Lucida Sans"/>
          <w:color w:val="FF0000"/>
          <w:sz w:val="24"/>
        </w:rPr>
      </w:pPr>
    </w:p>
    <w:p w14:paraId="44543CC6" w14:textId="77777777" w:rsidR="00EA348D" w:rsidRDefault="00EA348D" w:rsidP="00EA348D">
      <w:pPr>
        <w:pStyle w:val="Ttulo2"/>
        <w:spacing w:before="0" w:after="0"/>
        <w:jc w:val="center"/>
        <w:rPr>
          <w:rFonts w:eastAsia="Lucida Sans" w:cs="Lucida Sans"/>
          <w:color w:val="FF0000"/>
          <w:sz w:val="24"/>
        </w:rPr>
      </w:pPr>
    </w:p>
    <w:p w14:paraId="6287D2B9" w14:textId="77777777" w:rsidR="00EA348D" w:rsidRDefault="00EA348D" w:rsidP="00EA348D">
      <w:pPr>
        <w:pStyle w:val="Ttulo2"/>
        <w:spacing w:before="0" w:after="0"/>
        <w:jc w:val="center"/>
        <w:rPr>
          <w:rFonts w:eastAsia="Lucida Sans" w:cs="Lucida Sans"/>
          <w:color w:val="FF0000"/>
          <w:sz w:val="24"/>
        </w:rPr>
      </w:pPr>
    </w:p>
    <w:p w14:paraId="4F6E657B" w14:textId="77777777" w:rsidR="00EA348D" w:rsidRDefault="00EA348D" w:rsidP="00EA348D">
      <w:pPr>
        <w:pStyle w:val="Ttulo2"/>
        <w:spacing w:before="0" w:after="0"/>
        <w:jc w:val="center"/>
        <w:rPr>
          <w:rFonts w:eastAsia="Lucida Sans" w:cs="Lucida Sans"/>
          <w:color w:val="FF0000"/>
          <w:sz w:val="24"/>
        </w:rPr>
      </w:pPr>
    </w:p>
    <w:p w14:paraId="51B1AF44" w14:textId="77777777" w:rsidR="00EA348D" w:rsidRDefault="00EA348D" w:rsidP="00EA348D">
      <w:pPr>
        <w:pStyle w:val="Ttulo2"/>
        <w:spacing w:before="0" w:after="0"/>
        <w:jc w:val="center"/>
        <w:rPr>
          <w:rFonts w:eastAsia="Lucida Sans" w:cs="Lucida Sans"/>
          <w:color w:val="FF0000"/>
          <w:sz w:val="24"/>
        </w:rPr>
      </w:pPr>
    </w:p>
    <w:p w14:paraId="44BF8BFE" w14:textId="77777777" w:rsidR="00EA348D" w:rsidRDefault="00EA348D" w:rsidP="00EA348D">
      <w:pPr>
        <w:pStyle w:val="Ttulo2"/>
        <w:spacing w:before="0" w:after="0"/>
        <w:jc w:val="center"/>
        <w:rPr>
          <w:rFonts w:eastAsia="Lucida Sans" w:cs="Lucida Sans"/>
          <w:color w:val="FF0000"/>
          <w:sz w:val="24"/>
        </w:rPr>
      </w:pPr>
    </w:p>
    <w:p w14:paraId="22FC1E78" w14:textId="77777777" w:rsidR="00EA348D" w:rsidRDefault="00EA348D" w:rsidP="00EA348D">
      <w:pPr>
        <w:pStyle w:val="Ttulo2"/>
        <w:spacing w:before="0" w:after="0"/>
        <w:jc w:val="center"/>
        <w:rPr>
          <w:rFonts w:eastAsia="Lucida Sans" w:cs="Lucida Sans"/>
          <w:color w:val="FF0000"/>
          <w:sz w:val="24"/>
        </w:rPr>
      </w:pPr>
    </w:p>
    <w:p w14:paraId="0319F93F" w14:textId="77777777" w:rsidR="00EA348D" w:rsidRDefault="00EA348D" w:rsidP="00EA348D">
      <w:pPr>
        <w:pStyle w:val="Ttulo2"/>
        <w:spacing w:before="0" w:after="0"/>
        <w:jc w:val="center"/>
        <w:rPr>
          <w:rFonts w:eastAsia="Lucida Sans" w:cs="Lucida Sans"/>
          <w:color w:val="FF0000"/>
          <w:sz w:val="24"/>
        </w:rPr>
      </w:pPr>
    </w:p>
    <w:p w14:paraId="1BA3B9E6" w14:textId="77777777" w:rsidR="00EA348D" w:rsidRDefault="00EA348D" w:rsidP="00EA348D">
      <w:pPr>
        <w:pStyle w:val="Ttulo2"/>
        <w:spacing w:before="0" w:after="0"/>
        <w:jc w:val="center"/>
        <w:rPr>
          <w:rFonts w:eastAsia="Lucida Sans" w:cs="Lucida Sans"/>
          <w:color w:val="FF0000"/>
          <w:sz w:val="24"/>
        </w:rPr>
      </w:pPr>
    </w:p>
    <w:p w14:paraId="15D38329" w14:textId="77777777" w:rsidR="00EA348D" w:rsidRDefault="00EA348D" w:rsidP="00EA348D">
      <w:pPr>
        <w:pStyle w:val="Ttulo2"/>
        <w:spacing w:before="0" w:after="0"/>
        <w:jc w:val="center"/>
        <w:rPr>
          <w:rFonts w:eastAsia="Lucida Sans" w:cs="Lucida Sans"/>
          <w:color w:val="FF0000"/>
          <w:sz w:val="24"/>
        </w:rPr>
      </w:pPr>
    </w:p>
    <w:p w14:paraId="43B2ADDC" w14:textId="77777777" w:rsidR="00EA348D" w:rsidRDefault="00EA348D" w:rsidP="00EA348D">
      <w:pPr>
        <w:pStyle w:val="Ttulo2"/>
        <w:spacing w:before="0" w:after="0"/>
        <w:jc w:val="center"/>
        <w:rPr>
          <w:rFonts w:eastAsia="Lucida Sans" w:cs="Lucida Sans"/>
          <w:color w:val="FF0000"/>
          <w:sz w:val="24"/>
        </w:rPr>
      </w:pPr>
    </w:p>
    <w:p w14:paraId="690EEC95" w14:textId="77777777" w:rsidR="00EA348D" w:rsidRDefault="00EA348D" w:rsidP="00EA348D">
      <w:pPr>
        <w:pStyle w:val="Ttulo2"/>
        <w:spacing w:before="0" w:after="0"/>
        <w:jc w:val="center"/>
        <w:rPr>
          <w:rFonts w:eastAsia="Lucida Sans" w:cs="Lucida Sans"/>
          <w:color w:val="FF0000"/>
          <w:sz w:val="24"/>
        </w:rPr>
      </w:pPr>
    </w:p>
    <w:p w14:paraId="4838371F" w14:textId="77777777" w:rsidR="00EA348D" w:rsidRDefault="00EA348D" w:rsidP="00EA348D">
      <w:pPr>
        <w:pStyle w:val="Ttulo2"/>
        <w:spacing w:before="0" w:after="0"/>
        <w:jc w:val="center"/>
        <w:rPr>
          <w:rFonts w:eastAsia="Lucida Sans" w:cs="Lucida Sans"/>
          <w:color w:val="FF0000"/>
          <w:sz w:val="24"/>
        </w:rPr>
      </w:pPr>
    </w:p>
    <w:p w14:paraId="494E6EBC" w14:textId="77777777" w:rsidR="00EA348D" w:rsidRDefault="00EA348D" w:rsidP="00EA348D">
      <w:pPr>
        <w:pStyle w:val="Ttulo2"/>
        <w:spacing w:before="0" w:after="0"/>
        <w:jc w:val="center"/>
        <w:rPr>
          <w:rFonts w:eastAsia="Lucida Sans" w:cs="Lucida Sans"/>
          <w:color w:val="FF0000"/>
          <w:sz w:val="24"/>
        </w:rPr>
      </w:pPr>
    </w:p>
    <w:p w14:paraId="1814D77A" w14:textId="77777777" w:rsidR="00EA348D" w:rsidRDefault="00EA348D" w:rsidP="00EA348D">
      <w:pPr>
        <w:pStyle w:val="Ttulo2"/>
        <w:spacing w:before="0" w:after="0"/>
        <w:jc w:val="center"/>
        <w:rPr>
          <w:rFonts w:eastAsia="Lucida Sans" w:cs="Lucida Sans"/>
          <w:color w:val="FF0000"/>
          <w:sz w:val="24"/>
        </w:rPr>
      </w:pPr>
    </w:p>
    <w:p w14:paraId="423C67FD" w14:textId="77777777" w:rsidR="00EA348D" w:rsidRDefault="00EA348D" w:rsidP="00EA348D">
      <w:pPr>
        <w:pStyle w:val="Ttulo2"/>
        <w:spacing w:before="0" w:after="0"/>
        <w:jc w:val="center"/>
        <w:rPr>
          <w:rFonts w:eastAsia="Lucida Sans" w:cs="Lucida Sans"/>
          <w:color w:val="FF0000"/>
          <w:sz w:val="24"/>
        </w:rPr>
      </w:pPr>
    </w:p>
    <w:p w14:paraId="78DEC397" w14:textId="77777777" w:rsidR="00EA348D" w:rsidRDefault="00EA348D" w:rsidP="00EA348D">
      <w:pPr>
        <w:pStyle w:val="Ttulo2"/>
        <w:spacing w:before="0" w:after="0"/>
        <w:jc w:val="center"/>
        <w:rPr>
          <w:rFonts w:eastAsia="Lucida Sans" w:cs="Lucida Sans"/>
          <w:color w:val="FF0000"/>
          <w:sz w:val="24"/>
        </w:rPr>
      </w:pPr>
    </w:p>
    <w:p w14:paraId="19C1F4D7" w14:textId="77777777" w:rsidR="00EA348D" w:rsidRDefault="00EA348D" w:rsidP="00EA348D">
      <w:pPr>
        <w:pStyle w:val="Ttulo2"/>
        <w:spacing w:before="0" w:after="0"/>
        <w:jc w:val="center"/>
        <w:rPr>
          <w:rFonts w:eastAsia="Lucida Sans" w:cs="Lucida Sans"/>
          <w:color w:val="FF0000"/>
          <w:sz w:val="24"/>
        </w:rPr>
      </w:pPr>
    </w:p>
    <w:p w14:paraId="1AD4838A" w14:textId="77777777" w:rsidR="00EA348D" w:rsidRDefault="00EA348D" w:rsidP="00EA348D">
      <w:pPr>
        <w:pStyle w:val="Ttulo2"/>
        <w:spacing w:before="0" w:after="0"/>
        <w:jc w:val="center"/>
        <w:rPr>
          <w:rFonts w:eastAsia="Lucida Sans" w:cs="Lucida Sans"/>
          <w:color w:val="FF0000"/>
          <w:sz w:val="24"/>
        </w:rPr>
      </w:pPr>
    </w:p>
    <w:p w14:paraId="1CAF70AF" w14:textId="77777777" w:rsidR="00EA348D" w:rsidRDefault="00EA348D" w:rsidP="00EA348D">
      <w:pPr>
        <w:pStyle w:val="Ttulo2"/>
        <w:spacing w:before="0" w:after="0"/>
        <w:jc w:val="center"/>
        <w:rPr>
          <w:rFonts w:eastAsia="Lucida Sans" w:cs="Lucida Sans"/>
          <w:color w:val="FF0000"/>
          <w:sz w:val="24"/>
        </w:rPr>
      </w:pPr>
    </w:p>
    <w:p w14:paraId="5C429CB6" w14:textId="77777777" w:rsidR="00EA348D" w:rsidRDefault="00EA348D" w:rsidP="00EA348D">
      <w:pPr>
        <w:pStyle w:val="Ttulo2"/>
        <w:spacing w:before="0" w:after="0"/>
        <w:jc w:val="center"/>
        <w:rPr>
          <w:rFonts w:eastAsia="Lucida Sans" w:cs="Lucida Sans"/>
          <w:color w:val="FF0000"/>
          <w:sz w:val="24"/>
        </w:rPr>
      </w:pPr>
    </w:p>
    <w:p w14:paraId="6F97DF02" w14:textId="77777777" w:rsidR="00EA348D" w:rsidRDefault="00EA348D" w:rsidP="00EA348D">
      <w:pPr>
        <w:pStyle w:val="Ttulo2"/>
        <w:spacing w:before="0" w:after="0"/>
        <w:jc w:val="center"/>
        <w:rPr>
          <w:rFonts w:eastAsia="Lucida Sans" w:cs="Lucida Sans"/>
          <w:color w:val="FF0000"/>
          <w:sz w:val="24"/>
        </w:rPr>
      </w:pPr>
    </w:p>
    <w:p w14:paraId="05FAB40D" w14:textId="77777777" w:rsidR="00EA348D" w:rsidRDefault="00EA348D" w:rsidP="00EA348D">
      <w:pPr>
        <w:pStyle w:val="Ttulo2"/>
        <w:spacing w:before="0" w:after="0"/>
        <w:jc w:val="center"/>
        <w:rPr>
          <w:rFonts w:eastAsia="Lucida Sans" w:cs="Lucida Sans"/>
          <w:color w:val="FF0000"/>
          <w:sz w:val="24"/>
        </w:rPr>
      </w:pPr>
    </w:p>
    <w:p w14:paraId="31CC06DA" w14:textId="7DDA1A9B" w:rsidR="00EA348D" w:rsidRPr="00EA348D" w:rsidRDefault="00EA348D" w:rsidP="00EA348D">
      <w:pPr>
        <w:pStyle w:val="Ttulo2"/>
        <w:spacing w:before="0" w:after="0"/>
        <w:jc w:val="center"/>
        <w:rPr>
          <w:rFonts w:eastAsia="Lucida Sans" w:cs="Lucida Sans"/>
          <w:color w:val="FF0000"/>
          <w:sz w:val="24"/>
        </w:rPr>
      </w:pPr>
      <w:r w:rsidRPr="00EA348D">
        <w:rPr>
          <w:rFonts w:eastAsia="Lucida Sans" w:cs="Lucida Sans"/>
          <w:color w:val="FF0000"/>
          <w:sz w:val="24"/>
        </w:rPr>
        <w:t>município, mês, ano</w:t>
      </w:r>
    </w:p>
    <w:p w14:paraId="7B2FA385" w14:textId="77777777" w:rsidR="00EA348D" w:rsidRPr="00EA348D" w:rsidRDefault="00EA348D" w:rsidP="00EA348D">
      <w:pPr>
        <w:pStyle w:val="Ttulo2"/>
        <w:tabs>
          <w:tab w:val="left" w:pos="8868"/>
        </w:tabs>
        <w:spacing w:before="0" w:after="0"/>
        <w:jc w:val="center"/>
        <w:rPr>
          <w:rFonts w:eastAsia="Lucida Sans" w:cs="Lucida Sans"/>
          <w:color w:val="FF0000"/>
          <w:sz w:val="24"/>
        </w:rPr>
      </w:pPr>
    </w:p>
    <w:p w14:paraId="61666F63" w14:textId="77777777" w:rsidR="00EA348D" w:rsidRPr="00EA348D" w:rsidRDefault="00EA348D" w:rsidP="00EA348D"/>
    <w:p w14:paraId="0A13F197" w14:textId="2FC5692E" w:rsidR="00441ED2" w:rsidRPr="00E824E7" w:rsidRDefault="001F2899" w:rsidP="00314E94">
      <w:pPr>
        <w:spacing w:before="120" w:after="120"/>
        <w:jc w:val="center"/>
        <w:rPr>
          <w:rFonts w:ascii="Lucida Sans" w:eastAsiaTheme="majorEastAsia" w:hAnsi="Lucida Sans" w:cstheme="minorHAnsi"/>
          <w:b/>
          <w:bCs/>
        </w:rPr>
      </w:pPr>
      <w:r w:rsidRPr="00EA348D">
        <w:rPr>
          <w:rFonts w:ascii="Lucida Sans" w:eastAsia="Cambria" w:hAnsi="Lucida Sans" w:cstheme="minorHAnsi"/>
          <w:b/>
          <w:bCs/>
          <w:color w:val="000000" w:themeColor="text1"/>
        </w:rPr>
        <w:lastRenderedPageBreak/>
        <w:t>E</w:t>
      </w:r>
      <w:r w:rsidR="00441ED2" w:rsidRPr="00EA348D">
        <w:rPr>
          <w:rFonts w:ascii="Lucida Sans" w:eastAsiaTheme="majorEastAsia" w:hAnsi="Lucida Sans" w:cstheme="minorHAnsi"/>
          <w:b/>
          <w:bCs/>
        </w:rPr>
        <w:t>str</w:t>
      </w:r>
      <w:r w:rsidR="00441ED2" w:rsidRPr="00E824E7">
        <w:rPr>
          <w:rFonts w:ascii="Lucida Sans" w:eastAsiaTheme="majorEastAsia" w:hAnsi="Lucida Sans" w:cstheme="minorHAnsi"/>
          <w:b/>
          <w:bCs/>
        </w:rPr>
        <w:t>utura Organizacional</w:t>
      </w:r>
    </w:p>
    <w:p w14:paraId="25FF56EF" w14:textId="5F4076FA" w:rsidR="00441ED2" w:rsidRPr="00E824E7" w:rsidRDefault="00441ED2" w:rsidP="62F2002E">
      <w:pPr>
        <w:jc w:val="center"/>
        <w:rPr>
          <w:rFonts w:ascii="Lucida Sans" w:eastAsiaTheme="majorEastAsia" w:hAnsi="Lucida Sans" w:cstheme="minorHAnsi"/>
          <w:b/>
          <w:bCs/>
        </w:rPr>
      </w:pPr>
    </w:p>
    <w:p w14:paraId="4FB6D33C" w14:textId="15F52E8D" w:rsidR="00441ED2" w:rsidRPr="00E824E7" w:rsidRDefault="00441ED2" w:rsidP="62F2002E">
      <w:pPr>
        <w:jc w:val="center"/>
        <w:rPr>
          <w:rFonts w:ascii="Lucida Sans" w:eastAsiaTheme="majorEastAsia" w:hAnsi="Lucida Sans" w:cstheme="minorHAnsi"/>
          <w:b/>
          <w:bCs/>
        </w:rPr>
      </w:pPr>
      <w:r w:rsidRPr="00E824E7">
        <w:rPr>
          <w:rFonts w:ascii="Lucida Sans" w:eastAsiaTheme="majorEastAsia" w:hAnsi="Lucida Sans" w:cstheme="minorHAnsi"/>
          <w:b/>
          <w:bCs/>
        </w:rPr>
        <w:t>Diretorias Sistêmicas e Chefias pertinentes d</w:t>
      </w:r>
      <w:r w:rsidR="00B0301D" w:rsidRPr="00E824E7">
        <w:rPr>
          <w:rFonts w:ascii="Lucida Sans" w:eastAsiaTheme="majorEastAsia" w:hAnsi="Lucida Sans" w:cstheme="minorHAnsi"/>
          <w:b/>
          <w:bCs/>
        </w:rPr>
        <w:t xml:space="preserve">a Unidade </w:t>
      </w:r>
      <w:r w:rsidRPr="00E824E7">
        <w:rPr>
          <w:rFonts w:ascii="Lucida Sans" w:eastAsiaTheme="majorEastAsia" w:hAnsi="Lucida Sans" w:cstheme="minorHAnsi"/>
          <w:b/>
          <w:bCs/>
        </w:rPr>
        <w:t>Maracanã (sede)</w:t>
      </w:r>
    </w:p>
    <w:p w14:paraId="2C626F9F" w14:textId="266D7927" w:rsidR="00441ED2" w:rsidRPr="00E824E7" w:rsidRDefault="00441ED2" w:rsidP="62F2002E">
      <w:pPr>
        <w:jc w:val="center"/>
        <w:rPr>
          <w:rFonts w:ascii="Lucida Sans" w:eastAsiaTheme="majorEastAsia" w:hAnsi="Lucida Sans" w:cstheme="minorHAnsi"/>
          <w:b/>
          <w:bCs/>
        </w:rPr>
      </w:pPr>
    </w:p>
    <w:p w14:paraId="68BFC8A2" w14:textId="10897786"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Diretor-Geral</w:t>
      </w:r>
      <w:r w:rsidRPr="00E824E7">
        <w:rPr>
          <w:rFonts w:ascii="Lucida Sans" w:hAnsi="Lucida Sans" w:cstheme="minorHAnsi"/>
        </w:rPr>
        <w:br/>
      </w:r>
      <w:r w:rsidRPr="00E824E7">
        <w:rPr>
          <w:rFonts w:ascii="Lucida Sans" w:eastAsiaTheme="majorEastAsia" w:hAnsi="Lucida Sans" w:cstheme="minorHAnsi"/>
          <w:b/>
          <w:bCs/>
        </w:rPr>
        <w:t xml:space="preserve"> Mauricio Saldanha Motta</w:t>
      </w:r>
      <w:r w:rsidRPr="00E824E7">
        <w:rPr>
          <w:rFonts w:ascii="Lucida Sans" w:hAnsi="Lucida Sans" w:cstheme="minorHAnsi"/>
        </w:rPr>
        <w:br/>
      </w:r>
      <w:r w:rsidRPr="00E824E7">
        <w:rPr>
          <w:rFonts w:ascii="Lucida Sans" w:eastAsiaTheme="majorEastAsia" w:hAnsi="Lucida Sans" w:cstheme="minorHAnsi"/>
          <w:b/>
          <w:bCs/>
        </w:rPr>
        <w:t xml:space="preserve"> </w:t>
      </w:r>
    </w:p>
    <w:p w14:paraId="6334DE34" w14:textId="04753F13"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Vice-Diretora-Geral</w:t>
      </w:r>
    </w:p>
    <w:p w14:paraId="613E4B4F" w14:textId="0CC4C456"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rPr>
      </w:pPr>
      <w:r w:rsidRPr="00E824E7">
        <w:rPr>
          <w:rFonts w:ascii="Lucida Sans" w:eastAsiaTheme="majorEastAsia" w:hAnsi="Lucida Sans" w:cstheme="minorHAnsi"/>
        </w:rPr>
        <w:t>Gisele Maria Ribeiro Vieira</w:t>
      </w:r>
      <w:r w:rsidRPr="00E824E7">
        <w:rPr>
          <w:rFonts w:ascii="Lucida Sans" w:hAnsi="Lucida Sans" w:cstheme="minorHAnsi"/>
        </w:rPr>
        <w:br/>
      </w:r>
      <w:r w:rsidRPr="00E824E7">
        <w:rPr>
          <w:rFonts w:ascii="Lucida Sans" w:eastAsiaTheme="majorEastAsia" w:hAnsi="Lucida Sans" w:cstheme="minorHAnsi"/>
        </w:rPr>
        <w:t xml:space="preserve"> </w:t>
      </w:r>
    </w:p>
    <w:p w14:paraId="758FAA0A" w14:textId="5269BF92"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 de Ensino</w:t>
      </w:r>
    </w:p>
    <w:p w14:paraId="5A03AC3B" w14:textId="0EA2D5F2"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rPr>
      </w:pPr>
      <w:r w:rsidRPr="00E824E7">
        <w:rPr>
          <w:rFonts w:ascii="Lucida Sans" w:eastAsiaTheme="majorEastAsia" w:hAnsi="Lucida Sans" w:cstheme="minorHAnsi"/>
        </w:rPr>
        <w:t xml:space="preserve">Dayse </w:t>
      </w:r>
      <w:proofErr w:type="spellStart"/>
      <w:r w:rsidRPr="00E824E7">
        <w:rPr>
          <w:rFonts w:ascii="Lucida Sans" w:eastAsiaTheme="majorEastAsia" w:hAnsi="Lucida Sans" w:cstheme="minorHAnsi"/>
        </w:rPr>
        <w:t>Haime</w:t>
      </w:r>
      <w:proofErr w:type="spellEnd"/>
      <w:r w:rsidRPr="00E824E7">
        <w:rPr>
          <w:rFonts w:ascii="Lucida Sans" w:eastAsiaTheme="majorEastAsia" w:hAnsi="Lucida Sans" w:cstheme="minorHAnsi"/>
        </w:rPr>
        <w:t xml:space="preserve"> Pastore</w:t>
      </w:r>
      <w:r w:rsidRPr="00E824E7">
        <w:rPr>
          <w:rFonts w:ascii="Lucida Sans" w:hAnsi="Lucida Sans" w:cstheme="minorHAnsi"/>
        </w:rPr>
        <w:br/>
      </w:r>
      <w:r w:rsidRPr="00E824E7">
        <w:rPr>
          <w:rFonts w:ascii="Lucida Sans" w:eastAsiaTheme="majorEastAsia" w:hAnsi="Lucida Sans" w:cstheme="minorHAnsi"/>
        </w:rPr>
        <w:t xml:space="preserve"> </w:t>
      </w:r>
    </w:p>
    <w:p w14:paraId="11B3D05F" w14:textId="3E8855DD"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 de Pesquisa e Pós-Graduação</w:t>
      </w:r>
    </w:p>
    <w:p w14:paraId="45473887" w14:textId="5CFA7932"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rPr>
      </w:pPr>
      <w:proofErr w:type="spellStart"/>
      <w:r w:rsidRPr="00E824E7">
        <w:rPr>
          <w:rFonts w:ascii="Lucida Sans" w:eastAsiaTheme="majorEastAsia" w:hAnsi="Lucida Sans" w:cstheme="minorHAnsi"/>
        </w:rPr>
        <w:t>Ronney</w:t>
      </w:r>
      <w:proofErr w:type="spellEnd"/>
      <w:r w:rsidRPr="00E824E7">
        <w:rPr>
          <w:rFonts w:ascii="Lucida Sans" w:eastAsiaTheme="majorEastAsia" w:hAnsi="Lucida Sans" w:cstheme="minorHAnsi"/>
        </w:rPr>
        <w:t xml:space="preserve"> </w:t>
      </w:r>
      <w:proofErr w:type="spellStart"/>
      <w:r w:rsidRPr="00E824E7">
        <w:rPr>
          <w:rFonts w:ascii="Lucida Sans" w:eastAsiaTheme="majorEastAsia" w:hAnsi="Lucida Sans" w:cstheme="minorHAnsi"/>
        </w:rPr>
        <w:t>Arismel</w:t>
      </w:r>
      <w:proofErr w:type="spellEnd"/>
      <w:r w:rsidRPr="00E824E7">
        <w:rPr>
          <w:rFonts w:ascii="Lucida Sans" w:eastAsiaTheme="majorEastAsia" w:hAnsi="Lucida Sans" w:cstheme="minorHAnsi"/>
        </w:rPr>
        <w:t xml:space="preserve"> </w:t>
      </w:r>
      <w:proofErr w:type="spellStart"/>
      <w:r w:rsidRPr="00E824E7">
        <w:rPr>
          <w:rFonts w:ascii="Lucida Sans" w:eastAsiaTheme="majorEastAsia" w:hAnsi="Lucida Sans" w:cstheme="minorHAnsi"/>
        </w:rPr>
        <w:t>Mancedo</w:t>
      </w:r>
      <w:proofErr w:type="spellEnd"/>
      <w:r w:rsidRPr="00E824E7">
        <w:rPr>
          <w:rFonts w:ascii="Lucida Sans" w:eastAsiaTheme="majorEastAsia" w:hAnsi="Lucida Sans" w:cstheme="minorHAnsi"/>
        </w:rPr>
        <w:t xml:space="preserve"> </w:t>
      </w:r>
      <w:proofErr w:type="spellStart"/>
      <w:r w:rsidRPr="00E824E7">
        <w:rPr>
          <w:rFonts w:ascii="Lucida Sans" w:eastAsiaTheme="majorEastAsia" w:hAnsi="Lucida Sans" w:cstheme="minorHAnsi"/>
        </w:rPr>
        <w:t>Boloy</w:t>
      </w:r>
      <w:proofErr w:type="spellEnd"/>
    </w:p>
    <w:p w14:paraId="59F87C56" w14:textId="55D5D74C" w:rsidR="19CA384D" w:rsidRPr="00E824E7" w:rsidRDefault="19CA384D"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highlight w:val="yellow"/>
        </w:rPr>
      </w:pPr>
    </w:p>
    <w:p w14:paraId="65BB344A" w14:textId="57312C22"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Diretora de Extensão</w:t>
      </w:r>
    </w:p>
    <w:p w14:paraId="1AE50004" w14:textId="3796B64B"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rPr>
      </w:pPr>
      <w:r w:rsidRPr="00E824E7">
        <w:rPr>
          <w:rFonts w:ascii="Lucida Sans" w:eastAsiaTheme="majorEastAsia" w:hAnsi="Lucida Sans" w:cstheme="minorHAnsi"/>
        </w:rPr>
        <w:t>Renata da Silva Moura</w:t>
      </w:r>
    </w:p>
    <w:p w14:paraId="54C850B9" w14:textId="4DFFB10C" w:rsidR="19CA384D" w:rsidRPr="00E824E7" w:rsidRDefault="19CA384D"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highlight w:val="yellow"/>
        </w:rPr>
      </w:pPr>
    </w:p>
    <w:p w14:paraId="5C890BE5" w14:textId="3F47D563"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Diretora de Administração e Planejamento</w:t>
      </w:r>
    </w:p>
    <w:p w14:paraId="7AC0BBA2" w14:textId="53AD250C"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rPr>
      </w:pPr>
      <w:r w:rsidRPr="00E824E7">
        <w:rPr>
          <w:rFonts w:ascii="Lucida Sans" w:eastAsiaTheme="majorEastAsia" w:hAnsi="Lucida Sans" w:cstheme="minorHAnsi"/>
        </w:rPr>
        <w:t xml:space="preserve">Bianca de Franca </w:t>
      </w:r>
      <w:proofErr w:type="spellStart"/>
      <w:r w:rsidRPr="00E824E7">
        <w:rPr>
          <w:rFonts w:ascii="Lucida Sans" w:eastAsiaTheme="majorEastAsia" w:hAnsi="Lucida Sans" w:cstheme="minorHAnsi"/>
        </w:rPr>
        <w:t>Tempone</w:t>
      </w:r>
      <w:proofErr w:type="spellEnd"/>
      <w:r w:rsidRPr="00E824E7">
        <w:rPr>
          <w:rFonts w:ascii="Lucida Sans" w:eastAsiaTheme="majorEastAsia" w:hAnsi="Lucida Sans" w:cstheme="minorHAnsi"/>
        </w:rPr>
        <w:t xml:space="preserve"> </w:t>
      </w:r>
      <w:proofErr w:type="spellStart"/>
      <w:r w:rsidRPr="00E824E7">
        <w:rPr>
          <w:rFonts w:ascii="Lucida Sans" w:eastAsiaTheme="majorEastAsia" w:hAnsi="Lucida Sans" w:cstheme="minorHAnsi"/>
        </w:rPr>
        <w:t>Felga</w:t>
      </w:r>
      <w:proofErr w:type="spellEnd"/>
      <w:r w:rsidRPr="00E824E7">
        <w:rPr>
          <w:rFonts w:ascii="Lucida Sans" w:eastAsiaTheme="majorEastAsia" w:hAnsi="Lucida Sans" w:cstheme="minorHAnsi"/>
        </w:rPr>
        <w:t xml:space="preserve"> de Moraes</w:t>
      </w:r>
    </w:p>
    <w:p w14:paraId="0CFC5153" w14:textId="3411A9AC" w:rsidR="19CA384D" w:rsidRPr="00E824E7" w:rsidRDefault="19CA384D"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highlight w:val="yellow"/>
        </w:rPr>
      </w:pPr>
    </w:p>
    <w:p w14:paraId="521D17F1" w14:textId="3CF22B20"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HAnsi"/>
          <w:b/>
          <w:bCs/>
        </w:rPr>
      </w:pPr>
      <w:r w:rsidRPr="00E824E7">
        <w:rPr>
          <w:rFonts w:ascii="Lucida Sans" w:eastAsiaTheme="majorEastAsia" w:hAnsi="Lucida Sans" w:cstheme="minorHAnsi"/>
          <w:b/>
          <w:bCs/>
        </w:rPr>
        <w:t>Diretora de Gestão Estratégica</w:t>
      </w:r>
    </w:p>
    <w:p w14:paraId="32C22B13" w14:textId="42234092" w:rsidR="19002454" w:rsidRPr="00E824E7" w:rsidRDefault="19002454" w:rsidP="62F2002E">
      <w:pPr>
        <w:pBdr>
          <w:top w:val="single" w:sz="4" w:space="1" w:color="auto"/>
          <w:left w:val="single" w:sz="4" w:space="4" w:color="auto"/>
          <w:bottom w:val="single" w:sz="4" w:space="1" w:color="auto"/>
          <w:right w:val="single" w:sz="4" w:space="4" w:color="auto"/>
        </w:pBdr>
        <w:jc w:val="center"/>
        <w:rPr>
          <w:rFonts w:ascii="Lucida Sans" w:eastAsia="Tahoma" w:hAnsi="Lucida Sans" w:cstheme="minorHAnsi"/>
        </w:rPr>
      </w:pPr>
      <w:r w:rsidRPr="00E824E7">
        <w:rPr>
          <w:rFonts w:ascii="Lucida Sans" w:eastAsiaTheme="majorEastAsia" w:hAnsi="Lucida Sans" w:cstheme="minorHAnsi"/>
        </w:rPr>
        <w:t>Célia Machado Guimarães e Souz</w:t>
      </w:r>
      <w:r w:rsidR="410742EB" w:rsidRPr="00E824E7">
        <w:rPr>
          <w:rFonts w:ascii="Lucida Sans" w:eastAsiaTheme="majorEastAsia" w:hAnsi="Lucida Sans" w:cstheme="minorHAnsi"/>
        </w:rPr>
        <w:t>a</w:t>
      </w:r>
    </w:p>
    <w:p w14:paraId="1FB2CF4D" w14:textId="65A30680" w:rsidR="19CA384D" w:rsidRPr="00E824E7" w:rsidRDefault="19CA384D" w:rsidP="0076569A">
      <w:pPr>
        <w:pStyle w:val="Texto"/>
        <w:pBdr>
          <w:top w:val="single" w:sz="4" w:space="1" w:color="auto"/>
          <w:left w:val="single" w:sz="4" w:space="4" w:color="auto"/>
          <w:bottom w:val="single" w:sz="4" w:space="1" w:color="auto"/>
          <w:right w:val="single" w:sz="4" w:space="4" w:color="auto"/>
        </w:pBdr>
        <w:rPr>
          <w:rFonts w:ascii="Lucida Sans" w:hAnsi="Lucida Sans" w:cstheme="minorHAnsi"/>
        </w:rPr>
      </w:pPr>
    </w:p>
    <w:p w14:paraId="25FB5F55" w14:textId="3E8BF4B5" w:rsidR="19CA384D" w:rsidRPr="00E824E7" w:rsidRDefault="19CA384D" w:rsidP="19CA384D">
      <w:pPr>
        <w:pStyle w:val="Texto"/>
        <w:rPr>
          <w:rFonts w:ascii="Lucida Sans" w:hAnsi="Lucida Sans" w:cstheme="minorHAnsi"/>
        </w:rPr>
      </w:pPr>
    </w:p>
    <w:p w14:paraId="3EAC2C07" w14:textId="1464872F" w:rsidR="0076569A" w:rsidRPr="00E824E7" w:rsidRDefault="0076569A" w:rsidP="19CA384D">
      <w:pPr>
        <w:pStyle w:val="Texto"/>
        <w:rPr>
          <w:rFonts w:ascii="Lucida Sans" w:hAnsi="Lucida Sans" w:cstheme="minorHAnsi"/>
          <w:b/>
        </w:rPr>
      </w:pPr>
    </w:p>
    <w:p w14:paraId="6FA2C2F4" w14:textId="1F09ED56" w:rsidR="0076569A" w:rsidRPr="00E824E7" w:rsidRDefault="00505293" w:rsidP="0076569A">
      <w:pPr>
        <w:pStyle w:val="Texto"/>
        <w:jc w:val="center"/>
        <w:rPr>
          <w:rFonts w:ascii="Lucida Sans" w:hAnsi="Lucida Sans" w:cstheme="minorHAnsi"/>
          <w:b/>
        </w:rPr>
      </w:pPr>
      <w:r w:rsidRPr="00E824E7">
        <w:rPr>
          <w:rFonts w:ascii="Lucida Sans" w:hAnsi="Lucida Sans" w:cstheme="minorHAnsi"/>
          <w:b/>
        </w:rPr>
        <w:t>Revisão Pedagógica</w:t>
      </w:r>
    </w:p>
    <w:p w14:paraId="2CB013CE" w14:textId="7930F9E3"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b/>
          <w:color w:val="000000"/>
        </w:rPr>
      </w:pPr>
      <w:r w:rsidRPr="00E824E7">
        <w:rPr>
          <w:rFonts w:ascii="Lucida Sans" w:hAnsi="Lucida Sans" w:cstheme="minorHAnsi"/>
          <w:b/>
          <w:color w:val="000000"/>
        </w:rPr>
        <w:t>Diretoria de Ensino</w:t>
      </w:r>
    </w:p>
    <w:p w14:paraId="66EF643C" w14:textId="22072A53"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b/>
          <w:color w:val="000000"/>
        </w:rPr>
      </w:pPr>
      <w:r w:rsidRPr="00E824E7">
        <w:rPr>
          <w:rFonts w:ascii="Lucida Sans" w:hAnsi="Lucida Sans" w:cstheme="minorHAnsi"/>
          <w:b/>
          <w:color w:val="000000"/>
        </w:rPr>
        <w:t xml:space="preserve">Divisão de Acompanhamento </w:t>
      </w:r>
      <w:r w:rsidR="00505293" w:rsidRPr="00E824E7">
        <w:rPr>
          <w:rFonts w:ascii="Lucida Sans" w:hAnsi="Lucida Sans" w:cstheme="minorHAnsi"/>
          <w:b/>
          <w:color w:val="000000"/>
        </w:rPr>
        <w:t>e Desenvolvimento de Ensino</w:t>
      </w:r>
    </w:p>
    <w:p w14:paraId="403E20BD" w14:textId="4061A21E"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color w:val="000000"/>
        </w:rPr>
      </w:pPr>
      <w:r w:rsidRPr="00E824E7">
        <w:rPr>
          <w:rFonts w:ascii="Lucida Sans" w:hAnsi="Lucida Sans" w:cstheme="minorHAnsi"/>
          <w:color w:val="000000"/>
        </w:rPr>
        <w:t xml:space="preserve">Allane de Souza </w:t>
      </w:r>
      <w:proofErr w:type="spellStart"/>
      <w:r w:rsidRPr="00E824E7">
        <w:rPr>
          <w:rFonts w:ascii="Lucida Sans" w:hAnsi="Lucida Sans" w:cstheme="minorHAnsi"/>
          <w:color w:val="000000"/>
        </w:rPr>
        <w:t>Pedrotti</w:t>
      </w:r>
      <w:proofErr w:type="spellEnd"/>
    </w:p>
    <w:p w14:paraId="592220AB" w14:textId="7C95295E"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color w:val="000000"/>
        </w:rPr>
      </w:pPr>
      <w:r w:rsidRPr="00E824E7">
        <w:rPr>
          <w:rFonts w:ascii="Lucida Sans" w:hAnsi="Lucida Sans" w:cstheme="minorHAnsi"/>
          <w:color w:val="000000"/>
        </w:rPr>
        <w:t>Ana Letícia Couto Araujo</w:t>
      </w:r>
    </w:p>
    <w:p w14:paraId="65C67928" w14:textId="77777777"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color w:val="000000"/>
        </w:rPr>
      </w:pPr>
      <w:r w:rsidRPr="00E824E7">
        <w:rPr>
          <w:rFonts w:ascii="Lucida Sans" w:hAnsi="Lucida Sans" w:cstheme="minorHAnsi"/>
          <w:color w:val="000000"/>
        </w:rPr>
        <w:t>Cristiane do Nascimento Gomes Borges</w:t>
      </w:r>
    </w:p>
    <w:p w14:paraId="06A24E60" w14:textId="01103804"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color w:val="000000"/>
        </w:rPr>
      </w:pPr>
      <w:proofErr w:type="spellStart"/>
      <w:r w:rsidRPr="00E824E7">
        <w:rPr>
          <w:rFonts w:ascii="Lucida Sans" w:hAnsi="Lucida Sans" w:cstheme="minorHAnsi"/>
          <w:color w:val="000000"/>
        </w:rPr>
        <w:t>Danila</w:t>
      </w:r>
      <w:proofErr w:type="spellEnd"/>
      <w:r w:rsidRPr="00E824E7">
        <w:rPr>
          <w:rFonts w:ascii="Lucida Sans" w:hAnsi="Lucida Sans" w:cstheme="minorHAnsi"/>
          <w:color w:val="000000"/>
        </w:rPr>
        <w:t xml:space="preserve"> Tavares Amato</w:t>
      </w:r>
    </w:p>
    <w:p w14:paraId="24C42FA4" w14:textId="01DFED61" w:rsidR="0076569A" w:rsidRPr="00E824E7" w:rsidRDefault="0076569A" w:rsidP="0076569A">
      <w:pPr>
        <w:pStyle w:val="Texto"/>
        <w:pBdr>
          <w:top w:val="single" w:sz="4" w:space="1" w:color="auto"/>
          <w:left w:val="single" w:sz="4" w:space="4" w:color="auto"/>
          <w:bottom w:val="single" w:sz="4" w:space="0" w:color="auto"/>
          <w:right w:val="single" w:sz="4" w:space="4" w:color="auto"/>
        </w:pBdr>
        <w:jc w:val="center"/>
        <w:rPr>
          <w:rFonts w:ascii="Lucida Sans" w:hAnsi="Lucida Sans" w:cstheme="minorHAnsi"/>
        </w:rPr>
      </w:pPr>
      <w:r w:rsidRPr="00E824E7">
        <w:rPr>
          <w:rFonts w:ascii="Lucida Sans" w:hAnsi="Lucida Sans" w:cstheme="minorHAnsi"/>
          <w:color w:val="000000"/>
        </w:rPr>
        <w:t xml:space="preserve">João </w:t>
      </w:r>
      <w:proofErr w:type="spellStart"/>
      <w:r w:rsidRPr="00E824E7">
        <w:rPr>
          <w:rFonts w:ascii="Lucida Sans" w:hAnsi="Lucida Sans" w:cstheme="minorHAnsi"/>
          <w:color w:val="000000"/>
        </w:rPr>
        <w:t>Antonio</w:t>
      </w:r>
      <w:proofErr w:type="spellEnd"/>
      <w:r w:rsidRPr="00E824E7">
        <w:rPr>
          <w:rFonts w:ascii="Lucida Sans" w:hAnsi="Lucida Sans" w:cstheme="minorHAnsi"/>
          <w:color w:val="000000"/>
        </w:rPr>
        <w:t xml:space="preserve"> Miranda </w:t>
      </w:r>
      <w:proofErr w:type="spellStart"/>
      <w:r w:rsidRPr="00E824E7">
        <w:rPr>
          <w:rFonts w:ascii="Lucida Sans" w:hAnsi="Lucida Sans" w:cstheme="minorHAnsi"/>
          <w:color w:val="000000"/>
        </w:rPr>
        <w:t>Tello</w:t>
      </w:r>
      <w:proofErr w:type="spellEnd"/>
      <w:r w:rsidRPr="00E824E7">
        <w:rPr>
          <w:rFonts w:ascii="Lucida Sans" w:hAnsi="Lucida Sans" w:cstheme="minorHAnsi"/>
          <w:color w:val="000000"/>
        </w:rPr>
        <w:t xml:space="preserve"> Ramos Gonçalves</w:t>
      </w:r>
    </w:p>
    <w:p w14:paraId="1EA03445" w14:textId="17C1A9F8" w:rsidR="0076569A" w:rsidRPr="00E824E7" w:rsidRDefault="0076569A" w:rsidP="0076569A">
      <w:pPr>
        <w:pStyle w:val="Texto"/>
        <w:pBdr>
          <w:top w:val="single" w:sz="4" w:space="1" w:color="auto"/>
          <w:left w:val="single" w:sz="4" w:space="4" w:color="auto"/>
          <w:bottom w:val="single" w:sz="4" w:space="0" w:color="auto"/>
          <w:right w:val="single" w:sz="4" w:space="4" w:color="auto"/>
        </w:pBdr>
        <w:rPr>
          <w:rFonts w:ascii="Lucida Sans" w:hAnsi="Lucida Sans" w:cstheme="minorHAnsi"/>
        </w:rPr>
      </w:pPr>
    </w:p>
    <w:p w14:paraId="79A8764B" w14:textId="4937EACC" w:rsidR="0076569A" w:rsidRPr="00E824E7" w:rsidRDefault="0076569A" w:rsidP="0076569A">
      <w:pPr>
        <w:pStyle w:val="Texto"/>
        <w:pBdr>
          <w:top w:val="single" w:sz="4" w:space="1" w:color="auto"/>
          <w:left w:val="single" w:sz="4" w:space="4" w:color="auto"/>
          <w:bottom w:val="single" w:sz="4" w:space="0" w:color="auto"/>
          <w:right w:val="single" w:sz="4" w:space="4" w:color="auto"/>
        </w:pBdr>
        <w:rPr>
          <w:rFonts w:ascii="Lucida Sans" w:hAnsi="Lucida Sans" w:cstheme="minorHAnsi"/>
        </w:rPr>
      </w:pPr>
    </w:p>
    <w:p w14:paraId="08B56120" w14:textId="315BB92E" w:rsidR="0076569A" w:rsidRPr="00E824E7" w:rsidRDefault="0076569A" w:rsidP="19CA384D">
      <w:pPr>
        <w:pStyle w:val="Texto"/>
        <w:rPr>
          <w:rFonts w:ascii="Lucida Sans" w:hAnsi="Lucida Sans" w:cstheme="minorHAnsi"/>
        </w:rPr>
      </w:pPr>
    </w:p>
    <w:p w14:paraId="26DBE82A" w14:textId="5D664D8D" w:rsidR="0076569A" w:rsidRPr="00E824E7" w:rsidRDefault="0076569A" w:rsidP="19CA384D">
      <w:pPr>
        <w:pStyle w:val="Texto"/>
        <w:rPr>
          <w:rFonts w:ascii="Lucida Sans" w:hAnsi="Lucida Sans" w:cstheme="minorHAnsi"/>
        </w:rPr>
      </w:pPr>
    </w:p>
    <w:p w14:paraId="38BA0033" w14:textId="7C86A343" w:rsidR="0076569A" w:rsidRDefault="0076569A" w:rsidP="19CA384D">
      <w:pPr>
        <w:pStyle w:val="Texto"/>
        <w:rPr>
          <w:rFonts w:ascii="Lucida Sans" w:hAnsi="Lucida Sans" w:cstheme="minorHAnsi"/>
        </w:rPr>
      </w:pPr>
    </w:p>
    <w:p w14:paraId="798581E3" w14:textId="77777777" w:rsidR="00314E94" w:rsidRDefault="00314E94" w:rsidP="19CA384D">
      <w:pPr>
        <w:pStyle w:val="Texto"/>
        <w:rPr>
          <w:rFonts w:ascii="Lucida Sans" w:hAnsi="Lucida Sans" w:cstheme="minorHAnsi"/>
        </w:rPr>
      </w:pPr>
    </w:p>
    <w:p w14:paraId="2DC59B99" w14:textId="77777777" w:rsidR="00314E94" w:rsidRPr="00E824E7" w:rsidRDefault="00314E94" w:rsidP="19CA384D">
      <w:pPr>
        <w:pStyle w:val="Texto"/>
        <w:rPr>
          <w:rFonts w:ascii="Lucida Sans" w:hAnsi="Lucida Sans" w:cstheme="minorHAnsi"/>
        </w:rPr>
      </w:pPr>
    </w:p>
    <w:p w14:paraId="7CF01AF0" w14:textId="19D9A39B" w:rsidR="00505293" w:rsidRPr="00E824E7" w:rsidRDefault="410742EB" w:rsidP="00505293">
      <w:pPr>
        <w:jc w:val="center"/>
        <w:rPr>
          <w:rFonts w:ascii="Lucida Sans" w:eastAsia="Tahoma" w:hAnsi="Lucida Sans" w:cstheme="minorHAnsi"/>
          <w:b/>
          <w:bCs/>
          <w:color w:val="FF0000"/>
        </w:rPr>
      </w:pPr>
      <w:r w:rsidRPr="00E824E7">
        <w:rPr>
          <w:rFonts w:ascii="Lucida Sans" w:eastAsia="Tahoma" w:hAnsi="Lucida Sans" w:cstheme="minorHAnsi"/>
          <w:b/>
          <w:bCs/>
        </w:rPr>
        <w:lastRenderedPageBreak/>
        <w:t xml:space="preserve">Estrutura Organizacional – </w:t>
      </w:r>
      <w:r w:rsidR="34EA41D9" w:rsidRPr="00E824E7">
        <w:rPr>
          <w:rFonts w:ascii="Lucida Sans" w:eastAsia="Tahoma" w:hAnsi="Lucida Sans" w:cstheme="minorHAnsi"/>
          <w:b/>
          <w:bCs/>
        </w:rPr>
        <w:t>U</w:t>
      </w:r>
      <w:r w:rsidR="009F6C04" w:rsidRPr="00E824E7">
        <w:rPr>
          <w:rFonts w:ascii="Lucida Sans" w:eastAsia="Tahoma" w:hAnsi="Lucida Sans" w:cstheme="minorHAnsi"/>
          <w:b/>
          <w:bCs/>
        </w:rPr>
        <w:t>nidade</w:t>
      </w:r>
      <w:r w:rsidR="34EA41D9" w:rsidRPr="00E824E7">
        <w:rPr>
          <w:rFonts w:ascii="Lucida Sans" w:eastAsia="Tahoma" w:hAnsi="Lucida Sans" w:cstheme="minorHAnsi"/>
          <w:b/>
          <w:bCs/>
        </w:rPr>
        <w:t xml:space="preserve"> </w:t>
      </w:r>
      <w:r w:rsidRPr="00E824E7">
        <w:rPr>
          <w:rFonts w:ascii="Lucida Sans" w:eastAsia="Tahoma" w:hAnsi="Lucida Sans" w:cstheme="minorHAnsi"/>
          <w:b/>
          <w:bCs/>
          <w:color w:val="FF0000"/>
        </w:rPr>
        <w:t>XXXXX</w:t>
      </w:r>
    </w:p>
    <w:p w14:paraId="72B9EAFD" w14:textId="77777777" w:rsidR="002620E3" w:rsidRPr="00E824E7" w:rsidRDefault="002620E3" w:rsidP="00505293">
      <w:pPr>
        <w:jc w:val="center"/>
        <w:rPr>
          <w:rFonts w:ascii="Lucida Sans" w:eastAsia="Tahoma" w:hAnsi="Lucida Sans" w:cstheme="minorHAnsi"/>
          <w:b/>
          <w:bCs/>
          <w:color w:val="FF0000"/>
        </w:rPr>
      </w:pPr>
    </w:p>
    <w:p w14:paraId="096372AD" w14:textId="1B78CF83" w:rsidR="410742EB" w:rsidRPr="00E824E7"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rPr>
      </w:pPr>
      <w:r w:rsidRPr="00E824E7">
        <w:rPr>
          <w:rFonts w:ascii="Lucida Sans" w:eastAsia="Tahoma" w:hAnsi="Lucida Sans" w:cstheme="minorHAnsi"/>
          <w:b/>
          <w:bCs/>
        </w:rPr>
        <w:t xml:space="preserve"> </w:t>
      </w:r>
      <w:r w:rsidRPr="00E824E7">
        <w:rPr>
          <w:rFonts w:ascii="Lucida Sans" w:hAnsi="Lucida Sans" w:cstheme="minorHAnsi"/>
        </w:rPr>
        <w:br/>
      </w:r>
    </w:p>
    <w:p w14:paraId="7CBEFCE7" w14:textId="054C7AEF"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eastAsia="Tahoma" w:hAnsi="Lucida Sans" w:cstheme="minorHAnsi"/>
        </w:rPr>
      </w:pPr>
      <w:r w:rsidRPr="00BC7570">
        <w:rPr>
          <w:rFonts w:ascii="Lucida Sans" w:eastAsia="Tahoma" w:hAnsi="Lucida Sans" w:cstheme="minorHAnsi"/>
          <w:b/>
          <w:bCs/>
        </w:rPr>
        <w:t>Diretor</w:t>
      </w:r>
      <w:r w:rsidRPr="00BC7570">
        <w:rPr>
          <w:rFonts w:ascii="Lucida Sans" w:hAnsi="Lucida Sans" w:cstheme="minorHAnsi"/>
          <w:b/>
          <w:bCs/>
        </w:rPr>
        <w:br/>
      </w:r>
      <w:r w:rsidRPr="00BC7570">
        <w:rPr>
          <w:rFonts w:ascii="Lucida Sans" w:eastAsia="Tahoma" w:hAnsi="Lucida Sans" w:cstheme="minorHAnsi"/>
        </w:rPr>
        <w:t xml:space="preserve"> </w:t>
      </w:r>
      <w:r w:rsidRPr="00BC7570">
        <w:rPr>
          <w:rFonts w:ascii="Lucida Sans" w:eastAsia="Tahoma" w:hAnsi="Lucida Sans" w:cstheme="minorHAnsi"/>
          <w:color w:val="FF0000"/>
        </w:rPr>
        <w:t>XXXXX</w:t>
      </w:r>
      <w:r w:rsidRPr="00BC7570">
        <w:rPr>
          <w:rFonts w:ascii="Lucida Sans" w:eastAsia="Tahoma" w:hAnsi="Lucida Sans" w:cstheme="minorHAnsi"/>
        </w:rPr>
        <w:t xml:space="preserve"> </w:t>
      </w:r>
      <w:r w:rsidRPr="00BC7570">
        <w:rPr>
          <w:rFonts w:ascii="Lucida Sans" w:hAnsi="Lucida Sans" w:cstheme="minorHAnsi"/>
        </w:rPr>
        <w:br/>
      </w:r>
    </w:p>
    <w:p w14:paraId="5E3BE848" w14:textId="1870CE90"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b/>
          <w:bCs/>
        </w:rPr>
      </w:pPr>
      <w:r w:rsidRPr="00BC7570">
        <w:rPr>
          <w:rFonts w:ascii="Lucida Sans" w:eastAsia="Tahoma" w:hAnsi="Lucida Sans" w:cstheme="minorHAnsi"/>
          <w:b/>
          <w:bCs/>
        </w:rPr>
        <w:t xml:space="preserve">Gerente Acadêmico </w:t>
      </w:r>
    </w:p>
    <w:p w14:paraId="6CC19B9A" w14:textId="548334A8" w:rsidR="410742EB" w:rsidRPr="00BC7570" w:rsidRDefault="410742EB" w:rsidP="0076569A">
      <w:pPr>
        <w:pBdr>
          <w:top w:val="single" w:sz="4" w:space="1" w:color="auto"/>
          <w:left w:val="single" w:sz="4" w:space="4" w:color="auto"/>
          <w:bottom w:val="single" w:sz="4" w:space="1" w:color="auto"/>
          <w:right w:val="single" w:sz="4" w:space="4" w:color="auto"/>
        </w:pBdr>
        <w:spacing w:line="259" w:lineRule="auto"/>
        <w:jc w:val="center"/>
        <w:rPr>
          <w:rFonts w:ascii="Lucida Sans" w:eastAsia="Tahoma" w:hAnsi="Lucida Sans" w:cstheme="minorHAnsi"/>
        </w:rPr>
      </w:pPr>
      <w:r w:rsidRPr="00BC7570">
        <w:rPr>
          <w:rFonts w:ascii="Lucida Sans" w:eastAsia="Tahoma" w:hAnsi="Lucida Sans" w:cstheme="minorHAnsi"/>
          <w:color w:val="FF0000"/>
        </w:rPr>
        <w:t>XXXXXX</w:t>
      </w:r>
      <w:r w:rsidRPr="00BC7570">
        <w:rPr>
          <w:rFonts w:ascii="Lucida Sans" w:eastAsia="Tahoma" w:hAnsi="Lucida Sans" w:cstheme="minorHAnsi"/>
        </w:rPr>
        <w:t xml:space="preserve"> </w:t>
      </w:r>
      <w:r w:rsidRPr="00BC7570">
        <w:rPr>
          <w:rFonts w:ascii="Lucida Sans" w:hAnsi="Lucida Sans" w:cstheme="minorHAnsi"/>
        </w:rPr>
        <w:br/>
      </w:r>
    </w:p>
    <w:p w14:paraId="0E32E47D" w14:textId="618A4FC5"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b/>
          <w:bCs/>
        </w:rPr>
      </w:pPr>
      <w:r w:rsidRPr="00BC7570">
        <w:rPr>
          <w:rFonts w:ascii="Lucida Sans" w:eastAsia="Tahoma" w:hAnsi="Lucida Sans" w:cstheme="minorHAnsi"/>
          <w:b/>
          <w:bCs/>
        </w:rPr>
        <w:t xml:space="preserve">Gerente Administrativo </w:t>
      </w:r>
    </w:p>
    <w:p w14:paraId="23F7F808" w14:textId="68D51DC2" w:rsidR="410742EB" w:rsidRPr="00E824E7" w:rsidRDefault="410742EB" w:rsidP="0076569A">
      <w:pPr>
        <w:pBdr>
          <w:top w:val="single" w:sz="4" w:space="1" w:color="auto"/>
          <w:left w:val="single" w:sz="4" w:space="4" w:color="auto"/>
          <w:bottom w:val="single" w:sz="4" w:space="1" w:color="auto"/>
          <w:right w:val="single" w:sz="4" w:space="4" w:color="auto"/>
        </w:pBdr>
        <w:spacing w:line="259" w:lineRule="auto"/>
        <w:jc w:val="center"/>
        <w:rPr>
          <w:rFonts w:ascii="Lucida Sans" w:eastAsia="Tahoma" w:hAnsi="Lucida Sans" w:cstheme="minorHAnsi"/>
        </w:rPr>
      </w:pPr>
      <w:r w:rsidRPr="00BC7570">
        <w:rPr>
          <w:rFonts w:ascii="Lucida Sans" w:eastAsia="Tahoma" w:hAnsi="Lucida Sans" w:cstheme="minorHAnsi"/>
          <w:color w:val="FF0000"/>
        </w:rPr>
        <w:t>XXXXXX</w:t>
      </w:r>
      <w:r w:rsidRPr="00BC7570">
        <w:rPr>
          <w:rFonts w:ascii="Lucida Sans" w:hAnsi="Lucida Sans" w:cstheme="minorHAnsi"/>
        </w:rPr>
        <w:br/>
      </w:r>
      <w:r w:rsidRPr="00E824E7">
        <w:rPr>
          <w:rFonts w:ascii="Lucida Sans" w:hAnsi="Lucida Sans" w:cstheme="minorHAnsi"/>
        </w:rPr>
        <w:br/>
      </w:r>
    </w:p>
    <w:p w14:paraId="03024607" w14:textId="19C21A8E" w:rsidR="19CA384D" w:rsidRPr="00E824E7" w:rsidRDefault="19CA384D" w:rsidP="67DE3C1C">
      <w:pPr>
        <w:rPr>
          <w:rFonts w:ascii="Lucida Sans" w:hAnsi="Lucida Sans" w:cstheme="minorHAnsi"/>
        </w:rPr>
      </w:pPr>
    </w:p>
    <w:p w14:paraId="1040ABC1" w14:textId="40414DF7" w:rsidR="19CA384D" w:rsidRPr="00E824E7" w:rsidRDefault="19CA384D" w:rsidP="19CA384D">
      <w:pPr>
        <w:jc w:val="center"/>
        <w:rPr>
          <w:rFonts w:ascii="Lucida Sans" w:hAnsi="Lucida Sans" w:cstheme="minorHAnsi"/>
          <w:b/>
          <w:bCs/>
        </w:rPr>
      </w:pPr>
    </w:p>
    <w:p w14:paraId="2A9F49C8" w14:textId="590D7091" w:rsidR="19CA384D" w:rsidRPr="00E824E7" w:rsidRDefault="19CA384D" w:rsidP="19CA384D">
      <w:pPr>
        <w:jc w:val="center"/>
        <w:rPr>
          <w:rFonts w:ascii="Lucida Sans" w:hAnsi="Lucida Sans" w:cstheme="minorHAnsi"/>
          <w:b/>
          <w:bCs/>
        </w:rPr>
      </w:pPr>
    </w:p>
    <w:p w14:paraId="3C110EB0" w14:textId="4E137115" w:rsidR="19CA384D" w:rsidRPr="00E824E7" w:rsidRDefault="19CA384D" w:rsidP="19CA384D">
      <w:pPr>
        <w:jc w:val="center"/>
        <w:rPr>
          <w:rFonts w:ascii="Lucida Sans" w:hAnsi="Lucida Sans" w:cstheme="minorHAnsi"/>
          <w:b/>
          <w:bCs/>
        </w:rPr>
      </w:pPr>
    </w:p>
    <w:p w14:paraId="264C49BC" w14:textId="77777777" w:rsidR="002620E3" w:rsidRPr="00E824E7" w:rsidRDefault="00B12E0A" w:rsidP="00505293">
      <w:pPr>
        <w:jc w:val="center"/>
        <w:rPr>
          <w:rFonts w:ascii="Lucida Sans" w:hAnsi="Lucida Sans" w:cstheme="minorHAnsi"/>
          <w:b/>
        </w:rPr>
      </w:pPr>
      <w:r w:rsidRPr="00E824E7">
        <w:rPr>
          <w:rFonts w:ascii="Lucida Sans" w:hAnsi="Lucida Sans" w:cstheme="minorHAnsi"/>
          <w:b/>
        </w:rPr>
        <w:t xml:space="preserve">Núcleo Docente Estruturante (NDE) </w:t>
      </w:r>
    </w:p>
    <w:p w14:paraId="14E99CAB" w14:textId="6F0823A4" w:rsidR="00B12E0A" w:rsidRPr="00E824E7" w:rsidRDefault="0076569A" w:rsidP="00505293">
      <w:pPr>
        <w:jc w:val="center"/>
        <w:rPr>
          <w:rFonts w:ascii="Lucida Sans" w:hAnsi="Lucida Sans" w:cstheme="minorHAnsi"/>
          <w:b/>
        </w:rPr>
      </w:pPr>
      <w:r w:rsidRPr="00E824E7">
        <w:rPr>
          <w:rFonts w:ascii="Lucida Sans" w:hAnsi="Lucida Sans" w:cstheme="minorHAnsi"/>
          <w:noProof/>
        </w:rPr>
        <mc:AlternateContent>
          <mc:Choice Requires="wps">
            <w:drawing>
              <wp:anchor distT="0" distB="0" distL="114300" distR="114300" simplePos="0" relativeHeight="251560448" behindDoc="0" locked="0" layoutInCell="1" allowOverlap="1" wp14:anchorId="7F3D90FD" wp14:editId="1E7D77E9">
                <wp:simplePos x="0" y="0"/>
                <wp:positionH relativeFrom="column">
                  <wp:posOffset>22225</wp:posOffset>
                </wp:positionH>
                <wp:positionV relativeFrom="paragraph">
                  <wp:posOffset>212090</wp:posOffset>
                </wp:positionV>
                <wp:extent cx="6339840" cy="2543175"/>
                <wp:effectExtent l="0" t="0" r="22860" b="28575"/>
                <wp:wrapSquare wrapText="bothSides"/>
                <wp:docPr id="20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2543175"/>
                        </a:xfrm>
                        <a:prstGeom prst="rect">
                          <a:avLst/>
                        </a:prstGeom>
                        <a:solidFill>
                          <a:srgbClr val="FFFFFF"/>
                        </a:solidFill>
                        <a:ln w="9525">
                          <a:solidFill>
                            <a:srgbClr val="000000"/>
                          </a:solidFill>
                          <a:miter lim="800000"/>
                          <a:headEnd/>
                          <a:tailEnd/>
                        </a:ln>
                      </wps:spPr>
                      <wps:txbx>
                        <w:txbxContent>
                          <w:p w14:paraId="324ED7D6" w14:textId="77777777" w:rsidR="0076569A" w:rsidRDefault="0076569A" w:rsidP="00B12E0A">
                            <w:pPr>
                              <w:ind w:firstLine="1134"/>
                              <w:jc w:val="both"/>
                              <w:rPr>
                                <w:rFonts w:ascii="Tahoma" w:hAnsi="Tahoma" w:cs="Tahoma"/>
                                <w:sz w:val="22"/>
                                <w:szCs w:val="22"/>
                              </w:rPr>
                            </w:pPr>
                          </w:p>
                          <w:p w14:paraId="15BAF4FA" w14:textId="77777777" w:rsidR="0076569A" w:rsidRPr="00B12E0A" w:rsidRDefault="0076569A" w:rsidP="00B12E0A">
                            <w:pPr>
                              <w:jc w:val="center"/>
                              <w:rPr>
                                <w:rFonts w:ascii="Lucida Sans" w:hAnsi="Lucida Sans" w:cs="Lucida Sans"/>
                                <w:b/>
                              </w:rPr>
                            </w:pPr>
                            <w:r w:rsidRPr="00B12E0A">
                              <w:rPr>
                                <w:rFonts w:ascii="Lucida Sans" w:hAnsi="Lucida Sans" w:cs="Lucida Sans"/>
                                <w:b/>
                              </w:rPr>
                              <w:t xml:space="preserve">Portaria n° </w:t>
                            </w:r>
                            <w:r w:rsidRPr="00B12E0A">
                              <w:rPr>
                                <w:rFonts w:ascii="Lucida Sans" w:hAnsi="Lucida Sans" w:cs="Lucida Sans"/>
                                <w:b/>
                                <w:color w:val="FF0000"/>
                              </w:rPr>
                              <w:t xml:space="preserve">XXX, </w:t>
                            </w:r>
                            <w:r w:rsidRPr="00B12E0A">
                              <w:rPr>
                                <w:rFonts w:ascii="Lucida Sans" w:hAnsi="Lucida Sans" w:cs="Lucida Sans"/>
                                <w:b/>
                              </w:rPr>
                              <w:t xml:space="preserve">de </w:t>
                            </w:r>
                            <w:r w:rsidRPr="00B12E0A">
                              <w:rPr>
                                <w:rFonts w:ascii="Lucida Sans" w:hAnsi="Lucida Sans" w:cs="Lucida Sans"/>
                                <w:b/>
                                <w:color w:val="FF0000"/>
                              </w:rPr>
                              <w:t>data</w:t>
                            </w:r>
                            <w:r w:rsidRPr="00B12E0A">
                              <w:rPr>
                                <w:rFonts w:ascii="Lucida Sans" w:hAnsi="Lucida Sans" w:cs="Lucida Sans"/>
                                <w:b/>
                              </w:rPr>
                              <w:t>:</w:t>
                            </w:r>
                          </w:p>
                          <w:p w14:paraId="4054D23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(Coordenador(a))</w:t>
                            </w:r>
                          </w:p>
                          <w:p w14:paraId="1110848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xml:space="preserve">. </w:t>
                            </w:r>
                          </w:p>
                          <w:p w14:paraId="41BA24DC"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ProfªXXXXXX</w:t>
                            </w:r>
                            <w:proofErr w:type="spellEnd"/>
                            <w:r w:rsidRPr="00B12E0A">
                              <w:rPr>
                                <w:rFonts w:ascii="Lucida Sans" w:hAnsi="Lucida Sans" w:cs="Lucida Sans"/>
                                <w:color w:val="FF0000"/>
                              </w:rPr>
                              <w:t xml:space="preserve">;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1D24EDA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2CBD0DE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6BCC587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196BF5B4" w14:textId="77777777" w:rsidR="0076569A" w:rsidRPr="00161773" w:rsidRDefault="0076569A" w:rsidP="00B12E0A">
                            <w:pPr>
                              <w:ind w:firstLine="1134"/>
                              <w:jc w:val="both"/>
                              <w:rPr>
                                <w:rFonts w:ascii="Tahoma" w:hAnsi="Tahoma" w:cs="Tahoma"/>
                                <w:sz w:val="22"/>
                                <w:szCs w:val="22"/>
                              </w:rPr>
                            </w:pPr>
                          </w:p>
                          <w:p w14:paraId="5DBDADB7" w14:textId="77777777" w:rsidR="0076569A" w:rsidRPr="00A46DAE" w:rsidRDefault="0076569A" w:rsidP="00B12E0A">
                            <w:pPr>
                              <w:spacing w:before="240"/>
                              <w:jc w:val="center"/>
                              <w:rPr>
                                <w:rFonts w:ascii="Tahoma" w:hAnsi="Tahoma" w:cs="Tahoma"/>
                                <w:color w:val="FF0000"/>
                              </w:rPr>
                            </w:pPr>
                          </w:p>
                          <w:p w14:paraId="50BE2F94" w14:textId="77777777" w:rsidR="0076569A" w:rsidRPr="00161773" w:rsidRDefault="0076569A" w:rsidP="00B12E0A">
                            <w:pPr>
                              <w:ind w:firstLine="1134"/>
                              <w:jc w:val="both"/>
                              <w:rPr>
                                <w:rFonts w:ascii="Tahoma" w:hAnsi="Tahoma" w:cs="Tahoma"/>
                                <w:sz w:val="22"/>
                                <w:szCs w:val="22"/>
                              </w:rPr>
                            </w:pPr>
                          </w:p>
                          <w:p w14:paraId="2B342266" w14:textId="77777777" w:rsidR="0076569A" w:rsidRPr="00A46DAE" w:rsidRDefault="0076569A" w:rsidP="00B12E0A">
                            <w:pPr>
                              <w:spacing w:before="240"/>
                              <w:jc w:val="center"/>
                              <w:rPr>
                                <w:rFonts w:ascii="Tahoma" w:hAnsi="Tahoma" w:cs="Tahoma"/>
                                <w:color w:val="FF0000"/>
                              </w:rPr>
                            </w:pPr>
                          </w:p>
                          <w:p w14:paraId="0A187089" w14:textId="77777777" w:rsidR="0076569A" w:rsidRPr="00161773" w:rsidRDefault="0076569A" w:rsidP="00B12E0A">
                            <w:pPr>
                              <w:ind w:firstLine="1134"/>
                              <w:jc w:val="both"/>
                              <w:rPr>
                                <w:rFonts w:ascii="Tahoma" w:hAnsi="Tahoma" w:cs="Tahoma"/>
                                <w:sz w:val="22"/>
                                <w:szCs w:val="22"/>
                              </w:rPr>
                            </w:pPr>
                          </w:p>
                          <w:p w14:paraId="66A1E433" w14:textId="77777777" w:rsidR="0076569A" w:rsidRPr="00A46DAE" w:rsidRDefault="0076569A" w:rsidP="00B12E0A">
                            <w:pPr>
                              <w:spacing w:before="240"/>
                              <w:jc w:val="center"/>
                              <w:rPr>
                                <w:rFonts w:ascii="Tahoma" w:hAnsi="Tahoma" w:cs="Tahoma"/>
                                <w:color w:val="FF0000"/>
                              </w:rPr>
                            </w:pPr>
                          </w:p>
                          <w:p w14:paraId="6BBC6DB6" w14:textId="77777777" w:rsidR="0076569A" w:rsidRPr="00161773" w:rsidRDefault="0076569A" w:rsidP="00B12E0A">
                            <w:pPr>
                              <w:ind w:firstLine="1134"/>
                              <w:jc w:val="both"/>
                              <w:rPr>
                                <w:rFonts w:ascii="Tahoma" w:hAnsi="Tahoma" w:cs="Tahoma"/>
                                <w:sz w:val="22"/>
                                <w:szCs w:val="22"/>
                              </w:rPr>
                            </w:pPr>
                          </w:p>
                          <w:p w14:paraId="36C9E29E" w14:textId="77777777" w:rsidR="0076569A" w:rsidRDefault="0076569A" w:rsidP="00B12E0A">
                            <w:pPr>
                              <w:spacing w:before="240"/>
                              <w:jc w:val="center"/>
                              <w:rPr>
                                <w:rFonts w:ascii="Tahoma" w:hAnsi="Tahoma" w:cs="Tahoma"/>
                                <w:color w:val="FF0000"/>
                              </w:rPr>
                            </w:pPr>
                          </w:p>
                          <w:p w14:paraId="7A0798D8" w14:textId="77777777" w:rsidR="0076569A" w:rsidRPr="00A46DAE" w:rsidRDefault="0076569A" w:rsidP="00B12E0A">
                            <w:pPr>
                              <w:spacing w:before="240"/>
                              <w:jc w:val="center"/>
                              <w:rPr>
                                <w:rFonts w:ascii="Tahoma" w:hAnsi="Tahoma" w:cs="Tahoma"/>
                                <w:color w:val="FF0000"/>
                              </w:rPr>
                            </w:pPr>
                            <w:r w:rsidRPr="00A46DAE">
                              <w:rPr>
                                <w:rFonts w:ascii="Tahoma" w:hAnsi="Tahoma" w:cs="Tahoma"/>
                                <w:color w:val="FF0000"/>
                              </w:rPr>
                              <w:t>Prof. (</w:t>
                            </w:r>
                            <w:proofErr w:type="spellStart"/>
                            <w:r w:rsidRPr="00A46DAE">
                              <w:rPr>
                                <w:rFonts w:ascii="Tahoma" w:hAnsi="Tahoma" w:cs="Tahoma"/>
                                <w:color w:val="FF0000"/>
                              </w:rPr>
                              <w:t>Profª</w:t>
                            </w:r>
                            <w:proofErr w:type="spellEnd"/>
                            <w:r w:rsidRPr="00A46DAE">
                              <w:rPr>
                                <w:rFonts w:ascii="Tahoma" w:hAnsi="Tahoma" w:cs="Tahoma"/>
                                <w:color w:val="FF0000"/>
                              </w:rPr>
                              <w:t>) XXXXXX</w:t>
                            </w:r>
                            <w:r>
                              <w:rPr>
                                <w:rFonts w:ascii="Tahoma" w:hAnsi="Tahoma" w:cs="Tahoma"/>
                                <w:color w:val="FF0000"/>
                              </w:rPr>
                              <w:t xml:space="preserve">; </w:t>
                            </w:r>
                            <w:proofErr w:type="spellStart"/>
                            <w:r>
                              <w:rPr>
                                <w:rFonts w:ascii="Tahoma" w:hAnsi="Tahoma" w:cs="Tahoma"/>
                                <w:color w:val="FF0000"/>
                              </w:rPr>
                              <w:t>D.Sc</w:t>
                            </w:r>
                            <w:proofErr w:type="spellEnd"/>
                            <w:r>
                              <w:rPr>
                                <w:rFonts w:ascii="Tahoma" w:hAnsi="Tahoma" w:cs="Tahoma"/>
                                <w:color w:val="FF0000"/>
                              </w:rPr>
                              <w:t xml:space="preserve">. ou </w:t>
                            </w:r>
                            <w:proofErr w:type="spellStart"/>
                            <w:r>
                              <w:rPr>
                                <w:rFonts w:ascii="Tahoma" w:hAnsi="Tahoma" w:cs="Tahoma"/>
                                <w:color w:val="FF0000"/>
                              </w:rPr>
                              <w:t>M.Sc</w:t>
                            </w:r>
                            <w:proofErr w:type="spellEnd"/>
                            <w:r>
                              <w:rPr>
                                <w:rFonts w:ascii="Tahoma" w:hAnsi="Tahoma" w:cs="Tahoma"/>
                                <w:color w:val="FF0000"/>
                              </w:rPr>
                              <w:t>.</w:t>
                            </w:r>
                          </w:p>
                          <w:p w14:paraId="107F8152" w14:textId="77777777" w:rsidR="0076569A" w:rsidRPr="00161773" w:rsidRDefault="0076569A" w:rsidP="00B12E0A">
                            <w:pPr>
                              <w:ind w:firstLine="1134"/>
                              <w:jc w:val="both"/>
                              <w:rPr>
                                <w:rFonts w:ascii="Tahoma" w:hAnsi="Tahoma" w:cs="Tahoma"/>
                                <w:sz w:val="22"/>
                                <w:szCs w:val="22"/>
                              </w:rPr>
                            </w:pPr>
                          </w:p>
                          <w:p w14:paraId="0690DB2B" w14:textId="77777777" w:rsidR="0076569A" w:rsidRPr="00A46DAE" w:rsidRDefault="0076569A" w:rsidP="00B12E0A">
                            <w:pPr>
                              <w:spacing w:before="240"/>
                              <w:jc w:val="center"/>
                              <w:rPr>
                                <w:rFonts w:ascii="Tahoma" w:hAnsi="Tahoma" w:cs="Tahoma"/>
                                <w:color w:val="FF0000"/>
                              </w:rPr>
                            </w:pPr>
                          </w:p>
                          <w:p w14:paraId="7E34B2D2" w14:textId="77777777" w:rsidR="0076569A" w:rsidRPr="00161773" w:rsidRDefault="0076569A" w:rsidP="00B12E0A">
                            <w:pPr>
                              <w:ind w:firstLine="1134"/>
                              <w:jc w:val="both"/>
                              <w:rPr>
                                <w:rFonts w:ascii="Tahoma" w:hAnsi="Tahoma" w:cs="Tahoma"/>
                                <w:sz w:val="22"/>
                                <w:szCs w:val="22"/>
                              </w:rPr>
                            </w:pPr>
                          </w:p>
                          <w:p w14:paraId="46BD16F4" w14:textId="77777777" w:rsidR="0076569A" w:rsidRPr="00A46DAE" w:rsidRDefault="0076569A" w:rsidP="00B12E0A">
                            <w:pPr>
                              <w:spacing w:before="240"/>
                              <w:jc w:val="center"/>
                              <w:rPr>
                                <w:rFonts w:ascii="Tahoma" w:hAnsi="Tahoma" w:cs="Tahoma"/>
                                <w:color w:val="FF0000"/>
                              </w:rPr>
                            </w:pPr>
                          </w:p>
                          <w:p w14:paraId="5F26616F" w14:textId="77777777" w:rsidR="0076569A" w:rsidRPr="00161773" w:rsidRDefault="0076569A" w:rsidP="00B12E0A">
                            <w:pPr>
                              <w:ind w:firstLine="1134"/>
                              <w:jc w:val="both"/>
                              <w:rPr>
                                <w:rFonts w:ascii="Tahoma" w:hAnsi="Tahoma" w:cs="Tahoma"/>
                                <w:sz w:val="22"/>
                                <w:szCs w:val="22"/>
                              </w:rPr>
                            </w:pPr>
                          </w:p>
                          <w:p w14:paraId="5E74D483" w14:textId="77777777" w:rsidR="0076569A" w:rsidRPr="00ED018F" w:rsidRDefault="0076569A" w:rsidP="00B12E0A">
                            <w:pPr>
                              <w:ind w:firstLine="1134"/>
                              <w:jc w:val="both"/>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71507DA">
              <v:shapetype id="_x0000_t202" coordsize="21600,21600" o:spt="202" path="m,l,21600r21600,l21600,xe" w14:anchorId="7F3D90FD">
                <v:stroke joinstyle="miter"/>
                <v:path gradientshapeok="t" o:connecttype="rect"/>
              </v:shapetype>
              <v:shape id="Text Box 27" style="position:absolute;left:0;text-align:left;margin-left:1.75pt;margin-top:16.7pt;width:499.2pt;height:200.2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">
                <v:textbox>
                  <w:txbxContent>
                    <w:p w:rsidR="0076569A" w:rsidP="00B12E0A" w:rsidRDefault="0076569A" w14:paraId="672A6659" w14:textId="77777777">
                      <w:pPr>
                        <w:ind w:firstLine="1134"/>
                        <w:jc w:val="both"/>
                        <w:rPr>
                          <w:rFonts w:ascii="Tahoma" w:hAnsi="Tahoma" w:cs="Tahoma"/>
                          <w:sz w:val="22"/>
                          <w:szCs w:val="22"/>
                        </w:rPr>
                      </w:pPr>
                    </w:p>
                    <w:p w:rsidRPr="00B12E0A" w:rsidR="0076569A" w:rsidP="00B12E0A" w:rsidRDefault="0076569A" w14:paraId="50F458D3" w14:textId="77777777">
                      <w:pPr>
                        <w:jc w:val="center"/>
                        <w:rPr>
                          <w:rFonts w:ascii="Lucida Sans" w:hAnsi="Lucida Sans" w:cs="Lucida Sans"/>
                          <w:b/>
                        </w:rPr>
                      </w:pPr>
                      <w:r w:rsidRPr="00B12E0A">
                        <w:rPr>
                          <w:rFonts w:ascii="Lucida Sans" w:hAnsi="Lucida Sans" w:cs="Lucida Sans"/>
                          <w:b/>
                        </w:rPr>
                        <w:t xml:space="preserve">Portaria n° </w:t>
                      </w:r>
                      <w:r w:rsidRPr="00B12E0A">
                        <w:rPr>
                          <w:rFonts w:ascii="Lucida Sans" w:hAnsi="Lucida Sans" w:cs="Lucida Sans"/>
                          <w:b/>
                          <w:color w:val="FF0000"/>
                        </w:rPr>
                        <w:t xml:space="preserve">XXX, </w:t>
                      </w:r>
                      <w:r w:rsidRPr="00B12E0A">
                        <w:rPr>
                          <w:rFonts w:ascii="Lucida Sans" w:hAnsi="Lucida Sans" w:cs="Lucida Sans"/>
                          <w:b/>
                        </w:rPr>
                        <w:t xml:space="preserve">de </w:t>
                      </w:r>
                      <w:r w:rsidRPr="00B12E0A">
                        <w:rPr>
                          <w:rFonts w:ascii="Lucida Sans" w:hAnsi="Lucida Sans" w:cs="Lucida Sans"/>
                          <w:b/>
                          <w:color w:val="FF0000"/>
                        </w:rPr>
                        <w:t>data</w:t>
                      </w:r>
                      <w:r w:rsidRPr="00B12E0A">
                        <w:rPr>
                          <w:rFonts w:ascii="Lucida Sans" w:hAnsi="Lucida Sans" w:cs="Lucida Sans"/>
                          <w:b/>
                        </w:rPr>
                        <w:t>:</w:t>
                      </w:r>
                    </w:p>
                    <w:p w:rsidRPr="00B12E0A" w:rsidR="0076569A" w:rsidP="00B12E0A" w:rsidRDefault="0076569A" w14:paraId="6076F241"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(Coordenador(a))</w:t>
                      </w:r>
                    </w:p>
                    <w:p w:rsidRPr="00B12E0A" w:rsidR="0076569A" w:rsidP="00B12E0A" w:rsidRDefault="0076569A" w14:paraId="195CD7D9"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xml:space="preserve">. </w:t>
                      </w:r>
                    </w:p>
                    <w:p w:rsidRPr="00B12E0A" w:rsidR="0076569A" w:rsidP="00B12E0A" w:rsidRDefault="0076569A" w14:paraId="63245BD8"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ProfªXXXXXX</w:t>
                      </w:r>
                      <w:proofErr w:type="spellEnd"/>
                      <w:r w:rsidRPr="00B12E0A">
                        <w:rPr>
                          <w:rFonts w:ascii="Lucida Sans" w:hAnsi="Lucida Sans" w:cs="Lucida Sans"/>
                          <w:color w:val="FF0000"/>
                        </w:rPr>
                        <w:t xml:space="preserve">;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rsidRPr="00B12E0A" w:rsidR="0076569A" w:rsidP="00B12E0A" w:rsidRDefault="0076569A" w14:paraId="5C5DDEB0"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rsidRPr="00B12E0A" w:rsidR="0076569A" w:rsidP="00B12E0A" w:rsidRDefault="0076569A" w14:paraId="6DDE54FA"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rsidRPr="00B12E0A" w:rsidR="0076569A" w:rsidP="00B12E0A" w:rsidRDefault="0076569A" w14:paraId="5CEA33C9" w14:textId="77777777">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rsidRPr="00161773" w:rsidR="0076569A" w:rsidP="00B12E0A" w:rsidRDefault="0076569A" w14:paraId="0A37501D" w14:textId="77777777">
                      <w:pPr>
                        <w:ind w:firstLine="1134"/>
                        <w:jc w:val="both"/>
                        <w:rPr>
                          <w:rFonts w:ascii="Tahoma" w:hAnsi="Tahoma" w:cs="Tahoma"/>
                          <w:sz w:val="22"/>
                          <w:szCs w:val="22"/>
                        </w:rPr>
                      </w:pPr>
                    </w:p>
                    <w:p w:rsidRPr="00A46DAE" w:rsidR="0076569A" w:rsidP="00B12E0A" w:rsidRDefault="0076569A" w14:paraId="5DAB6C7B" w14:textId="77777777">
                      <w:pPr>
                        <w:spacing w:before="240"/>
                        <w:jc w:val="center"/>
                        <w:rPr>
                          <w:rFonts w:ascii="Tahoma" w:hAnsi="Tahoma" w:cs="Tahoma"/>
                          <w:color w:val="FF0000"/>
                        </w:rPr>
                      </w:pPr>
                    </w:p>
                    <w:p w:rsidRPr="00161773" w:rsidR="0076569A" w:rsidP="00B12E0A" w:rsidRDefault="0076569A" w14:paraId="02EB378F" w14:textId="77777777">
                      <w:pPr>
                        <w:ind w:firstLine="1134"/>
                        <w:jc w:val="both"/>
                        <w:rPr>
                          <w:rFonts w:ascii="Tahoma" w:hAnsi="Tahoma" w:cs="Tahoma"/>
                          <w:sz w:val="22"/>
                          <w:szCs w:val="22"/>
                        </w:rPr>
                      </w:pPr>
                    </w:p>
                    <w:p w:rsidRPr="00A46DAE" w:rsidR="0076569A" w:rsidP="00B12E0A" w:rsidRDefault="0076569A" w14:paraId="6A05A809" w14:textId="77777777">
                      <w:pPr>
                        <w:spacing w:before="240"/>
                        <w:jc w:val="center"/>
                        <w:rPr>
                          <w:rFonts w:ascii="Tahoma" w:hAnsi="Tahoma" w:cs="Tahoma"/>
                          <w:color w:val="FF0000"/>
                        </w:rPr>
                      </w:pPr>
                    </w:p>
                    <w:p w:rsidRPr="00161773" w:rsidR="0076569A" w:rsidP="00B12E0A" w:rsidRDefault="0076569A" w14:paraId="5A39BBE3" w14:textId="77777777">
                      <w:pPr>
                        <w:ind w:firstLine="1134"/>
                        <w:jc w:val="both"/>
                        <w:rPr>
                          <w:rFonts w:ascii="Tahoma" w:hAnsi="Tahoma" w:cs="Tahoma"/>
                          <w:sz w:val="22"/>
                          <w:szCs w:val="22"/>
                        </w:rPr>
                      </w:pPr>
                    </w:p>
                    <w:p w:rsidRPr="00A46DAE" w:rsidR="0076569A" w:rsidP="00B12E0A" w:rsidRDefault="0076569A" w14:paraId="41C8F396" w14:textId="77777777">
                      <w:pPr>
                        <w:spacing w:before="240"/>
                        <w:jc w:val="center"/>
                        <w:rPr>
                          <w:rFonts w:ascii="Tahoma" w:hAnsi="Tahoma" w:cs="Tahoma"/>
                          <w:color w:val="FF0000"/>
                        </w:rPr>
                      </w:pPr>
                    </w:p>
                    <w:p w:rsidRPr="00161773" w:rsidR="0076569A" w:rsidP="00B12E0A" w:rsidRDefault="0076569A" w14:paraId="72A3D3EC" w14:textId="77777777">
                      <w:pPr>
                        <w:ind w:firstLine="1134"/>
                        <w:jc w:val="both"/>
                        <w:rPr>
                          <w:rFonts w:ascii="Tahoma" w:hAnsi="Tahoma" w:cs="Tahoma"/>
                          <w:sz w:val="22"/>
                          <w:szCs w:val="22"/>
                        </w:rPr>
                      </w:pPr>
                    </w:p>
                    <w:p w:rsidR="0076569A" w:rsidP="00B12E0A" w:rsidRDefault="0076569A" w14:paraId="0D0B940D" w14:textId="77777777">
                      <w:pPr>
                        <w:spacing w:before="240"/>
                        <w:jc w:val="center"/>
                        <w:rPr>
                          <w:rFonts w:ascii="Tahoma" w:hAnsi="Tahoma" w:cs="Tahoma"/>
                          <w:color w:val="FF0000"/>
                        </w:rPr>
                      </w:pPr>
                    </w:p>
                    <w:p w:rsidRPr="00A46DAE" w:rsidR="0076569A" w:rsidP="00B12E0A" w:rsidRDefault="0076569A" w14:paraId="20B55D98" w14:textId="77777777">
                      <w:pPr>
                        <w:spacing w:before="240"/>
                        <w:jc w:val="center"/>
                        <w:rPr>
                          <w:rFonts w:ascii="Tahoma" w:hAnsi="Tahoma" w:cs="Tahoma"/>
                          <w:color w:val="FF0000"/>
                        </w:rPr>
                      </w:pPr>
                      <w:r w:rsidRPr="00A46DAE">
                        <w:rPr>
                          <w:rFonts w:ascii="Tahoma" w:hAnsi="Tahoma" w:cs="Tahoma"/>
                          <w:color w:val="FF0000"/>
                        </w:rPr>
                        <w:t>Prof. (</w:t>
                      </w:r>
                      <w:proofErr w:type="spellStart"/>
                      <w:r w:rsidRPr="00A46DAE">
                        <w:rPr>
                          <w:rFonts w:ascii="Tahoma" w:hAnsi="Tahoma" w:cs="Tahoma"/>
                          <w:color w:val="FF0000"/>
                        </w:rPr>
                        <w:t>Profª</w:t>
                      </w:r>
                      <w:proofErr w:type="spellEnd"/>
                      <w:r w:rsidRPr="00A46DAE">
                        <w:rPr>
                          <w:rFonts w:ascii="Tahoma" w:hAnsi="Tahoma" w:cs="Tahoma"/>
                          <w:color w:val="FF0000"/>
                        </w:rPr>
                        <w:t>) XXXXXX</w:t>
                      </w:r>
                      <w:r>
                        <w:rPr>
                          <w:rFonts w:ascii="Tahoma" w:hAnsi="Tahoma" w:cs="Tahoma"/>
                          <w:color w:val="FF0000"/>
                        </w:rPr>
                        <w:t xml:space="preserve">; </w:t>
                      </w:r>
                      <w:proofErr w:type="spellStart"/>
                      <w:r>
                        <w:rPr>
                          <w:rFonts w:ascii="Tahoma" w:hAnsi="Tahoma" w:cs="Tahoma"/>
                          <w:color w:val="FF0000"/>
                        </w:rPr>
                        <w:t>D.Sc</w:t>
                      </w:r>
                      <w:proofErr w:type="spellEnd"/>
                      <w:r>
                        <w:rPr>
                          <w:rFonts w:ascii="Tahoma" w:hAnsi="Tahoma" w:cs="Tahoma"/>
                          <w:color w:val="FF0000"/>
                        </w:rPr>
                        <w:t xml:space="preserve">. ou </w:t>
                      </w:r>
                      <w:proofErr w:type="spellStart"/>
                      <w:r>
                        <w:rPr>
                          <w:rFonts w:ascii="Tahoma" w:hAnsi="Tahoma" w:cs="Tahoma"/>
                          <w:color w:val="FF0000"/>
                        </w:rPr>
                        <w:t>M.Sc</w:t>
                      </w:r>
                      <w:proofErr w:type="spellEnd"/>
                      <w:r>
                        <w:rPr>
                          <w:rFonts w:ascii="Tahoma" w:hAnsi="Tahoma" w:cs="Tahoma"/>
                          <w:color w:val="FF0000"/>
                        </w:rPr>
                        <w:t>.</w:t>
                      </w:r>
                    </w:p>
                    <w:p w:rsidRPr="00161773" w:rsidR="0076569A" w:rsidP="00B12E0A" w:rsidRDefault="0076569A" w14:paraId="0E27B00A" w14:textId="77777777">
                      <w:pPr>
                        <w:ind w:firstLine="1134"/>
                        <w:jc w:val="both"/>
                        <w:rPr>
                          <w:rFonts w:ascii="Tahoma" w:hAnsi="Tahoma" w:cs="Tahoma"/>
                          <w:sz w:val="22"/>
                          <w:szCs w:val="22"/>
                        </w:rPr>
                      </w:pPr>
                    </w:p>
                    <w:p w:rsidRPr="00A46DAE" w:rsidR="0076569A" w:rsidP="00B12E0A" w:rsidRDefault="0076569A" w14:paraId="60061E4C" w14:textId="77777777">
                      <w:pPr>
                        <w:spacing w:before="240"/>
                        <w:jc w:val="center"/>
                        <w:rPr>
                          <w:rFonts w:ascii="Tahoma" w:hAnsi="Tahoma" w:cs="Tahoma"/>
                          <w:color w:val="FF0000"/>
                        </w:rPr>
                      </w:pPr>
                    </w:p>
                    <w:p w:rsidRPr="00161773" w:rsidR="0076569A" w:rsidP="00B12E0A" w:rsidRDefault="0076569A" w14:paraId="44EAFD9C" w14:textId="77777777">
                      <w:pPr>
                        <w:ind w:firstLine="1134"/>
                        <w:jc w:val="both"/>
                        <w:rPr>
                          <w:rFonts w:ascii="Tahoma" w:hAnsi="Tahoma" w:cs="Tahoma"/>
                          <w:sz w:val="22"/>
                          <w:szCs w:val="22"/>
                        </w:rPr>
                      </w:pPr>
                    </w:p>
                    <w:p w:rsidRPr="00A46DAE" w:rsidR="0076569A" w:rsidP="00B12E0A" w:rsidRDefault="0076569A" w14:paraId="4B94D5A5" w14:textId="77777777">
                      <w:pPr>
                        <w:spacing w:before="240"/>
                        <w:jc w:val="center"/>
                        <w:rPr>
                          <w:rFonts w:ascii="Tahoma" w:hAnsi="Tahoma" w:cs="Tahoma"/>
                          <w:color w:val="FF0000"/>
                        </w:rPr>
                      </w:pPr>
                    </w:p>
                    <w:p w:rsidRPr="00161773" w:rsidR="0076569A" w:rsidP="00B12E0A" w:rsidRDefault="0076569A" w14:paraId="3DEEC669" w14:textId="77777777">
                      <w:pPr>
                        <w:ind w:firstLine="1134"/>
                        <w:jc w:val="both"/>
                        <w:rPr>
                          <w:rFonts w:ascii="Tahoma" w:hAnsi="Tahoma" w:cs="Tahoma"/>
                          <w:sz w:val="22"/>
                          <w:szCs w:val="22"/>
                        </w:rPr>
                      </w:pPr>
                    </w:p>
                    <w:p w:rsidRPr="00ED018F" w:rsidR="0076569A" w:rsidP="00B12E0A" w:rsidRDefault="0076569A" w14:paraId="3656B9AB" w14:textId="77777777">
                      <w:pPr>
                        <w:ind w:firstLine="1134"/>
                        <w:jc w:val="both"/>
                        <w:rPr>
                          <w:rFonts w:ascii="Tahoma" w:hAnsi="Tahoma" w:cs="Tahoma"/>
                        </w:rPr>
                      </w:pPr>
                    </w:p>
                  </w:txbxContent>
                </v:textbox>
                <w10:wrap type="square"/>
              </v:shape>
            </w:pict>
          </mc:Fallback>
        </mc:AlternateContent>
      </w:r>
    </w:p>
    <w:p w14:paraId="13860217" w14:textId="6CA92E28" w:rsidR="62F2002E" w:rsidRPr="00E824E7" w:rsidRDefault="62F2002E">
      <w:pPr>
        <w:rPr>
          <w:rFonts w:ascii="Lucida Sans" w:hAnsi="Lucida Sans" w:cstheme="minorHAnsi"/>
        </w:rPr>
      </w:pPr>
      <w:r w:rsidRPr="00E824E7">
        <w:rPr>
          <w:rFonts w:ascii="Lucida Sans" w:hAnsi="Lucida Sans" w:cstheme="minorHAnsi"/>
        </w:rPr>
        <w:br w:type="page"/>
      </w:r>
    </w:p>
    <w:p w14:paraId="4711FAED" w14:textId="03237041" w:rsidR="00B12E0A" w:rsidRPr="00E824E7" w:rsidRDefault="00387DFE" w:rsidP="19CA384D">
      <w:pPr>
        <w:rPr>
          <w:rFonts w:ascii="Lucida Sans" w:hAnsi="Lucida Sans" w:cstheme="minorHAnsi"/>
        </w:rPr>
      </w:pPr>
      <w:r w:rsidRPr="00E824E7">
        <w:rPr>
          <w:rFonts w:ascii="Lucida Sans" w:hAnsi="Lucida Sans" w:cstheme="minorHAnsi"/>
          <w:b/>
          <w:bCs/>
          <w:noProof/>
        </w:rPr>
        <w:lastRenderedPageBreak/>
        <mc:AlternateContent>
          <mc:Choice Requires="wps">
            <w:drawing>
              <wp:anchor distT="0" distB="0" distL="114300" distR="114300" simplePos="0" relativeHeight="251561472" behindDoc="0" locked="0" layoutInCell="1" allowOverlap="1" wp14:anchorId="5390D7B3" wp14:editId="76AFC5C4">
                <wp:simplePos x="0" y="0"/>
                <wp:positionH relativeFrom="column">
                  <wp:posOffset>5985510</wp:posOffset>
                </wp:positionH>
                <wp:positionV relativeFrom="paragraph">
                  <wp:posOffset>260985</wp:posOffset>
                </wp:positionV>
                <wp:extent cx="133350" cy="200025"/>
                <wp:effectExtent l="3810" t="3810" r="0" b="0"/>
                <wp:wrapNone/>
                <wp:docPr id="20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8EAF1" w14:textId="77777777" w:rsidR="0076569A" w:rsidRDefault="0076569A" w:rsidP="00B12E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634ACD9">
              <v:shape id="Text Box 28" style="position:absolute;margin-left:471.3pt;margin-top:20.55pt;width:10.5pt;height:15.7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" w14:anchorId="5390D7B3">
                <v:textbox>
                  <w:txbxContent>
                    <w:p w:rsidR="0076569A" w:rsidP="00B12E0A" w:rsidRDefault="0076569A" w14:paraId="45FB0818" w14:textId="77777777"/>
                  </w:txbxContent>
                </v:textbox>
              </v:shape>
            </w:pict>
          </mc:Fallback>
        </mc:AlternateContent>
      </w:r>
    </w:p>
    <w:p w14:paraId="17D41DCF" w14:textId="77777777" w:rsidR="00B12E0A" w:rsidRPr="00E824E7" w:rsidRDefault="00B12E0A" w:rsidP="00B12E0A">
      <w:pPr>
        <w:pStyle w:val="Default"/>
        <w:ind w:firstLine="284"/>
        <w:jc w:val="both"/>
        <w:rPr>
          <w:rFonts w:ascii="Lucida Sans" w:hAnsi="Lucida Sans" w:cstheme="minorHAnsi"/>
          <w:b/>
          <w:bCs/>
        </w:rPr>
      </w:pPr>
    </w:p>
    <w:p w14:paraId="3F884905" w14:textId="77777777" w:rsidR="00B12E0A" w:rsidRPr="00E824E7" w:rsidRDefault="00B12E0A" w:rsidP="00B12E0A">
      <w:pPr>
        <w:pStyle w:val="Default"/>
        <w:ind w:firstLine="284"/>
        <w:jc w:val="both"/>
        <w:rPr>
          <w:rFonts w:ascii="Lucida Sans" w:hAnsi="Lucida Sans" w:cstheme="minorHAnsi"/>
          <w:b/>
          <w:bCs/>
        </w:rPr>
      </w:pPr>
    </w:p>
    <w:p w14:paraId="7FBCB5D3" w14:textId="77777777" w:rsidR="0076569A" w:rsidRPr="00E824E7" w:rsidRDefault="0076569A" w:rsidP="00B12E0A">
      <w:pPr>
        <w:jc w:val="center"/>
        <w:rPr>
          <w:rFonts w:ascii="Lucida Sans" w:hAnsi="Lucida Sans" w:cstheme="minorHAnsi"/>
          <w:b/>
        </w:rPr>
      </w:pPr>
    </w:p>
    <w:p w14:paraId="4D4E2284" w14:textId="77777777" w:rsidR="0076569A" w:rsidRPr="00E824E7" w:rsidRDefault="0076569A" w:rsidP="00B12E0A">
      <w:pPr>
        <w:jc w:val="center"/>
        <w:rPr>
          <w:rFonts w:ascii="Lucida Sans" w:hAnsi="Lucida Sans" w:cstheme="minorHAnsi"/>
          <w:b/>
        </w:rPr>
      </w:pPr>
    </w:p>
    <w:p w14:paraId="529C8472" w14:textId="02CDA936" w:rsidR="0076569A" w:rsidRPr="00E824E7" w:rsidRDefault="0076569A" w:rsidP="00B12E0A">
      <w:pPr>
        <w:jc w:val="center"/>
        <w:rPr>
          <w:rFonts w:ascii="Lucida Sans" w:hAnsi="Lucida Sans" w:cstheme="minorHAnsi"/>
          <w:b/>
        </w:rPr>
      </w:pPr>
    </w:p>
    <w:p w14:paraId="26E13C02" w14:textId="77777777" w:rsidR="0076569A" w:rsidRPr="00E824E7" w:rsidRDefault="0076569A" w:rsidP="00B12E0A">
      <w:pPr>
        <w:jc w:val="center"/>
        <w:rPr>
          <w:rFonts w:ascii="Lucida Sans" w:hAnsi="Lucida Sans" w:cstheme="minorHAnsi"/>
          <w:b/>
        </w:rPr>
      </w:pPr>
    </w:p>
    <w:p w14:paraId="4FDBB9DA" w14:textId="77777777" w:rsidR="0076569A" w:rsidRPr="00E824E7" w:rsidRDefault="0076569A" w:rsidP="00B12E0A">
      <w:pPr>
        <w:jc w:val="center"/>
        <w:rPr>
          <w:rFonts w:ascii="Lucida Sans" w:hAnsi="Lucida Sans" w:cstheme="minorHAnsi"/>
          <w:b/>
        </w:rPr>
      </w:pPr>
    </w:p>
    <w:p w14:paraId="304347DD" w14:textId="77777777" w:rsidR="0076569A" w:rsidRPr="00E824E7" w:rsidRDefault="0076569A" w:rsidP="00B12E0A">
      <w:pPr>
        <w:jc w:val="center"/>
        <w:rPr>
          <w:rFonts w:ascii="Lucida Sans" w:hAnsi="Lucida Sans" w:cstheme="minorHAnsi"/>
          <w:b/>
        </w:rPr>
      </w:pPr>
    </w:p>
    <w:p w14:paraId="55902599" w14:textId="77777777" w:rsidR="0076569A" w:rsidRPr="00E824E7" w:rsidRDefault="0076569A" w:rsidP="00B12E0A">
      <w:pPr>
        <w:jc w:val="center"/>
        <w:rPr>
          <w:rFonts w:ascii="Lucida Sans" w:hAnsi="Lucida Sans" w:cstheme="minorHAnsi"/>
          <w:b/>
        </w:rPr>
      </w:pPr>
    </w:p>
    <w:p w14:paraId="36F99A22" w14:textId="77777777" w:rsidR="0076569A" w:rsidRPr="00E824E7" w:rsidRDefault="0076569A" w:rsidP="00B12E0A">
      <w:pPr>
        <w:jc w:val="center"/>
        <w:rPr>
          <w:rFonts w:ascii="Lucida Sans" w:hAnsi="Lucida Sans" w:cstheme="minorHAnsi"/>
          <w:b/>
        </w:rPr>
      </w:pPr>
    </w:p>
    <w:p w14:paraId="5535D6B4" w14:textId="77777777" w:rsidR="0076569A" w:rsidRPr="00E824E7" w:rsidRDefault="0076569A" w:rsidP="0076569A">
      <w:pPr>
        <w:rPr>
          <w:rFonts w:ascii="Lucida Sans" w:hAnsi="Lucida Sans" w:cstheme="minorHAnsi"/>
          <w:b/>
        </w:rPr>
      </w:pPr>
    </w:p>
    <w:p w14:paraId="554C5CA8" w14:textId="77777777" w:rsidR="0076569A" w:rsidRPr="00E824E7" w:rsidRDefault="0076569A" w:rsidP="0076569A">
      <w:pPr>
        <w:rPr>
          <w:rFonts w:ascii="Lucida Sans" w:hAnsi="Lucida Sans" w:cstheme="minorHAnsi"/>
          <w:b/>
        </w:rPr>
      </w:pPr>
    </w:p>
    <w:p w14:paraId="68545FFD" w14:textId="67A76FE1" w:rsidR="00B12E0A" w:rsidRPr="00E824E7" w:rsidRDefault="00B12E0A" w:rsidP="00B12E0A">
      <w:pPr>
        <w:pStyle w:val="Default"/>
        <w:ind w:firstLine="284"/>
        <w:jc w:val="both"/>
        <w:rPr>
          <w:rFonts w:ascii="Lucida Sans" w:hAnsi="Lucida Sans" w:cstheme="minorHAnsi"/>
          <w:b/>
          <w:bCs/>
        </w:rPr>
      </w:pPr>
    </w:p>
    <w:p w14:paraId="3990027D" w14:textId="13ADA338" w:rsidR="62F2002E" w:rsidRPr="00E824E7" w:rsidRDefault="62F2002E" w:rsidP="62F2002E">
      <w:pPr>
        <w:pStyle w:val="Texto"/>
        <w:rPr>
          <w:rFonts w:ascii="Lucida Sans" w:hAnsi="Lucida Sans" w:cstheme="minorHAnsi"/>
          <w:b/>
          <w:bCs/>
        </w:rPr>
      </w:pPr>
    </w:p>
    <w:p w14:paraId="1B4D75A1" w14:textId="77777777" w:rsidR="00F373E7" w:rsidRPr="00E824E7" w:rsidRDefault="00F373E7" w:rsidP="004139EF">
      <w:pPr>
        <w:pStyle w:val="Texto"/>
        <w:rPr>
          <w:rFonts w:ascii="Lucida Sans" w:hAnsi="Lucida Sans" w:cstheme="minorHAnsi"/>
        </w:rPr>
      </w:pPr>
    </w:p>
    <w:p w14:paraId="3F05CAFC" w14:textId="6FC6C534" w:rsidR="62F2002E" w:rsidRPr="00E824E7" w:rsidRDefault="62F2002E" w:rsidP="62F2002E">
      <w:pPr>
        <w:pStyle w:val="Texto"/>
        <w:rPr>
          <w:rFonts w:ascii="Lucida Sans" w:hAnsi="Lucida Sans" w:cstheme="minorHAnsi"/>
        </w:rPr>
      </w:pPr>
    </w:p>
    <w:p w14:paraId="13B8DB1C" w14:textId="77777777" w:rsidR="00F373E7" w:rsidRPr="00E824E7" w:rsidRDefault="00F373E7" w:rsidP="004139EF">
      <w:pPr>
        <w:pStyle w:val="Texto"/>
        <w:jc w:val="right"/>
        <w:rPr>
          <w:rFonts w:ascii="Lucida Sans" w:hAnsi="Lucida Sans" w:cstheme="minorHAnsi"/>
          <w:i/>
          <w:color w:val="FF0000"/>
        </w:rPr>
        <w:sectPr w:rsidR="00F373E7" w:rsidRPr="00E824E7" w:rsidSect="00A90A75">
          <w:footerReference w:type="default" r:id="rId10"/>
          <w:pgSz w:w="11907" w:h="16840" w:code="9"/>
          <w:pgMar w:top="1418" w:right="868" w:bottom="142" w:left="1321" w:header="709" w:footer="709" w:gutter="0"/>
          <w:pgNumType w:start="1"/>
          <w:cols w:space="708"/>
          <w:docGrid w:linePitch="360"/>
        </w:sectPr>
      </w:pPr>
      <w:r w:rsidRPr="00E824E7">
        <w:rPr>
          <w:rFonts w:ascii="Lucida Sans" w:hAnsi="Lucida Sans" w:cstheme="minorHAnsi"/>
          <w:i/>
          <w:color w:val="FF0000"/>
        </w:rPr>
        <w:t>Pensamento</w:t>
      </w:r>
    </w:p>
    <w:p w14:paraId="35BA83A2" w14:textId="77777777" w:rsidR="00821CD7" w:rsidRPr="00E824E7" w:rsidRDefault="00821CD7" w:rsidP="004139EF">
      <w:pPr>
        <w:pStyle w:val="Texto"/>
        <w:rPr>
          <w:rFonts w:ascii="Lucida Sans" w:hAnsi="Lucida Sans" w:cstheme="minorHAnsi"/>
        </w:rPr>
      </w:pPr>
    </w:p>
    <w:p w14:paraId="4F58BC1C" w14:textId="77777777" w:rsidR="00821CD7" w:rsidRPr="00E824E7" w:rsidRDefault="00821CD7">
      <w:pPr>
        <w:pStyle w:val="Ttulo6"/>
        <w:rPr>
          <w:rFonts w:ascii="Lucida Sans" w:hAnsi="Lucida Sans" w:cstheme="minorHAnsi"/>
          <w:sz w:val="24"/>
        </w:rPr>
      </w:pPr>
      <w:r w:rsidRPr="00E824E7">
        <w:rPr>
          <w:rFonts w:ascii="Lucida Sans" w:hAnsi="Lucida Sans" w:cstheme="minorHAnsi"/>
          <w:sz w:val="24"/>
        </w:rPr>
        <w:t>Índice</w:t>
      </w:r>
    </w:p>
    <w:p w14:paraId="1A356B58" w14:textId="77777777" w:rsidR="00821CD7" w:rsidRPr="00E824E7" w:rsidRDefault="00821CD7" w:rsidP="004139EF">
      <w:pPr>
        <w:pStyle w:val="Texto"/>
        <w:rPr>
          <w:rFonts w:ascii="Lucida Sans" w:hAnsi="Lucida Sans" w:cstheme="minorHAnsi"/>
          <w:b/>
          <w:bCs/>
        </w:rPr>
      </w:pPr>
      <w:r w:rsidRPr="00E824E7">
        <w:rPr>
          <w:rFonts w:ascii="Lucida Sans" w:hAnsi="Lucida Sans" w:cstheme="minorHAnsi"/>
        </w:rPr>
        <w:t xml:space="preserve">&lt;Para atualizar o índice, clique com o botão direito e selecione </w:t>
      </w:r>
      <w:r w:rsidRPr="00E824E7">
        <w:rPr>
          <w:rFonts w:ascii="Lucida Sans" w:hAnsi="Lucida Sans" w:cstheme="minorHAnsi"/>
          <w:b/>
          <w:bCs/>
        </w:rPr>
        <w:t>atualizar campo</w:t>
      </w:r>
      <w:r w:rsidRPr="00E824E7">
        <w:rPr>
          <w:rFonts w:ascii="Lucida Sans" w:hAnsi="Lucida Sans" w:cstheme="minorHAnsi"/>
        </w:rPr>
        <w:t xml:space="preserve"> depois indique </w:t>
      </w:r>
      <w:r w:rsidRPr="00E824E7">
        <w:rPr>
          <w:rFonts w:ascii="Lucida Sans" w:hAnsi="Lucida Sans" w:cstheme="minorHAnsi"/>
          <w:b/>
          <w:bCs/>
        </w:rPr>
        <w:t>atualizar o índice inteiro&gt;</w:t>
      </w:r>
    </w:p>
    <w:p w14:paraId="65C5817A" w14:textId="028AD453" w:rsidR="00B0301D" w:rsidRPr="00E824E7" w:rsidRDefault="00FD2F9D">
      <w:pPr>
        <w:pStyle w:val="Sumrio1"/>
        <w:tabs>
          <w:tab w:val="right" w:leader="dot" w:pos="9061"/>
        </w:tabs>
        <w:rPr>
          <w:rFonts w:eastAsiaTheme="minorEastAsia" w:cstheme="minorHAnsi"/>
          <w:b w:val="0"/>
          <w:bCs w:val="0"/>
          <w:caps w:val="0"/>
          <w:noProof/>
        </w:rPr>
      </w:pPr>
      <w:r w:rsidRPr="00E824E7">
        <w:rPr>
          <w:rFonts w:cstheme="minorHAnsi"/>
        </w:rPr>
        <w:fldChar w:fldCharType="begin"/>
      </w:r>
      <w:r w:rsidRPr="00E824E7">
        <w:rPr>
          <w:rFonts w:cstheme="minorHAnsi"/>
        </w:rPr>
        <w:instrText xml:space="preserve"> TOC \o "1-3" \h \z \u </w:instrText>
      </w:r>
      <w:r w:rsidRPr="00E824E7">
        <w:rPr>
          <w:rFonts w:cstheme="minorHAnsi"/>
        </w:rPr>
        <w:fldChar w:fldCharType="separate"/>
      </w:r>
      <w:hyperlink w:anchor="_Toc134802512" w:history="1">
        <w:r w:rsidR="00B0301D" w:rsidRPr="00E824E7">
          <w:rPr>
            <w:rStyle w:val="Hyperlink"/>
            <w:rFonts w:cstheme="minorHAnsi"/>
            <w:noProof/>
            <w:shd w:val="clear" w:color="auto" w:fill="FFFFFF"/>
          </w:rPr>
          <w:t>Template para  construção/revisão de Projetos Pedagógicos de Cursos de Graduação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_Toc134802512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w:t>
        </w:r>
        <w:r w:rsidR="00B0301D" w:rsidRPr="00E824E7">
          <w:rPr>
            <w:rFonts w:cstheme="minorHAnsi"/>
            <w:noProof/>
            <w:webHidden/>
          </w:rPr>
          <w:fldChar w:fldCharType="end"/>
        </w:r>
      </w:hyperlink>
    </w:p>
    <w:p w14:paraId="65051111" w14:textId="5A336F93" w:rsidR="00B0301D" w:rsidRPr="00E824E7" w:rsidRDefault="00000000">
      <w:pPr>
        <w:pStyle w:val="Sumrio2"/>
        <w:tabs>
          <w:tab w:val="right" w:leader="dot" w:pos="9061"/>
        </w:tabs>
        <w:rPr>
          <w:rFonts w:eastAsiaTheme="minorEastAsia" w:cstheme="minorHAnsi"/>
          <w:b w:val="0"/>
          <w:noProof/>
        </w:rPr>
      </w:pPr>
      <w:hyperlink w:anchor="_Toc134802513" w:history="1">
        <w:r w:rsidR="00B0301D" w:rsidRPr="00E824E7">
          <w:rPr>
            <w:rStyle w:val="Hyperlink"/>
            <w:rFonts w:cstheme="minorHAnsi"/>
            <w:noProof/>
          </w:rPr>
          <w:t>Projeto Pedagógico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w:t>
        </w:r>
        <w:r w:rsidR="00B0301D" w:rsidRPr="00E824E7">
          <w:rPr>
            <w:rFonts w:cstheme="minorHAnsi"/>
            <w:noProof/>
            <w:webHidden/>
          </w:rPr>
          <w:fldChar w:fldCharType="end"/>
        </w:r>
      </w:hyperlink>
    </w:p>
    <w:p w14:paraId="0E6C9AA9" w14:textId="33F5A925" w:rsidR="00B0301D" w:rsidRPr="00E824E7" w:rsidRDefault="00000000">
      <w:pPr>
        <w:pStyle w:val="Sumrio1"/>
        <w:tabs>
          <w:tab w:val="right" w:leader="dot" w:pos="9061"/>
        </w:tabs>
        <w:rPr>
          <w:rFonts w:eastAsiaTheme="minorEastAsia" w:cstheme="minorHAnsi"/>
          <w:b w:val="0"/>
          <w:bCs w:val="0"/>
          <w:caps w:val="0"/>
          <w:noProof/>
        </w:rPr>
      </w:pPr>
      <w:hyperlink w:anchor="_Toc134802514" w:history="1">
        <w:r w:rsidR="00B0301D" w:rsidRPr="00E824E7">
          <w:rPr>
            <w:rStyle w:val="Hyperlink"/>
            <w:rFonts w:cstheme="minorHAnsi"/>
            <w:noProof/>
          </w:rPr>
          <w:t>Nome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_Toc134802514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w:t>
        </w:r>
        <w:r w:rsidR="00B0301D" w:rsidRPr="00E824E7">
          <w:rPr>
            <w:rFonts w:cstheme="minorHAnsi"/>
            <w:noProof/>
            <w:webHidden/>
          </w:rPr>
          <w:fldChar w:fldCharType="end"/>
        </w:r>
      </w:hyperlink>
    </w:p>
    <w:p w14:paraId="777604EE" w14:textId="2DAB9353" w:rsidR="00B0301D" w:rsidRPr="00E824E7" w:rsidRDefault="00000000">
      <w:pPr>
        <w:pStyle w:val="Sumrio1"/>
        <w:tabs>
          <w:tab w:val="right" w:leader="dot" w:pos="9061"/>
        </w:tabs>
        <w:rPr>
          <w:rFonts w:eastAsiaTheme="minorEastAsia" w:cstheme="minorHAnsi"/>
          <w:b w:val="0"/>
          <w:bCs w:val="0"/>
          <w:caps w:val="0"/>
          <w:noProof/>
        </w:rPr>
      </w:pPr>
      <w:hyperlink w:anchor="_Toc134802515" w:history="1">
        <w:r w:rsidR="00B0301D" w:rsidRPr="00E824E7">
          <w:rPr>
            <w:rStyle w:val="Hyperlink"/>
            <w:rFonts w:cstheme="minorHAnsi"/>
            <w:noProof/>
          </w:rPr>
          <w:t>1. IDENTIFICAÇÃO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_Toc134802515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w:t>
        </w:r>
        <w:r w:rsidR="00B0301D" w:rsidRPr="00E824E7">
          <w:rPr>
            <w:rFonts w:cstheme="minorHAnsi"/>
            <w:noProof/>
            <w:webHidden/>
          </w:rPr>
          <w:fldChar w:fldCharType="end"/>
        </w:r>
      </w:hyperlink>
    </w:p>
    <w:p w14:paraId="05A81FDE" w14:textId="75C275B8" w:rsidR="00B0301D" w:rsidRPr="00E824E7" w:rsidRDefault="00000000">
      <w:pPr>
        <w:pStyle w:val="Sumrio1"/>
        <w:tabs>
          <w:tab w:val="right" w:leader="dot" w:pos="9061"/>
        </w:tabs>
        <w:rPr>
          <w:rFonts w:eastAsiaTheme="minorEastAsia" w:cstheme="minorHAnsi"/>
          <w:b w:val="0"/>
          <w:bCs w:val="0"/>
          <w:caps w:val="0"/>
          <w:noProof/>
        </w:rPr>
      </w:pPr>
      <w:hyperlink w:anchor="_Toc134802516" w:history="1">
        <w:r w:rsidR="00B0301D" w:rsidRPr="00E824E7">
          <w:rPr>
            <w:rStyle w:val="Hyperlink"/>
            <w:rFonts w:cstheme="minorHAnsi"/>
            <w:noProof/>
          </w:rPr>
          <w:t>2. Apresentação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_Toc134802516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w:t>
        </w:r>
        <w:r w:rsidR="00B0301D" w:rsidRPr="00E824E7">
          <w:rPr>
            <w:rFonts w:cstheme="minorHAnsi"/>
            <w:noProof/>
            <w:webHidden/>
          </w:rPr>
          <w:fldChar w:fldCharType="end"/>
        </w:r>
      </w:hyperlink>
    </w:p>
    <w:p w14:paraId="1DDB2F70" w14:textId="75AA568E" w:rsidR="00B0301D" w:rsidRPr="00E824E7" w:rsidRDefault="00000000">
      <w:pPr>
        <w:pStyle w:val="Sumrio2"/>
        <w:tabs>
          <w:tab w:val="right" w:leader="dot" w:pos="9061"/>
        </w:tabs>
        <w:rPr>
          <w:rFonts w:eastAsiaTheme="minorEastAsia" w:cstheme="minorHAnsi"/>
          <w:b w:val="0"/>
          <w:noProof/>
        </w:rPr>
      </w:pPr>
      <w:hyperlink w:anchor="_Toc134802517" w:history="1">
        <w:r w:rsidR="00B0301D" w:rsidRPr="00E824E7">
          <w:rPr>
            <w:rStyle w:val="Hyperlink"/>
            <w:rFonts w:cstheme="minorHAnsi"/>
            <w:noProof/>
          </w:rPr>
          <w:t>2.1. A Instituição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_Toc134802517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w:t>
        </w:r>
        <w:r w:rsidR="00B0301D" w:rsidRPr="00E824E7">
          <w:rPr>
            <w:rFonts w:cstheme="minorHAnsi"/>
            <w:noProof/>
            <w:webHidden/>
          </w:rPr>
          <w:fldChar w:fldCharType="end"/>
        </w:r>
      </w:hyperlink>
    </w:p>
    <w:p w14:paraId="7CB7A078" w14:textId="5CB78802" w:rsidR="00B0301D" w:rsidRPr="00E824E7" w:rsidRDefault="00000000">
      <w:pPr>
        <w:pStyle w:val="Sumrio3"/>
        <w:tabs>
          <w:tab w:val="right" w:leader="dot" w:pos="9061"/>
        </w:tabs>
        <w:rPr>
          <w:rFonts w:eastAsiaTheme="minorEastAsia" w:cstheme="minorHAnsi"/>
          <w:iCs w:val="0"/>
          <w:caps w:val="0"/>
          <w:noProof/>
          <w:sz w:val="24"/>
        </w:rPr>
      </w:pPr>
      <w:hyperlink w:anchor="_Toc134802518" w:history="1">
        <w:r w:rsidR="00B0301D" w:rsidRPr="00E824E7">
          <w:rPr>
            <w:rStyle w:val="Hyperlink"/>
            <w:rFonts w:cstheme="minorHAnsi"/>
            <w:noProof/>
            <w:sz w:val="24"/>
          </w:rPr>
          <w:t>2.1.1. Breve histórico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_Toc134802518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4</w:t>
        </w:r>
        <w:r w:rsidR="00B0301D" w:rsidRPr="00E824E7">
          <w:rPr>
            <w:rFonts w:cstheme="minorHAnsi"/>
            <w:noProof/>
            <w:webHidden/>
            <w:sz w:val="24"/>
          </w:rPr>
          <w:fldChar w:fldCharType="end"/>
        </w:r>
      </w:hyperlink>
    </w:p>
    <w:p w14:paraId="2B94120F" w14:textId="0AECD6F6" w:rsidR="00B0301D" w:rsidRPr="00E824E7" w:rsidRDefault="00000000">
      <w:pPr>
        <w:pStyle w:val="Sumrio3"/>
        <w:tabs>
          <w:tab w:val="right" w:leader="dot" w:pos="9061"/>
        </w:tabs>
        <w:rPr>
          <w:rFonts w:eastAsiaTheme="minorEastAsia" w:cstheme="minorHAnsi"/>
          <w:iCs w:val="0"/>
          <w:caps w:val="0"/>
          <w:noProof/>
          <w:sz w:val="24"/>
        </w:rPr>
      </w:pPr>
      <w:hyperlink w:anchor="_Toc134802519" w:history="1">
        <w:r w:rsidR="00B0301D" w:rsidRPr="00E824E7">
          <w:rPr>
            <w:rStyle w:val="Hyperlink"/>
            <w:rFonts w:cstheme="minorHAnsi"/>
            <w:noProof/>
            <w:sz w:val="24"/>
          </w:rPr>
          <w:t>2.1.2. Inserção regional</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_Toc134802519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7</w:t>
        </w:r>
        <w:r w:rsidR="00B0301D" w:rsidRPr="00E824E7">
          <w:rPr>
            <w:rFonts w:cstheme="minorHAnsi"/>
            <w:noProof/>
            <w:webHidden/>
            <w:sz w:val="24"/>
          </w:rPr>
          <w:fldChar w:fldCharType="end"/>
        </w:r>
      </w:hyperlink>
    </w:p>
    <w:p w14:paraId="6A8583AB" w14:textId="202248D5" w:rsidR="00B0301D" w:rsidRPr="00E824E7" w:rsidRDefault="00000000">
      <w:pPr>
        <w:pStyle w:val="Sumrio3"/>
        <w:tabs>
          <w:tab w:val="right" w:leader="dot" w:pos="9061"/>
        </w:tabs>
        <w:rPr>
          <w:rFonts w:eastAsiaTheme="minorEastAsia" w:cstheme="minorHAnsi"/>
          <w:iCs w:val="0"/>
          <w:caps w:val="0"/>
          <w:noProof/>
          <w:sz w:val="24"/>
        </w:rPr>
      </w:pPr>
      <w:hyperlink w:anchor="_Toc134802520" w:history="1">
        <w:r w:rsidR="00B0301D" w:rsidRPr="00E824E7">
          <w:rPr>
            <w:rStyle w:val="Hyperlink"/>
            <w:rFonts w:cstheme="minorHAnsi"/>
            <w:noProof/>
            <w:sz w:val="24"/>
          </w:rPr>
          <w:t>2.1.3. Filosofia, princípios, missão, visão e objetivos</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_Toc134802520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9</w:t>
        </w:r>
        <w:r w:rsidR="00B0301D" w:rsidRPr="00E824E7">
          <w:rPr>
            <w:rFonts w:cstheme="minorHAnsi"/>
            <w:noProof/>
            <w:webHidden/>
            <w:sz w:val="24"/>
          </w:rPr>
          <w:fldChar w:fldCharType="end"/>
        </w:r>
      </w:hyperlink>
    </w:p>
    <w:p w14:paraId="1F191622" w14:textId="640B0AC5" w:rsidR="00B0301D" w:rsidRPr="00E824E7" w:rsidRDefault="00000000">
      <w:pPr>
        <w:pStyle w:val="Sumrio3"/>
        <w:tabs>
          <w:tab w:val="right" w:leader="dot" w:pos="9061"/>
        </w:tabs>
        <w:rPr>
          <w:rFonts w:eastAsiaTheme="minorEastAsia" w:cstheme="minorHAnsi"/>
          <w:iCs w:val="0"/>
          <w:caps w:val="0"/>
          <w:noProof/>
          <w:sz w:val="24"/>
        </w:rPr>
      </w:pPr>
      <w:hyperlink w:anchor="_Toc134802521" w:history="1">
        <w:r w:rsidR="00B0301D" w:rsidRPr="00E824E7">
          <w:rPr>
            <w:rStyle w:val="Hyperlink"/>
            <w:rFonts w:cstheme="minorHAnsi"/>
            <w:noProof/>
            <w:sz w:val="24"/>
          </w:rPr>
          <w:t>2.1.4. Gestão acadêmica da instituição e do curso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_Toc134802521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10</w:t>
        </w:r>
        <w:r w:rsidR="00B0301D" w:rsidRPr="00E824E7">
          <w:rPr>
            <w:rFonts w:cstheme="minorHAnsi"/>
            <w:noProof/>
            <w:webHidden/>
            <w:sz w:val="24"/>
          </w:rPr>
          <w:fldChar w:fldCharType="end"/>
        </w:r>
      </w:hyperlink>
    </w:p>
    <w:p w14:paraId="2072D61E" w14:textId="24E38B6F" w:rsidR="00B0301D" w:rsidRPr="00E824E7" w:rsidRDefault="00000000">
      <w:pPr>
        <w:pStyle w:val="Sumrio2"/>
        <w:tabs>
          <w:tab w:val="right" w:leader="dot" w:pos="9061"/>
        </w:tabs>
        <w:rPr>
          <w:rFonts w:eastAsiaTheme="minorEastAsia" w:cstheme="minorHAnsi"/>
          <w:b w:val="0"/>
          <w:noProof/>
        </w:rPr>
      </w:pPr>
      <w:hyperlink w:anchor="_Toc134802522" w:history="1">
        <w:r w:rsidR="00B0301D" w:rsidRPr="00E824E7">
          <w:rPr>
            <w:rStyle w:val="Hyperlink"/>
            <w:rFonts w:cstheme="minorHAnsi"/>
            <w:noProof/>
          </w:rPr>
          <w:t>2.2. Legislação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_Toc134802522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14</w:t>
        </w:r>
        <w:r w:rsidR="00B0301D" w:rsidRPr="00E824E7">
          <w:rPr>
            <w:rFonts w:cstheme="minorHAnsi"/>
            <w:noProof/>
            <w:webHidden/>
          </w:rPr>
          <w:fldChar w:fldCharType="end"/>
        </w:r>
      </w:hyperlink>
    </w:p>
    <w:p w14:paraId="708D067A" w14:textId="5A048216" w:rsidR="00B0301D" w:rsidRPr="00E824E7" w:rsidRDefault="00000000">
      <w:pPr>
        <w:pStyle w:val="Sumrio1"/>
        <w:tabs>
          <w:tab w:val="right" w:leader="dot" w:pos="9061"/>
        </w:tabs>
        <w:rPr>
          <w:rFonts w:eastAsiaTheme="minorEastAsia" w:cstheme="minorHAnsi"/>
          <w:b w:val="0"/>
          <w:bCs w:val="0"/>
          <w:caps w:val="0"/>
          <w:noProof/>
        </w:rPr>
      </w:pPr>
      <w:hyperlink w:anchor="_Toc134802523" w:history="1">
        <w:r w:rsidR="00B0301D" w:rsidRPr="00E824E7">
          <w:rPr>
            <w:rStyle w:val="Hyperlink"/>
            <w:rFonts w:cstheme="minorHAnsi"/>
            <w:noProof/>
          </w:rPr>
          <w:t>3. ORGANIZAÇÃO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_Toc134802523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17</w:t>
        </w:r>
        <w:r w:rsidR="00B0301D" w:rsidRPr="00E824E7">
          <w:rPr>
            <w:rFonts w:cstheme="minorHAnsi"/>
            <w:noProof/>
            <w:webHidden/>
          </w:rPr>
          <w:fldChar w:fldCharType="end"/>
        </w:r>
      </w:hyperlink>
    </w:p>
    <w:p w14:paraId="6D3E5E65" w14:textId="0E5D95FA" w:rsidR="00B0301D" w:rsidRPr="00E824E7" w:rsidRDefault="00000000">
      <w:pPr>
        <w:pStyle w:val="Sumrio2"/>
        <w:tabs>
          <w:tab w:val="right" w:leader="dot" w:pos="9061"/>
        </w:tabs>
        <w:rPr>
          <w:rFonts w:eastAsiaTheme="minorEastAsia" w:cstheme="minorHAnsi"/>
          <w:b w:val="0"/>
          <w:noProof/>
        </w:rPr>
      </w:pPr>
      <w:hyperlink w:anchor="_Toc134802524" w:history="1">
        <w:r w:rsidR="00B0301D" w:rsidRPr="00E824E7">
          <w:rPr>
            <w:rStyle w:val="Hyperlink"/>
            <w:rFonts w:cstheme="minorHAnsi"/>
            <w:noProof/>
          </w:rPr>
          <w:t>3.1. Concepção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_Toc134802524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17</w:t>
        </w:r>
        <w:r w:rsidR="00B0301D" w:rsidRPr="00E824E7">
          <w:rPr>
            <w:rFonts w:cstheme="minorHAnsi"/>
            <w:noProof/>
            <w:webHidden/>
          </w:rPr>
          <w:fldChar w:fldCharType="end"/>
        </w:r>
      </w:hyperlink>
    </w:p>
    <w:p w14:paraId="0CB82E13" w14:textId="69322F6E" w:rsidR="00B0301D" w:rsidRPr="00E824E7" w:rsidRDefault="00000000">
      <w:pPr>
        <w:pStyle w:val="Sumrio3"/>
        <w:tabs>
          <w:tab w:val="right" w:leader="dot" w:pos="9061"/>
        </w:tabs>
        <w:rPr>
          <w:rFonts w:eastAsiaTheme="minorEastAsia" w:cstheme="minorHAnsi"/>
          <w:iCs w:val="0"/>
          <w:caps w:val="0"/>
          <w:noProof/>
          <w:sz w:val="24"/>
        </w:rPr>
      </w:pPr>
      <w:hyperlink w:anchor="_Toc134802525" w:history="1">
        <w:r w:rsidR="00B0301D" w:rsidRPr="00E824E7">
          <w:rPr>
            <w:rStyle w:val="Hyperlink"/>
            <w:rFonts w:cstheme="minorHAnsi"/>
            <w:noProof/>
            <w:sz w:val="24"/>
          </w:rPr>
          <w:t>3.1.1. Justificativa e pertinência do curso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_Toc134802525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17</w:t>
        </w:r>
        <w:r w:rsidR="00B0301D" w:rsidRPr="00E824E7">
          <w:rPr>
            <w:rFonts w:cstheme="minorHAnsi"/>
            <w:noProof/>
            <w:webHidden/>
            <w:sz w:val="24"/>
          </w:rPr>
          <w:fldChar w:fldCharType="end"/>
        </w:r>
      </w:hyperlink>
    </w:p>
    <w:p w14:paraId="10CC393D" w14:textId="0D67D7EF" w:rsidR="00B0301D" w:rsidRPr="00E824E7" w:rsidRDefault="00000000">
      <w:pPr>
        <w:pStyle w:val="Sumrio3"/>
        <w:tabs>
          <w:tab w:val="right" w:leader="dot" w:pos="9061"/>
        </w:tabs>
        <w:rPr>
          <w:rFonts w:eastAsiaTheme="minorEastAsia" w:cstheme="minorHAnsi"/>
          <w:iCs w:val="0"/>
          <w:caps w:val="0"/>
          <w:noProof/>
          <w:sz w:val="24"/>
        </w:rPr>
      </w:pPr>
      <w:hyperlink w:anchor="_Toc134802526" w:history="1">
        <w:r w:rsidR="00B0301D" w:rsidRPr="00E824E7">
          <w:rPr>
            <w:rStyle w:val="Hyperlink"/>
            <w:rFonts w:cstheme="minorHAnsi"/>
            <w:noProof/>
            <w:sz w:val="24"/>
          </w:rPr>
          <w:t>3.1.2. Objetivos do curso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_Toc134802526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17</w:t>
        </w:r>
        <w:r w:rsidR="00B0301D" w:rsidRPr="00E824E7">
          <w:rPr>
            <w:rFonts w:cstheme="minorHAnsi"/>
            <w:noProof/>
            <w:webHidden/>
            <w:sz w:val="24"/>
          </w:rPr>
          <w:fldChar w:fldCharType="end"/>
        </w:r>
      </w:hyperlink>
    </w:p>
    <w:p w14:paraId="05BCA4B1" w14:textId="6C9DEE1E" w:rsidR="00B0301D" w:rsidRPr="00E824E7" w:rsidRDefault="00000000">
      <w:pPr>
        <w:pStyle w:val="Sumrio3"/>
        <w:tabs>
          <w:tab w:val="right" w:leader="dot" w:pos="9061"/>
        </w:tabs>
        <w:rPr>
          <w:rFonts w:eastAsiaTheme="minorEastAsia" w:cstheme="minorHAnsi"/>
          <w:iCs w:val="0"/>
          <w:caps w:val="0"/>
          <w:noProof/>
          <w:sz w:val="24"/>
        </w:rPr>
      </w:pPr>
      <w:hyperlink w:anchor="_Toc134802527" w:history="1">
        <w:r w:rsidR="00B0301D" w:rsidRPr="00E824E7">
          <w:rPr>
            <w:rStyle w:val="Hyperlink"/>
            <w:rFonts w:cstheme="minorHAnsi"/>
            <w:noProof/>
            <w:sz w:val="24"/>
          </w:rPr>
          <w:t>3.1.3. Perfil do Egresso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_Toc134802527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17</w:t>
        </w:r>
        <w:r w:rsidR="00B0301D" w:rsidRPr="00E824E7">
          <w:rPr>
            <w:rFonts w:cstheme="minorHAnsi"/>
            <w:noProof/>
            <w:webHidden/>
            <w:sz w:val="24"/>
          </w:rPr>
          <w:fldChar w:fldCharType="end"/>
        </w:r>
      </w:hyperlink>
    </w:p>
    <w:p w14:paraId="3106D160" w14:textId="7D5AD2D6" w:rsidR="00B0301D" w:rsidRPr="00E824E7" w:rsidRDefault="00000000">
      <w:pPr>
        <w:pStyle w:val="Sumrio3"/>
        <w:tabs>
          <w:tab w:val="right" w:leader="dot" w:pos="9061"/>
        </w:tabs>
        <w:rPr>
          <w:rFonts w:eastAsiaTheme="minorEastAsia" w:cstheme="minorHAnsi"/>
          <w:iCs w:val="0"/>
          <w:caps w:val="0"/>
          <w:noProof/>
          <w:sz w:val="24"/>
        </w:rPr>
      </w:pPr>
      <w:hyperlink w:anchor="_Toc134802528" w:history="1">
        <w:r w:rsidR="00B0301D" w:rsidRPr="00E824E7">
          <w:rPr>
            <w:rStyle w:val="Hyperlink"/>
            <w:rFonts w:cstheme="minorHAnsi"/>
            <w:noProof/>
            <w:sz w:val="24"/>
          </w:rPr>
          <w:t>3.1.4. Competências, habilidades e atividades desenvolvidas</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_Toc134802528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17</w:t>
        </w:r>
        <w:r w:rsidR="00B0301D" w:rsidRPr="00E824E7">
          <w:rPr>
            <w:rFonts w:cstheme="minorHAnsi"/>
            <w:noProof/>
            <w:webHidden/>
            <w:sz w:val="24"/>
          </w:rPr>
          <w:fldChar w:fldCharType="end"/>
        </w:r>
      </w:hyperlink>
    </w:p>
    <w:p w14:paraId="6D9B16C1" w14:textId="6F052E5E" w:rsidR="00B0301D" w:rsidRPr="00E824E7" w:rsidRDefault="00000000">
      <w:pPr>
        <w:pStyle w:val="Sumrio2"/>
        <w:tabs>
          <w:tab w:val="right" w:leader="dot" w:pos="9061"/>
        </w:tabs>
        <w:rPr>
          <w:rFonts w:eastAsiaTheme="minorEastAsia" w:cstheme="minorHAnsi"/>
          <w:b w:val="0"/>
          <w:noProof/>
        </w:rPr>
      </w:pPr>
      <w:hyperlink w:anchor="_Toc134802529" w:history="1">
        <w:r w:rsidR="00B0301D" w:rsidRPr="00E824E7">
          <w:rPr>
            <w:rStyle w:val="Hyperlink"/>
            <w:rFonts w:cstheme="minorHAnsi"/>
            <w:noProof/>
          </w:rPr>
          <w:t>3.2. Dados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_Toc134802529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18</w:t>
        </w:r>
        <w:r w:rsidR="00B0301D" w:rsidRPr="00E824E7">
          <w:rPr>
            <w:rFonts w:cstheme="minorHAnsi"/>
            <w:noProof/>
            <w:webHidden/>
          </w:rPr>
          <w:fldChar w:fldCharType="end"/>
        </w:r>
      </w:hyperlink>
    </w:p>
    <w:p w14:paraId="71C4E3DE" w14:textId="3FC8FF75" w:rsidR="00B0301D" w:rsidRPr="00E824E7" w:rsidRDefault="00000000">
      <w:pPr>
        <w:pStyle w:val="Sumrio3"/>
        <w:tabs>
          <w:tab w:val="right" w:leader="dot" w:pos="9061"/>
        </w:tabs>
        <w:rPr>
          <w:rFonts w:eastAsiaTheme="minorEastAsia" w:cstheme="minorHAnsi"/>
          <w:iCs w:val="0"/>
          <w:caps w:val="0"/>
          <w:noProof/>
          <w:sz w:val="24"/>
        </w:rPr>
      </w:pPr>
      <w:hyperlink w:anchor="_Toc134802530" w:history="1">
        <w:r w:rsidR="00B0301D" w:rsidRPr="00E824E7">
          <w:rPr>
            <w:rStyle w:val="Hyperlink"/>
            <w:rFonts w:cstheme="minorHAnsi"/>
            <w:noProof/>
            <w:sz w:val="24"/>
          </w:rPr>
          <w:t>3.2.1. Formas de Ingresso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_Toc134802530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18</w:t>
        </w:r>
        <w:r w:rsidR="00B0301D" w:rsidRPr="00E824E7">
          <w:rPr>
            <w:rFonts w:cstheme="minorHAnsi"/>
            <w:noProof/>
            <w:webHidden/>
            <w:sz w:val="24"/>
          </w:rPr>
          <w:fldChar w:fldCharType="end"/>
        </w:r>
      </w:hyperlink>
    </w:p>
    <w:p w14:paraId="2966C24C" w14:textId="2A0A74C3" w:rsidR="00B0301D" w:rsidRPr="00E824E7" w:rsidRDefault="00000000">
      <w:pPr>
        <w:pStyle w:val="Sumrio3"/>
        <w:tabs>
          <w:tab w:val="right" w:leader="dot" w:pos="9061"/>
        </w:tabs>
        <w:rPr>
          <w:rFonts w:eastAsiaTheme="minorEastAsia" w:cstheme="minorHAnsi"/>
          <w:iCs w:val="0"/>
          <w:caps w:val="0"/>
          <w:noProof/>
          <w:sz w:val="24"/>
        </w:rPr>
      </w:pPr>
      <w:hyperlink w:anchor="_Toc134802531" w:history="1">
        <w:r w:rsidR="00B0301D" w:rsidRPr="00E824E7">
          <w:rPr>
            <w:rStyle w:val="Hyperlink"/>
            <w:rFonts w:cstheme="minorHAnsi"/>
            <w:noProof/>
            <w:sz w:val="24"/>
          </w:rPr>
          <w:t>3.2.2. Horário de Funcionamento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_Toc134802531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19</w:t>
        </w:r>
        <w:r w:rsidR="00B0301D" w:rsidRPr="00E824E7">
          <w:rPr>
            <w:rFonts w:cstheme="minorHAnsi"/>
            <w:noProof/>
            <w:webHidden/>
            <w:sz w:val="24"/>
          </w:rPr>
          <w:fldChar w:fldCharType="end"/>
        </w:r>
      </w:hyperlink>
    </w:p>
    <w:p w14:paraId="6638A0D1" w14:textId="1783856A" w:rsidR="00B0301D" w:rsidRPr="00E824E7" w:rsidRDefault="00000000">
      <w:pPr>
        <w:pStyle w:val="Sumrio3"/>
        <w:tabs>
          <w:tab w:val="right" w:leader="dot" w:pos="9061"/>
        </w:tabs>
        <w:rPr>
          <w:rFonts w:eastAsiaTheme="minorEastAsia" w:cstheme="minorHAnsi"/>
          <w:iCs w:val="0"/>
          <w:caps w:val="0"/>
          <w:noProof/>
          <w:sz w:val="24"/>
        </w:rPr>
      </w:pPr>
      <w:hyperlink w:anchor="_Toc134802532" w:history="1">
        <w:r w:rsidR="00B0301D" w:rsidRPr="00E824E7">
          <w:rPr>
            <w:rStyle w:val="Hyperlink"/>
            <w:rFonts w:cstheme="minorHAnsi"/>
            <w:noProof/>
            <w:sz w:val="24"/>
          </w:rPr>
          <w:t>3.2.3. Estrutura Organizacional</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_Toc134802532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19</w:t>
        </w:r>
        <w:r w:rsidR="00B0301D" w:rsidRPr="00E824E7">
          <w:rPr>
            <w:rFonts w:cstheme="minorHAnsi"/>
            <w:noProof/>
            <w:webHidden/>
            <w:sz w:val="24"/>
          </w:rPr>
          <w:fldChar w:fldCharType="end"/>
        </w:r>
      </w:hyperlink>
    </w:p>
    <w:p w14:paraId="257E6F82" w14:textId="76E6B079" w:rsidR="00B0301D" w:rsidRPr="00E824E7" w:rsidRDefault="00000000">
      <w:pPr>
        <w:pStyle w:val="Sumrio2"/>
        <w:tabs>
          <w:tab w:val="right" w:leader="dot" w:pos="9061"/>
        </w:tabs>
        <w:rPr>
          <w:rFonts w:eastAsiaTheme="minorEastAsia" w:cstheme="minorHAnsi"/>
          <w:b w:val="0"/>
          <w:noProof/>
        </w:rPr>
      </w:pPr>
      <w:hyperlink w:anchor="_Toc134802533" w:history="1">
        <w:r w:rsidR="00B0301D" w:rsidRPr="00E824E7">
          <w:rPr>
            <w:rStyle w:val="Hyperlink"/>
            <w:rFonts w:cstheme="minorHAnsi"/>
            <w:noProof/>
          </w:rPr>
          <w:t>3.3. Estrutura curricular</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_Toc134802533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19</w:t>
        </w:r>
        <w:r w:rsidR="00B0301D" w:rsidRPr="00E824E7">
          <w:rPr>
            <w:rFonts w:cstheme="minorHAnsi"/>
            <w:noProof/>
            <w:webHidden/>
          </w:rPr>
          <w:fldChar w:fldCharType="end"/>
        </w:r>
      </w:hyperlink>
    </w:p>
    <w:p w14:paraId="7E88922F" w14:textId="68E3F92D" w:rsidR="00B0301D" w:rsidRPr="00E824E7" w:rsidRDefault="00000000">
      <w:pPr>
        <w:pStyle w:val="Sumrio3"/>
        <w:tabs>
          <w:tab w:val="right" w:leader="dot" w:pos="9061"/>
        </w:tabs>
        <w:rPr>
          <w:rFonts w:eastAsiaTheme="minorEastAsia" w:cstheme="minorHAnsi"/>
          <w:iCs w:val="0"/>
          <w:caps w:val="0"/>
          <w:noProof/>
          <w:sz w:val="24"/>
        </w:rPr>
      </w:pPr>
      <w:hyperlink w:anchor="_Toc134802534" w:history="1">
        <w:r w:rsidR="00B0301D" w:rsidRPr="00E824E7">
          <w:rPr>
            <w:rStyle w:val="Hyperlink"/>
            <w:rFonts w:cstheme="minorHAnsi"/>
            <w:noProof/>
            <w:sz w:val="24"/>
          </w:rPr>
          <w:t>3.3.1. Organização curricular</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_Toc134802534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19</w:t>
        </w:r>
        <w:r w:rsidR="00B0301D" w:rsidRPr="00E824E7">
          <w:rPr>
            <w:rFonts w:cstheme="minorHAnsi"/>
            <w:noProof/>
            <w:webHidden/>
            <w:sz w:val="24"/>
          </w:rPr>
          <w:fldChar w:fldCharType="end"/>
        </w:r>
      </w:hyperlink>
    </w:p>
    <w:p w14:paraId="585D0B9C" w14:textId="23FEFDED" w:rsidR="00B0301D" w:rsidRPr="00E824E7" w:rsidRDefault="00000000">
      <w:pPr>
        <w:pStyle w:val="Sumrio3"/>
        <w:tabs>
          <w:tab w:val="right" w:leader="dot" w:pos="9061"/>
        </w:tabs>
        <w:rPr>
          <w:rFonts w:eastAsiaTheme="minorEastAsia" w:cstheme="minorHAnsi"/>
          <w:iCs w:val="0"/>
          <w:caps w:val="0"/>
          <w:noProof/>
          <w:sz w:val="24"/>
        </w:rPr>
      </w:pPr>
      <w:hyperlink w:anchor="_Toc134802535" w:history="1">
        <w:r w:rsidR="00B0301D" w:rsidRPr="00E824E7">
          <w:rPr>
            <w:rStyle w:val="Hyperlink"/>
            <w:rFonts w:cstheme="minorHAnsi"/>
            <w:noProof/>
            <w:sz w:val="24"/>
          </w:rPr>
          <w:t>3.3.2. Estágio supervisionado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_Toc134802535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23</w:t>
        </w:r>
        <w:r w:rsidR="00B0301D" w:rsidRPr="00E824E7">
          <w:rPr>
            <w:rFonts w:cstheme="minorHAnsi"/>
            <w:noProof/>
            <w:webHidden/>
            <w:sz w:val="24"/>
          </w:rPr>
          <w:fldChar w:fldCharType="end"/>
        </w:r>
      </w:hyperlink>
    </w:p>
    <w:p w14:paraId="0493474D" w14:textId="1358112F" w:rsidR="00B0301D" w:rsidRPr="00E824E7" w:rsidRDefault="00000000">
      <w:pPr>
        <w:pStyle w:val="Sumrio3"/>
        <w:tabs>
          <w:tab w:val="right" w:leader="dot" w:pos="9061"/>
        </w:tabs>
        <w:rPr>
          <w:rFonts w:eastAsiaTheme="minorEastAsia" w:cstheme="minorHAnsi"/>
          <w:iCs w:val="0"/>
          <w:caps w:val="0"/>
          <w:noProof/>
          <w:sz w:val="24"/>
        </w:rPr>
      </w:pPr>
      <w:hyperlink w:anchor="_Toc134802536" w:history="1">
        <w:r w:rsidR="00B0301D" w:rsidRPr="00E824E7">
          <w:rPr>
            <w:rStyle w:val="Hyperlink"/>
            <w:rFonts w:cstheme="minorHAnsi"/>
            <w:noProof/>
            <w:sz w:val="24"/>
          </w:rPr>
          <w:t>3.3.3. Trabalho de Conclusão de Curso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_Toc134802536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27</w:t>
        </w:r>
        <w:r w:rsidR="00B0301D" w:rsidRPr="00E824E7">
          <w:rPr>
            <w:rFonts w:cstheme="minorHAnsi"/>
            <w:noProof/>
            <w:webHidden/>
            <w:sz w:val="24"/>
          </w:rPr>
          <w:fldChar w:fldCharType="end"/>
        </w:r>
      </w:hyperlink>
    </w:p>
    <w:p w14:paraId="201F5C4F" w14:textId="5CF4B195" w:rsidR="00B0301D" w:rsidRPr="00E824E7" w:rsidRDefault="00000000" w:rsidP="00B0301D">
      <w:pPr>
        <w:pStyle w:val="Sumrio3"/>
        <w:tabs>
          <w:tab w:val="right" w:leader="dot" w:pos="9061"/>
        </w:tabs>
        <w:rPr>
          <w:rStyle w:val="Hyperlink"/>
          <w:rFonts w:cstheme="minorHAnsi"/>
          <w:noProof/>
          <w:sz w:val="24"/>
        </w:rPr>
      </w:pPr>
      <w:hyperlink w:anchor="_Toc134802537" w:history="1">
        <w:r w:rsidR="00B0301D" w:rsidRPr="00E824E7">
          <w:rPr>
            <w:rStyle w:val="Hyperlink"/>
            <w:rFonts w:cstheme="minorHAnsi"/>
            <w:noProof/>
            <w:sz w:val="24"/>
          </w:rPr>
          <w:t>3.3.4. Atividades Complementares</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_Toc134802537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27</w:t>
        </w:r>
        <w:r w:rsidR="00B0301D" w:rsidRPr="00E824E7">
          <w:rPr>
            <w:rFonts w:cstheme="minorHAnsi"/>
            <w:noProof/>
            <w:webHidden/>
            <w:sz w:val="24"/>
          </w:rPr>
          <w:fldChar w:fldCharType="end"/>
        </w:r>
      </w:hyperlink>
    </w:p>
    <w:p w14:paraId="324D8AB4" w14:textId="38CCE2B8" w:rsidR="00B0301D" w:rsidRPr="00E824E7" w:rsidRDefault="00B0301D" w:rsidP="00B0301D">
      <w:pPr>
        <w:rPr>
          <w:rFonts w:ascii="Lucida Sans" w:eastAsiaTheme="minorEastAsia" w:hAnsi="Lucida Sans" w:cstheme="minorHAnsi"/>
        </w:rPr>
      </w:pPr>
      <w:r w:rsidRPr="00E824E7">
        <w:rPr>
          <w:rFonts w:ascii="Lucida Sans" w:eastAsiaTheme="minorEastAsia" w:hAnsi="Lucida Sans" w:cstheme="minorHAnsi"/>
        </w:rPr>
        <w:t xml:space="preserve">       3.3.5. ATIVIDADES DE EXTENSÃO................................................................................ 27</w:t>
      </w:r>
    </w:p>
    <w:p w14:paraId="6E59A124" w14:textId="1209E192" w:rsidR="00B0301D" w:rsidRPr="00E824E7" w:rsidRDefault="00000000" w:rsidP="00B0301D">
      <w:pPr>
        <w:pStyle w:val="Sumrio3"/>
        <w:tabs>
          <w:tab w:val="right" w:leader="dot" w:pos="9061"/>
        </w:tabs>
        <w:rPr>
          <w:rFonts w:cstheme="minorHAnsi"/>
          <w:noProof/>
          <w:color w:val="0000FF"/>
          <w:sz w:val="24"/>
          <w:u w:val="single"/>
        </w:rPr>
      </w:pPr>
      <w:hyperlink w:anchor="_Toc134802538" w:history="1">
        <w:r w:rsidR="00B0301D" w:rsidRPr="00E824E7">
          <w:rPr>
            <w:rStyle w:val="Hyperlink"/>
            <w:rFonts w:cstheme="minorHAnsi"/>
            <w:noProof/>
            <w:sz w:val="24"/>
          </w:rPr>
          <w:t>3.3.6. Grade Curricular</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_Toc134802538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27</w:t>
        </w:r>
        <w:r w:rsidR="00B0301D" w:rsidRPr="00E824E7">
          <w:rPr>
            <w:rFonts w:cstheme="minorHAnsi"/>
            <w:noProof/>
            <w:webHidden/>
            <w:sz w:val="24"/>
          </w:rPr>
          <w:fldChar w:fldCharType="end"/>
        </w:r>
      </w:hyperlink>
    </w:p>
    <w:p w14:paraId="5BCE5877" w14:textId="3B29BDC5" w:rsidR="00B0301D" w:rsidRPr="00E824E7" w:rsidRDefault="00000000">
      <w:pPr>
        <w:pStyle w:val="Sumrio3"/>
        <w:tabs>
          <w:tab w:val="right" w:leader="dot" w:pos="9061"/>
        </w:tabs>
        <w:rPr>
          <w:rFonts w:eastAsiaTheme="minorEastAsia" w:cstheme="minorHAnsi"/>
          <w:iCs w:val="0"/>
          <w:caps w:val="0"/>
          <w:noProof/>
          <w:sz w:val="24"/>
        </w:rPr>
      </w:pPr>
      <w:hyperlink w:anchor="_Toc134802539" w:history="1">
        <w:r w:rsidR="00B0301D" w:rsidRPr="00E824E7">
          <w:rPr>
            <w:rStyle w:val="Hyperlink"/>
            <w:rFonts w:cstheme="minorHAnsi"/>
            <w:noProof/>
            <w:sz w:val="24"/>
          </w:rPr>
          <w:t>3.3.7. Ementas e Programas das Disciplinas</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_Toc134802539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28</w:t>
        </w:r>
        <w:r w:rsidR="00B0301D" w:rsidRPr="00E824E7">
          <w:rPr>
            <w:rFonts w:cstheme="minorHAnsi"/>
            <w:noProof/>
            <w:webHidden/>
            <w:sz w:val="24"/>
          </w:rPr>
          <w:fldChar w:fldCharType="end"/>
        </w:r>
      </w:hyperlink>
    </w:p>
    <w:p w14:paraId="1624C38C" w14:textId="2EAFEEEB" w:rsidR="00B0301D" w:rsidRPr="00E824E7" w:rsidRDefault="00000000">
      <w:pPr>
        <w:pStyle w:val="Sumrio2"/>
        <w:tabs>
          <w:tab w:val="right" w:leader="dot" w:pos="9061"/>
        </w:tabs>
        <w:rPr>
          <w:rFonts w:eastAsiaTheme="minorEastAsia" w:cstheme="minorHAnsi"/>
          <w:b w:val="0"/>
          <w:noProof/>
        </w:rPr>
      </w:pPr>
      <w:hyperlink w:anchor="_Toc134802540" w:history="1">
        <w:r w:rsidR="00B0301D" w:rsidRPr="00E824E7">
          <w:rPr>
            <w:rStyle w:val="Hyperlink"/>
            <w:rFonts w:cstheme="minorHAnsi"/>
            <w:noProof/>
          </w:rPr>
          <w:t>3.4. Procedimentos Didáticos e Metodológicos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_Toc134802540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29</w:t>
        </w:r>
        <w:r w:rsidR="00B0301D" w:rsidRPr="00E824E7">
          <w:rPr>
            <w:rFonts w:cstheme="minorHAnsi"/>
            <w:noProof/>
            <w:webHidden/>
          </w:rPr>
          <w:fldChar w:fldCharType="end"/>
        </w:r>
      </w:hyperlink>
    </w:p>
    <w:p w14:paraId="1B6E7E12" w14:textId="605DF223" w:rsidR="00B0301D" w:rsidRPr="00E824E7" w:rsidRDefault="00000000">
      <w:pPr>
        <w:pStyle w:val="Sumrio1"/>
        <w:tabs>
          <w:tab w:val="right" w:leader="dot" w:pos="9061"/>
        </w:tabs>
        <w:rPr>
          <w:rFonts w:eastAsiaTheme="minorEastAsia" w:cstheme="minorHAnsi"/>
          <w:b w:val="0"/>
          <w:bCs w:val="0"/>
          <w:caps w:val="0"/>
          <w:noProof/>
        </w:rPr>
      </w:pPr>
      <w:hyperlink w:anchor="_Toc134802541" w:history="1">
        <w:r w:rsidR="00B0301D" w:rsidRPr="00E824E7">
          <w:rPr>
            <w:rStyle w:val="Hyperlink"/>
            <w:rFonts w:cstheme="minorHAnsi"/>
            <w:noProof/>
          </w:rPr>
          <w:t>4. SISTEMA DE AVALIAÇÃO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_Toc134802541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29</w:t>
        </w:r>
        <w:r w:rsidR="00B0301D" w:rsidRPr="00E824E7">
          <w:rPr>
            <w:rFonts w:cstheme="minorHAnsi"/>
            <w:noProof/>
            <w:webHidden/>
          </w:rPr>
          <w:fldChar w:fldCharType="end"/>
        </w:r>
      </w:hyperlink>
    </w:p>
    <w:p w14:paraId="78E73275" w14:textId="5E5E216B" w:rsidR="00B0301D" w:rsidRPr="00E824E7" w:rsidRDefault="00000000">
      <w:pPr>
        <w:pStyle w:val="Sumrio2"/>
        <w:tabs>
          <w:tab w:val="right" w:leader="dot" w:pos="9061"/>
        </w:tabs>
        <w:rPr>
          <w:rFonts w:eastAsiaTheme="minorEastAsia" w:cstheme="minorHAnsi"/>
          <w:b w:val="0"/>
          <w:noProof/>
        </w:rPr>
      </w:pPr>
      <w:hyperlink w:anchor="_Toc134802542" w:history="1">
        <w:r w:rsidR="00B0301D" w:rsidRPr="00E824E7">
          <w:rPr>
            <w:rStyle w:val="Hyperlink"/>
            <w:rFonts w:cstheme="minorHAnsi"/>
            <w:noProof/>
          </w:rPr>
          <w:t>4.1. Avaliação dos processos de ensino-aprendizagem</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_Toc134802542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29</w:t>
        </w:r>
        <w:r w:rsidR="00B0301D" w:rsidRPr="00E824E7">
          <w:rPr>
            <w:rFonts w:cstheme="minorHAnsi"/>
            <w:noProof/>
            <w:webHidden/>
          </w:rPr>
          <w:fldChar w:fldCharType="end"/>
        </w:r>
      </w:hyperlink>
    </w:p>
    <w:p w14:paraId="58879C00" w14:textId="34AC3E00" w:rsidR="00B0301D" w:rsidRPr="00E824E7" w:rsidRDefault="00000000">
      <w:pPr>
        <w:pStyle w:val="Sumrio2"/>
        <w:tabs>
          <w:tab w:val="right" w:leader="dot" w:pos="9061"/>
        </w:tabs>
        <w:rPr>
          <w:rFonts w:eastAsiaTheme="minorEastAsia" w:cstheme="minorHAnsi"/>
          <w:b w:val="0"/>
          <w:noProof/>
        </w:rPr>
      </w:pPr>
      <w:hyperlink w:anchor="_Toc134802543" w:history="1">
        <w:r w:rsidR="00B0301D" w:rsidRPr="00E824E7">
          <w:rPr>
            <w:rStyle w:val="Hyperlink"/>
            <w:rFonts w:cstheme="minorHAnsi"/>
            <w:noProof/>
          </w:rPr>
          <w:t>4.2. Avaliação do Projeto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29</w:t>
        </w:r>
        <w:r w:rsidR="00B0301D" w:rsidRPr="00E824E7">
          <w:rPr>
            <w:rFonts w:cstheme="minorHAnsi"/>
            <w:noProof/>
            <w:webHidden/>
          </w:rPr>
          <w:fldChar w:fldCharType="end"/>
        </w:r>
      </w:hyperlink>
    </w:p>
    <w:p w14:paraId="6578A29C" w14:textId="2822D3EA" w:rsidR="00B0301D" w:rsidRPr="00E824E7" w:rsidRDefault="00000000">
      <w:pPr>
        <w:pStyle w:val="Sumrio3"/>
        <w:tabs>
          <w:tab w:val="right" w:leader="dot" w:pos="9061"/>
        </w:tabs>
        <w:rPr>
          <w:rFonts w:eastAsiaTheme="minorEastAsia" w:cstheme="minorHAnsi"/>
          <w:iCs w:val="0"/>
          <w:caps w:val="0"/>
          <w:noProof/>
          <w:sz w:val="24"/>
        </w:rPr>
      </w:pPr>
      <w:hyperlink w:anchor="_Toc134802544" w:history="1">
        <w:r w:rsidR="00B0301D" w:rsidRPr="00E824E7">
          <w:rPr>
            <w:rStyle w:val="Hyperlink"/>
            <w:rFonts w:cstheme="minorHAnsi"/>
            <w:noProof/>
            <w:sz w:val="24"/>
          </w:rPr>
          <w:t>4.2.1. Ações Decorrentes dos Processos de Avaliação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_Toc134802544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30</w:t>
        </w:r>
        <w:r w:rsidR="00B0301D" w:rsidRPr="00E824E7">
          <w:rPr>
            <w:rFonts w:cstheme="minorHAnsi"/>
            <w:noProof/>
            <w:webHidden/>
            <w:sz w:val="24"/>
          </w:rPr>
          <w:fldChar w:fldCharType="end"/>
        </w:r>
      </w:hyperlink>
    </w:p>
    <w:p w14:paraId="6003291D" w14:textId="0E320B9C" w:rsidR="00B0301D" w:rsidRPr="00E824E7" w:rsidRDefault="00000000">
      <w:pPr>
        <w:pStyle w:val="Sumrio1"/>
        <w:tabs>
          <w:tab w:val="right" w:leader="dot" w:pos="9061"/>
        </w:tabs>
        <w:rPr>
          <w:rFonts w:eastAsiaTheme="minorEastAsia" w:cstheme="minorHAnsi"/>
          <w:b w:val="0"/>
          <w:bCs w:val="0"/>
          <w:caps w:val="0"/>
          <w:noProof/>
        </w:rPr>
      </w:pPr>
      <w:hyperlink w:anchor="_Toc134802545" w:history="1">
        <w:r w:rsidR="00B0301D" w:rsidRPr="00E824E7">
          <w:rPr>
            <w:rStyle w:val="Hyperlink"/>
            <w:rFonts w:cstheme="minorHAnsi"/>
            <w:noProof/>
          </w:rPr>
          <w:t>5. RECURSOS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_Toc134802545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30</w:t>
        </w:r>
        <w:r w:rsidR="00B0301D" w:rsidRPr="00E824E7">
          <w:rPr>
            <w:rFonts w:cstheme="minorHAnsi"/>
            <w:noProof/>
            <w:webHidden/>
          </w:rPr>
          <w:fldChar w:fldCharType="end"/>
        </w:r>
      </w:hyperlink>
    </w:p>
    <w:p w14:paraId="744D33B2" w14:textId="096557E2" w:rsidR="00B0301D" w:rsidRPr="00E824E7" w:rsidRDefault="00000000">
      <w:pPr>
        <w:pStyle w:val="Sumrio2"/>
        <w:tabs>
          <w:tab w:val="right" w:leader="dot" w:pos="9061"/>
        </w:tabs>
        <w:rPr>
          <w:rFonts w:eastAsiaTheme="minorEastAsia" w:cstheme="minorHAnsi"/>
          <w:b w:val="0"/>
          <w:noProof/>
        </w:rPr>
      </w:pPr>
      <w:hyperlink w:anchor="_Toc134802546" w:history="1">
        <w:r w:rsidR="00B0301D" w:rsidRPr="00E824E7">
          <w:rPr>
            <w:rStyle w:val="Hyperlink"/>
            <w:rFonts w:cstheme="minorHAnsi"/>
            <w:noProof/>
          </w:rPr>
          <w:t>5.1. Corpo Docente</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_Toc134802546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30</w:t>
        </w:r>
        <w:r w:rsidR="00B0301D" w:rsidRPr="00E824E7">
          <w:rPr>
            <w:rFonts w:cstheme="minorHAnsi"/>
            <w:noProof/>
            <w:webHidden/>
          </w:rPr>
          <w:fldChar w:fldCharType="end"/>
        </w:r>
      </w:hyperlink>
    </w:p>
    <w:p w14:paraId="50C51EA9" w14:textId="24155C80" w:rsidR="00B0301D" w:rsidRPr="00E824E7" w:rsidRDefault="00000000">
      <w:pPr>
        <w:pStyle w:val="Sumrio3"/>
        <w:tabs>
          <w:tab w:val="right" w:leader="dot" w:pos="9061"/>
        </w:tabs>
        <w:rPr>
          <w:rFonts w:eastAsiaTheme="minorEastAsia" w:cstheme="minorHAnsi"/>
          <w:iCs w:val="0"/>
          <w:caps w:val="0"/>
          <w:noProof/>
          <w:sz w:val="24"/>
        </w:rPr>
      </w:pPr>
      <w:hyperlink w:anchor="_Toc134802547" w:history="1">
        <w:r w:rsidR="00B0301D" w:rsidRPr="00E824E7">
          <w:rPr>
            <w:rStyle w:val="Hyperlink"/>
            <w:rFonts w:cstheme="minorHAnsi"/>
            <w:noProof/>
            <w:sz w:val="24"/>
          </w:rPr>
          <w:t>5.1.1. Núcleo Docente Estruturante</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_Toc134802547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32</w:t>
        </w:r>
        <w:r w:rsidR="00B0301D" w:rsidRPr="00E824E7">
          <w:rPr>
            <w:rFonts w:cstheme="minorHAnsi"/>
            <w:noProof/>
            <w:webHidden/>
            <w:sz w:val="24"/>
          </w:rPr>
          <w:fldChar w:fldCharType="end"/>
        </w:r>
      </w:hyperlink>
    </w:p>
    <w:p w14:paraId="353621EC" w14:textId="65513912" w:rsidR="00B0301D" w:rsidRPr="00E824E7" w:rsidRDefault="00000000">
      <w:pPr>
        <w:pStyle w:val="Sumrio3"/>
        <w:tabs>
          <w:tab w:val="right" w:leader="dot" w:pos="9061"/>
        </w:tabs>
        <w:rPr>
          <w:rFonts w:eastAsiaTheme="minorEastAsia" w:cstheme="minorHAnsi"/>
          <w:iCs w:val="0"/>
          <w:caps w:val="0"/>
          <w:noProof/>
          <w:sz w:val="24"/>
        </w:rPr>
      </w:pPr>
      <w:hyperlink w:anchor="_Toc134802548" w:history="1">
        <w:r w:rsidR="00B0301D" w:rsidRPr="00E824E7">
          <w:rPr>
            <w:rStyle w:val="Hyperlink"/>
            <w:rFonts w:cstheme="minorHAnsi"/>
            <w:noProof/>
            <w:sz w:val="24"/>
          </w:rPr>
          <w:t>5.1.2. Coordenação do Curso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_Toc134802548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33</w:t>
        </w:r>
        <w:r w:rsidR="00B0301D" w:rsidRPr="00E824E7">
          <w:rPr>
            <w:rFonts w:cstheme="minorHAnsi"/>
            <w:noProof/>
            <w:webHidden/>
            <w:sz w:val="24"/>
          </w:rPr>
          <w:fldChar w:fldCharType="end"/>
        </w:r>
      </w:hyperlink>
    </w:p>
    <w:p w14:paraId="78C01D1E" w14:textId="0411EB7A" w:rsidR="00B0301D" w:rsidRPr="00E824E7" w:rsidRDefault="00000000" w:rsidP="254E8C33">
      <w:pPr>
        <w:pStyle w:val="Sumrio3"/>
        <w:tabs>
          <w:tab w:val="right" w:leader="dot" w:pos="9061"/>
        </w:tabs>
        <w:rPr>
          <w:rFonts w:eastAsiaTheme="minorEastAsia" w:cstheme="minorHAnsi"/>
          <w:caps w:val="0"/>
          <w:noProof/>
          <w:sz w:val="24"/>
        </w:rPr>
      </w:pPr>
      <w:hyperlink w:anchor="_Toc134802549" w:history="1">
        <w:r w:rsidR="00B0301D" w:rsidRPr="00E824E7">
          <w:rPr>
            <w:rStyle w:val="Hyperlink"/>
            <w:rFonts w:cstheme="minorHAnsi"/>
            <w:noProof/>
            <w:sz w:val="24"/>
          </w:rPr>
          <w:t>5.1.3. Setores de atendimento administrativo e acadêmico</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_Toc134802549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33</w:t>
        </w:r>
        <w:r w:rsidR="00B0301D" w:rsidRPr="00E824E7">
          <w:rPr>
            <w:rFonts w:cstheme="minorHAnsi"/>
            <w:noProof/>
            <w:webHidden/>
            <w:sz w:val="24"/>
          </w:rPr>
          <w:fldChar w:fldCharType="end"/>
        </w:r>
      </w:hyperlink>
    </w:p>
    <w:p w14:paraId="7D2A058D" w14:textId="35F6CD45" w:rsidR="00B0301D" w:rsidRPr="00E824E7" w:rsidRDefault="00000000">
      <w:pPr>
        <w:pStyle w:val="Sumrio2"/>
        <w:tabs>
          <w:tab w:val="right" w:leader="dot" w:pos="9061"/>
        </w:tabs>
        <w:rPr>
          <w:rFonts w:eastAsiaTheme="minorEastAsia" w:cstheme="minorHAnsi"/>
          <w:b w:val="0"/>
          <w:noProof/>
        </w:rPr>
      </w:pPr>
      <w:hyperlink w:anchor="_Toc134802550" w:history="1">
        <w:r w:rsidR="00B0301D" w:rsidRPr="00E824E7">
          <w:rPr>
            <w:rStyle w:val="Hyperlink"/>
            <w:rFonts w:cstheme="minorHAnsi"/>
            <w:noProof/>
          </w:rPr>
          <w:t>5.2. Instalações Gerais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_Toc134802550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33</w:t>
        </w:r>
        <w:r w:rsidR="00B0301D" w:rsidRPr="00E824E7">
          <w:rPr>
            <w:rFonts w:cstheme="minorHAnsi"/>
            <w:noProof/>
            <w:webHidden/>
          </w:rPr>
          <w:fldChar w:fldCharType="end"/>
        </w:r>
      </w:hyperlink>
    </w:p>
    <w:p w14:paraId="5023E397" w14:textId="221D8141" w:rsidR="00B0301D" w:rsidRPr="00E824E7" w:rsidRDefault="00000000">
      <w:pPr>
        <w:pStyle w:val="Sumrio2"/>
        <w:tabs>
          <w:tab w:val="right" w:leader="dot" w:pos="9061"/>
        </w:tabs>
        <w:rPr>
          <w:rFonts w:eastAsiaTheme="minorEastAsia" w:cstheme="minorHAnsi"/>
          <w:b w:val="0"/>
          <w:noProof/>
        </w:rPr>
      </w:pPr>
      <w:hyperlink w:anchor="_Toc134802551" w:history="1">
        <w:r w:rsidR="00B0301D" w:rsidRPr="00E824E7">
          <w:rPr>
            <w:rStyle w:val="Hyperlink"/>
            <w:rFonts w:cstheme="minorHAnsi"/>
            <w:noProof/>
          </w:rPr>
          <w:t>5.3. Instalações Específicas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_Toc134802551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35</w:t>
        </w:r>
        <w:r w:rsidR="00B0301D" w:rsidRPr="00E824E7">
          <w:rPr>
            <w:rFonts w:cstheme="minorHAnsi"/>
            <w:noProof/>
            <w:webHidden/>
          </w:rPr>
          <w:fldChar w:fldCharType="end"/>
        </w:r>
      </w:hyperlink>
    </w:p>
    <w:p w14:paraId="0BDEEAF4" w14:textId="1B89C79E" w:rsidR="00B0301D" w:rsidRPr="00E824E7" w:rsidRDefault="00000000">
      <w:pPr>
        <w:pStyle w:val="Sumrio2"/>
        <w:tabs>
          <w:tab w:val="right" w:leader="dot" w:pos="9061"/>
        </w:tabs>
        <w:rPr>
          <w:rFonts w:eastAsiaTheme="minorEastAsia" w:cstheme="minorHAnsi"/>
          <w:b w:val="0"/>
          <w:noProof/>
        </w:rPr>
      </w:pPr>
      <w:hyperlink w:anchor="_Toc134802552" w:history="1">
        <w:r w:rsidR="00B0301D" w:rsidRPr="00E824E7">
          <w:rPr>
            <w:rStyle w:val="Hyperlink"/>
            <w:rFonts w:cstheme="minorHAnsi"/>
            <w:noProof/>
          </w:rPr>
          <w:t>5.4. Biblioteca</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_Toc134802552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37</w:t>
        </w:r>
        <w:r w:rsidR="00B0301D" w:rsidRPr="00E824E7">
          <w:rPr>
            <w:rFonts w:cstheme="minorHAnsi"/>
            <w:noProof/>
            <w:webHidden/>
          </w:rPr>
          <w:fldChar w:fldCharType="end"/>
        </w:r>
      </w:hyperlink>
    </w:p>
    <w:p w14:paraId="01E856FB" w14:textId="7C347F6A" w:rsidR="00B0301D" w:rsidRPr="00E824E7" w:rsidRDefault="00000000">
      <w:pPr>
        <w:pStyle w:val="Sumrio2"/>
        <w:tabs>
          <w:tab w:val="right" w:leader="dot" w:pos="9061"/>
        </w:tabs>
        <w:rPr>
          <w:rFonts w:eastAsiaTheme="minorEastAsia" w:cstheme="minorHAnsi"/>
          <w:b w:val="0"/>
          <w:noProof/>
        </w:rPr>
      </w:pPr>
      <w:hyperlink w:anchor="_Toc134802553" w:history="1">
        <w:r w:rsidR="00B0301D" w:rsidRPr="00E824E7">
          <w:rPr>
            <w:rStyle w:val="Hyperlink"/>
            <w:rFonts w:cstheme="minorHAnsi"/>
            <w:noProof/>
          </w:rPr>
          <w:t>5.5. Corpo discente</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37</w:t>
        </w:r>
        <w:r w:rsidR="00B0301D" w:rsidRPr="00E824E7">
          <w:rPr>
            <w:rFonts w:cstheme="minorHAnsi"/>
            <w:noProof/>
            <w:webHidden/>
          </w:rPr>
          <w:fldChar w:fldCharType="end"/>
        </w:r>
      </w:hyperlink>
    </w:p>
    <w:p w14:paraId="495D8179" w14:textId="329ED342" w:rsidR="00B0301D" w:rsidRPr="00E824E7" w:rsidRDefault="00000000">
      <w:pPr>
        <w:pStyle w:val="Sumrio3"/>
        <w:tabs>
          <w:tab w:val="right" w:leader="dot" w:pos="9061"/>
        </w:tabs>
        <w:rPr>
          <w:rFonts w:eastAsiaTheme="minorEastAsia" w:cstheme="minorHAnsi"/>
          <w:iCs w:val="0"/>
          <w:caps w:val="0"/>
          <w:noProof/>
          <w:sz w:val="24"/>
        </w:rPr>
      </w:pPr>
      <w:hyperlink w:anchor="_Toc134802554" w:history="1">
        <w:r w:rsidR="00B0301D" w:rsidRPr="00E824E7">
          <w:rPr>
            <w:rStyle w:val="Hyperlink"/>
            <w:rFonts w:cstheme="minorHAnsi"/>
            <w:noProof/>
            <w:sz w:val="24"/>
          </w:rPr>
          <w:t>5.5.1. Programas de atendimento ao discente</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_Toc134802554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37</w:t>
        </w:r>
        <w:r w:rsidR="00B0301D" w:rsidRPr="00E824E7">
          <w:rPr>
            <w:rFonts w:cstheme="minorHAnsi"/>
            <w:noProof/>
            <w:webHidden/>
            <w:sz w:val="24"/>
          </w:rPr>
          <w:fldChar w:fldCharType="end"/>
        </w:r>
      </w:hyperlink>
    </w:p>
    <w:p w14:paraId="233CD1D5" w14:textId="70F65E8C" w:rsidR="00B0301D" w:rsidRPr="00E824E7" w:rsidRDefault="00000000">
      <w:pPr>
        <w:pStyle w:val="Sumrio3"/>
        <w:tabs>
          <w:tab w:val="right" w:leader="dot" w:pos="9061"/>
        </w:tabs>
        <w:rPr>
          <w:rFonts w:eastAsiaTheme="minorEastAsia" w:cstheme="minorHAnsi"/>
          <w:iCs w:val="0"/>
          <w:caps w:val="0"/>
          <w:noProof/>
          <w:sz w:val="24"/>
        </w:rPr>
      </w:pPr>
      <w:hyperlink w:anchor="_Toc134802555" w:history="1">
        <w:r w:rsidR="00B0301D" w:rsidRPr="00E824E7">
          <w:rPr>
            <w:rStyle w:val="Hyperlink"/>
            <w:rFonts w:cstheme="minorHAnsi"/>
            <w:noProof/>
            <w:sz w:val="24"/>
          </w:rPr>
          <w:t>5.5.2. Programas com Bolsa</w:t>
        </w:r>
        <w:r w:rsidR="00B0301D" w:rsidRPr="00E824E7">
          <w:rPr>
            <w:rFonts w:cstheme="minorHAnsi"/>
            <w:noProof/>
            <w:webHidden/>
            <w:sz w:val="24"/>
          </w:rPr>
          <w:tab/>
        </w:r>
        <w:r w:rsidR="00B0301D" w:rsidRPr="00E824E7">
          <w:rPr>
            <w:rFonts w:cstheme="minorHAnsi"/>
            <w:noProof/>
            <w:webHidden/>
            <w:sz w:val="24"/>
          </w:rPr>
          <w:fldChar w:fldCharType="begin"/>
        </w:r>
        <w:r w:rsidR="00B0301D" w:rsidRPr="00E824E7">
          <w:rPr>
            <w:rFonts w:cstheme="minorHAnsi"/>
            <w:noProof/>
            <w:webHidden/>
            <w:sz w:val="24"/>
          </w:rPr>
          <w:instrText xml:space="preserve"> PAGEREF _Toc134802555 \h </w:instrText>
        </w:r>
        <w:r w:rsidR="00B0301D" w:rsidRPr="00E824E7">
          <w:rPr>
            <w:rFonts w:cstheme="minorHAnsi"/>
            <w:noProof/>
            <w:webHidden/>
            <w:sz w:val="24"/>
          </w:rPr>
        </w:r>
        <w:r w:rsidR="00B0301D" w:rsidRPr="00E824E7">
          <w:rPr>
            <w:rFonts w:cstheme="minorHAnsi"/>
            <w:noProof/>
            <w:webHidden/>
            <w:sz w:val="24"/>
          </w:rPr>
          <w:fldChar w:fldCharType="separate"/>
        </w:r>
        <w:r w:rsidR="00B0301D" w:rsidRPr="00E824E7">
          <w:rPr>
            <w:rFonts w:cstheme="minorHAnsi"/>
            <w:noProof/>
            <w:webHidden/>
            <w:sz w:val="24"/>
          </w:rPr>
          <w:t>38</w:t>
        </w:r>
        <w:r w:rsidR="00B0301D" w:rsidRPr="00E824E7">
          <w:rPr>
            <w:rFonts w:cstheme="minorHAnsi"/>
            <w:noProof/>
            <w:webHidden/>
            <w:sz w:val="24"/>
          </w:rPr>
          <w:fldChar w:fldCharType="end"/>
        </w:r>
      </w:hyperlink>
    </w:p>
    <w:p w14:paraId="6F4A9ECF" w14:textId="266ADC1C" w:rsidR="00B0301D" w:rsidRPr="00E824E7" w:rsidRDefault="00000000">
      <w:pPr>
        <w:pStyle w:val="Sumrio1"/>
        <w:tabs>
          <w:tab w:val="right" w:leader="dot" w:pos="9061"/>
        </w:tabs>
        <w:rPr>
          <w:rFonts w:eastAsiaTheme="minorEastAsia" w:cstheme="minorHAnsi"/>
          <w:b w:val="0"/>
          <w:bCs w:val="0"/>
          <w:caps w:val="0"/>
          <w:noProof/>
        </w:rPr>
      </w:pPr>
      <w:hyperlink w:anchor="_Toc134802556" w:history="1">
        <w:r w:rsidR="00B0301D" w:rsidRPr="00E824E7">
          <w:rPr>
            <w:rStyle w:val="Hyperlink"/>
            <w:rFonts w:cstheme="minorHAnsi"/>
            <w:noProof/>
          </w:rPr>
          <w:t>ANEXOS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_Toc134802556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43</w:t>
        </w:r>
        <w:r w:rsidR="00B0301D" w:rsidRPr="00E824E7">
          <w:rPr>
            <w:rFonts w:cstheme="minorHAnsi"/>
            <w:noProof/>
            <w:webHidden/>
          </w:rPr>
          <w:fldChar w:fldCharType="end"/>
        </w:r>
      </w:hyperlink>
    </w:p>
    <w:p w14:paraId="1CBB6183" w14:textId="590C87A8" w:rsidR="00B0301D" w:rsidRPr="00E824E7" w:rsidRDefault="00000000">
      <w:pPr>
        <w:pStyle w:val="Sumrio2"/>
        <w:tabs>
          <w:tab w:val="right" w:leader="dot" w:pos="9061"/>
        </w:tabs>
        <w:rPr>
          <w:rFonts w:eastAsiaTheme="minorEastAsia" w:cstheme="minorHAnsi"/>
          <w:b w:val="0"/>
          <w:noProof/>
        </w:rPr>
      </w:pPr>
      <w:hyperlink w:anchor="_Toc134802557" w:history="1">
        <w:r w:rsidR="00B0301D" w:rsidRPr="00E824E7">
          <w:rPr>
            <w:rStyle w:val="Hyperlink"/>
            <w:rFonts w:cstheme="minorHAnsi"/>
            <w:noProof/>
          </w:rPr>
          <w:t>ANEXO I - Reconhecimento do Curso de XXXXXX</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_Toc134802557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44</w:t>
        </w:r>
        <w:r w:rsidR="00B0301D" w:rsidRPr="00E824E7">
          <w:rPr>
            <w:rFonts w:cstheme="minorHAnsi"/>
            <w:noProof/>
            <w:webHidden/>
          </w:rPr>
          <w:fldChar w:fldCharType="end"/>
        </w:r>
      </w:hyperlink>
    </w:p>
    <w:p w14:paraId="5B98B13C" w14:textId="45759E12" w:rsidR="00B0301D" w:rsidRPr="00E824E7" w:rsidRDefault="00000000">
      <w:pPr>
        <w:pStyle w:val="Sumrio2"/>
        <w:tabs>
          <w:tab w:val="right" w:leader="dot" w:pos="9061"/>
        </w:tabs>
        <w:rPr>
          <w:rFonts w:eastAsiaTheme="minorEastAsia" w:cstheme="minorHAnsi"/>
          <w:b w:val="0"/>
          <w:noProof/>
        </w:rPr>
      </w:pPr>
      <w:hyperlink w:anchor="_Toc134802558" w:history="1">
        <w:r w:rsidR="00B0301D" w:rsidRPr="00E824E7">
          <w:rPr>
            <w:rStyle w:val="Hyperlink"/>
            <w:rFonts w:cstheme="minorHAnsi"/>
            <w:noProof/>
            <w:snapToGrid w:val="0"/>
          </w:rPr>
          <w:t xml:space="preserve">Anexo II - </w:t>
        </w:r>
        <w:r w:rsidR="00B0301D" w:rsidRPr="00E824E7">
          <w:rPr>
            <w:rStyle w:val="Hyperlink"/>
            <w:rFonts w:cstheme="minorHAnsi"/>
            <w:noProof/>
          </w:rPr>
          <w:t>Fluxograma do Curso de XXXXX por Subáreas de Conhecimento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_Toc134802558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45</w:t>
        </w:r>
        <w:r w:rsidR="00B0301D" w:rsidRPr="00E824E7">
          <w:rPr>
            <w:rFonts w:cstheme="minorHAnsi"/>
            <w:noProof/>
            <w:webHidden/>
          </w:rPr>
          <w:fldChar w:fldCharType="end"/>
        </w:r>
      </w:hyperlink>
    </w:p>
    <w:p w14:paraId="0BD4320D" w14:textId="4D7C1E73" w:rsidR="00B0301D" w:rsidRPr="00E824E7" w:rsidRDefault="00000000">
      <w:pPr>
        <w:pStyle w:val="Sumrio1"/>
        <w:tabs>
          <w:tab w:val="right" w:leader="dot" w:pos="9061"/>
        </w:tabs>
        <w:rPr>
          <w:rFonts w:eastAsiaTheme="minorEastAsia" w:cstheme="minorHAnsi"/>
          <w:b w:val="0"/>
          <w:bCs w:val="0"/>
          <w:caps w:val="0"/>
          <w:noProof/>
        </w:rPr>
      </w:pPr>
      <w:hyperlink w:anchor="_Toc134802559" w:history="1">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_Toc134802559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45</w:t>
        </w:r>
        <w:r w:rsidR="00B0301D" w:rsidRPr="00E824E7">
          <w:rPr>
            <w:rFonts w:cstheme="minorHAnsi"/>
            <w:noProof/>
            <w:webHidden/>
          </w:rPr>
          <w:fldChar w:fldCharType="end"/>
        </w:r>
      </w:hyperlink>
    </w:p>
    <w:p w14:paraId="6690DBBC" w14:textId="3521D805" w:rsidR="00B0301D" w:rsidRPr="00E824E7" w:rsidRDefault="00000000">
      <w:pPr>
        <w:pStyle w:val="Sumrio1"/>
        <w:tabs>
          <w:tab w:val="right" w:leader="dot" w:pos="9061"/>
        </w:tabs>
        <w:rPr>
          <w:rFonts w:eastAsiaTheme="minorEastAsia" w:cstheme="minorHAnsi"/>
          <w:b w:val="0"/>
          <w:bCs w:val="0"/>
          <w:caps w:val="0"/>
          <w:noProof/>
        </w:rPr>
      </w:pPr>
      <w:hyperlink w:anchor="_Toc134802560" w:history="1">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_Toc134802560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45</w:t>
        </w:r>
        <w:r w:rsidR="00B0301D" w:rsidRPr="00E824E7">
          <w:rPr>
            <w:rFonts w:cstheme="minorHAnsi"/>
            <w:noProof/>
            <w:webHidden/>
          </w:rPr>
          <w:fldChar w:fldCharType="end"/>
        </w:r>
      </w:hyperlink>
    </w:p>
    <w:p w14:paraId="5E4AB248" w14:textId="6508D2F8" w:rsidR="00B0301D" w:rsidRPr="00E824E7" w:rsidRDefault="00000000">
      <w:pPr>
        <w:pStyle w:val="Sumrio1"/>
        <w:tabs>
          <w:tab w:val="right" w:leader="dot" w:pos="9061"/>
        </w:tabs>
        <w:rPr>
          <w:rFonts w:eastAsiaTheme="minorEastAsia" w:cstheme="minorHAnsi"/>
          <w:b w:val="0"/>
          <w:bCs w:val="0"/>
          <w:caps w:val="0"/>
          <w:noProof/>
        </w:rPr>
      </w:pPr>
      <w:hyperlink w:anchor="_Toc134802561" w:history="1">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_Toc134802561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45</w:t>
        </w:r>
        <w:r w:rsidR="00B0301D" w:rsidRPr="00E824E7">
          <w:rPr>
            <w:rFonts w:cstheme="minorHAnsi"/>
            <w:noProof/>
            <w:webHidden/>
          </w:rPr>
          <w:fldChar w:fldCharType="end"/>
        </w:r>
      </w:hyperlink>
    </w:p>
    <w:p w14:paraId="72A65F13" w14:textId="770905E8" w:rsidR="00B0301D" w:rsidRPr="00E824E7" w:rsidRDefault="00000000">
      <w:pPr>
        <w:pStyle w:val="Sumrio2"/>
        <w:tabs>
          <w:tab w:val="right" w:leader="dot" w:pos="9061"/>
        </w:tabs>
        <w:rPr>
          <w:rFonts w:eastAsiaTheme="minorEastAsia" w:cstheme="minorHAnsi"/>
          <w:b w:val="0"/>
          <w:noProof/>
        </w:rPr>
      </w:pPr>
      <w:hyperlink w:anchor="_Toc134802562" w:history="1">
        <w:r w:rsidR="00B0301D" w:rsidRPr="00E824E7">
          <w:rPr>
            <w:rStyle w:val="Hyperlink"/>
            <w:rFonts w:cstheme="minorHAnsi"/>
            <w:noProof/>
            <w:snapToGrid w:val="0"/>
          </w:rPr>
          <w:t xml:space="preserve">Anexo III - </w:t>
        </w:r>
        <w:r w:rsidR="00B0301D" w:rsidRPr="00E824E7">
          <w:rPr>
            <w:rStyle w:val="Hyperlink"/>
            <w:rFonts w:cstheme="minorHAnsi"/>
            <w:noProof/>
          </w:rPr>
          <w:t>Fluxograma Padrão do Curso de XXXXXXX</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_Toc134802562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w:t>
        </w:r>
        <w:r w:rsidR="00B0301D" w:rsidRPr="00E824E7">
          <w:rPr>
            <w:rFonts w:cstheme="minorHAnsi"/>
            <w:noProof/>
            <w:webHidden/>
          </w:rPr>
          <w:fldChar w:fldCharType="end"/>
        </w:r>
      </w:hyperlink>
    </w:p>
    <w:p w14:paraId="739A63D2" w14:textId="6F465F08" w:rsidR="00B0301D" w:rsidRPr="00E824E7" w:rsidRDefault="00000000">
      <w:pPr>
        <w:pStyle w:val="Sumrio2"/>
        <w:tabs>
          <w:tab w:val="right" w:leader="dot" w:pos="9061"/>
        </w:tabs>
        <w:rPr>
          <w:rFonts w:eastAsiaTheme="minorEastAsia" w:cstheme="minorHAnsi"/>
          <w:b w:val="0"/>
          <w:noProof/>
        </w:rPr>
      </w:pPr>
      <w:hyperlink w:anchor="_Toc134802563" w:history="1">
        <w:r w:rsidR="00B0301D" w:rsidRPr="00E824E7">
          <w:rPr>
            <w:rStyle w:val="Hyperlink"/>
            <w:rFonts w:cstheme="minorHAnsi"/>
            <w:noProof/>
            <w:snapToGrid w:val="0"/>
          </w:rPr>
          <w:t xml:space="preserve">Anexo IV - </w:t>
        </w:r>
        <w:r w:rsidR="00B0301D" w:rsidRPr="00E824E7">
          <w:rPr>
            <w:rStyle w:val="Hyperlink"/>
            <w:rFonts w:cstheme="minorHAnsi"/>
            <w:noProof/>
          </w:rPr>
          <w:t>Ementa e Bibliografia das Disciplinas do Curso</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_Toc134802563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w:t>
        </w:r>
        <w:r w:rsidR="00B0301D" w:rsidRPr="00E824E7">
          <w:rPr>
            <w:rFonts w:cstheme="minorHAnsi"/>
            <w:noProof/>
            <w:webHidden/>
          </w:rPr>
          <w:fldChar w:fldCharType="end"/>
        </w:r>
      </w:hyperlink>
    </w:p>
    <w:p w14:paraId="04F45C50" w14:textId="7A709FEA" w:rsidR="00B0301D" w:rsidRPr="00E824E7" w:rsidRDefault="00000000">
      <w:pPr>
        <w:pStyle w:val="Sumrio2"/>
        <w:tabs>
          <w:tab w:val="right" w:leader="dot" w:pos="9061"/>
        </w:tabs>
        <w:rPr>
          <w:rFonts w:eastAsiaTheme="minorEastAsia" w:cstheme="minorHAnsi"/>
          <w:b w:val="0"/>
          <w:noProof/>
        </w:rPr>
      </w:pPr>
      <w:hyperlink w:anchor="_Toc134802564" w:history="1">
        <w:r w:rsidR="00B0301D" w:rsidRPr="00E824E7">
          <w:rPr>
            <w:rStyle w:val="Hyperlink"/>
            <w:rFonts w:cstheme="minorHAnsi"/>
            <w:noProof/>
            <w:snapToGrid w:val="0"/>
          </w:rPr>
          <w:t xml:space="preserve">Anexo V - </w:t>
        </w:r>
        <w:r w:rsidR="00B0301D" w:rsidRPr="00E824E7">
          <w:rPr>
            <w:rStyle w:val="Hyperlink"/>
            <w:rFonts w:cstheme="minorHAnsi"/>
            <w:noProof/>
          </w:rPr>
          <w:t>Estatuto do CEFET/RJ</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_Toc134802564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3</w:t>
        </w:r>
        <w:r w:rsidR="00B0301D" w:rsidRPr="00E824E7">
          <w:rPr>
            <w:rFonts w:cstheme="minorHAnsi"/>
            <w:noProof/>
            <w:webHidden/>
          </w:rPr>
          <w:fldChar w:fldCharType="end"/>
        </w:r>
      </w:hyperlink>
    </w:p>
    <w:p w14:paraId="2D8627A1" w14:textId="4BD262AA" w:rsidR="00B0301D" w:rsidRPr="00E824E7" w:rsidRDefault="00000000">
      <w:pPr>
        <w:pStyle w:val="Sumrio2"/>
        <w:tabs>
          <w:tab w:val="right" w:leader="dot" w:pos="9061"/>
        </w:tabs>
        <w:rPr>
          <w:rFonts w:eastAsiaTheme="minorEastAsia" w:cstheme="minorHAnsi"/>
          <w:b w:val="0"/>
          <w:noProof/>
        </w:rPr>
      </w:pPr>
      <w:hyperlink w:anchor="_Toc134802565" w:history="1">
        <w:r w:rsidR="00B0301D" w:rsidRPr="00E824E7">
          <w:rPr>
            <w:rStyle w:val="Hyperlink"/>
            <w:rFonts w:cstheme="minorHAnsi"/>
            <w:noProof/>
            <w:snapToGrid w:val="0"/>
          </w:rPr>
          <w:t xml:space="preserve">Anexo VI – </w:t>
        </w:r>
        <w:r w:rsidR="00B0301D" w:rsidRPr="00E824E7">
          <w:rPr>
            <w:rStyle w:val="Hyperlink"/>
            <w:rFonts w:cstheme="minorHAnsi"/>
            <w:noProof/>
          </w:rPr>
          <w:t>Laboratórios (colocar fotos)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_Toc134802565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12</w:t>
        </w:r>
        <w:r w:rsidR="00B0301D" w:rsidRPr="00E824E7">
          <w:rPr>
            <w:rFonts w:cstheme="minorHAnsi"/>
            <w:noProof/>
            <w:webHidden/>
          </w:rPr>
          <w:fldChar w:fldCharType="end"/>
        </w:r>
      </w:hyperlink>
    </w:p>
    <w:p w14:paraId="0EAB18AB" w14:textId="1FBDDF97" w:rsidR="00B0301D" w:rsidRPr="00E824E7" w:rsidRDefault="00000000">
      <w:pPr>
        <w:pStyle w:val="Sumrio2"/>
        <w:tabs>
          <w:tab w:val="right" w:leader="dot" w:pos="9061"/>
        </w:tabs>
        <w:rPr>
          <w:rFonts w:eastAsiaTheme="minorEastAsia" w:cstheme="minorHAnsi"/>
          <w:b w:val="0"/>
          <w:noProof/>
        </w:rPr>
      </w:pPr>
      <w:hyperlink w:anchor="_Toc134802566" w:history="1">
        <w:r w:rsidR="00B0301D" w:rsidRPr="00E824E7">
          <w:rPr>
            <w:rStyle w:val="Hyperlink"/>
            <w:rFonts w:cstheme="minorHAnsi"/>
            <w:noProof/>
          </w:rPr>
          <w:t>ANEXO VII – Tabela dos cursos</w:t>
        </w:r>
        <w:r w:rsidR="00B0301D" w:rsidRPr="00E824E7">
          <w:rPr>
            <w:rFonts w:cstheme="minorHAnsi"/>
            <w:noProof/>
            <w:webHidden/>
          </w:rPr>
          <w:tab/>
        </w:r>
        <w:r w:rsidR="00B0301D" w:rsidRPr="00E824E7">
          <w:rPr>
            <w:rFonts w:cstheme="minorHAnsi"/>
            <w:noProof/>
            <w:webHidden/>
          </w:rPr>
          <w:fldChar w:fldCharType="begin"/>
        </w:r>
        <w:r w:rsidR="00B0301D" w:rsidRPr="00E824E7">
          <w:rPr>
            <w:rFonts w:cstheme="minorHAnsi"/>
            <w:noProof/>
            <w:webHidden/>
          </w:rPr>
          <w:instrText xml:space="preserve"> PAGEREF _Toc134802566 \h </w:instrText>
        </w:r>
        <w:r w:rsidR="00B0301D" w:rsidRPr="00E824E7">
          <w:rPr>
            <w:rFonts w:cstheme="minorHAnsi"/>
            <w:noProof/>
            <w:webHidden/>
          </w:rPr>
        </w:r>
        <w:r w:rsidR="00B0301D" w:rsidRPr="00E824E7">
          <w:rPr>
            <w:rFonts w:cstheme="minorHAnsi"/>
            <w:noProof/>
            <w:webHidden/>
          </w:rPr>
          <w:fldChar w:fldCharType="separate"/>
        </w:r>
        <w:r w:rsidR="00B0301D" w:rsidRPr="00E824E7">
          <w:rPr>
            <w:rFonts w:cstheme="minorHAnsi"/>
            <w:noProof/>
            <w:webHidden/>
          </w:rPr>
          <w:t>13</w:t>
        </w:r>
        <w:r w:rsidR="00B0301D" w:rsidRPr="00E824E7">
          <w:rPr>
            <w:rFonts w:cstheme="minorHAnsi"/>
            <w:noProof/>
            <w:webHidden/>
          </w:rPr>
          <w:fldChar w:fldCharType="end"/>
        </w:r>
      </w:hyperlink>
    </w:p>
    <w:p w14:paraId="6D119129" w14:textId="6CAD068D" w:rsidR="00821CD7" w:rsidRPr="00E824E7" w:rsidRDefault="00FD2F9D" w:rsidP="004139EF">
      <w:pPr>
        <w:pStyle w:val="Texto"/>
        <w:rPr>
          <w:rFonts w:ascii="Lucida Sans" w:hAnsi="Lucida Sans" w:cstheme="minorHAnsi"/>
        </w:rPr>
      </w:pPr>
      <w:r w:rsidRPr="00E824E7">
        <w:rPr>
          <w:rFonts w:ascii="Lucida Sans" w:hAnsi="Lucida Sans" w:cstheme="minorHAnsi"/>
        </w:rPr>
        <w:fldChar w:fldCharType="end"/>
      </w:r>
    </w:p>
    <w:p w14:paraId="55FAB925" w14:textId="77777777" w:rsidR="00821CD7" w:rsidRPr="00E824E7" w:rsidRDefault="00821CD7" w:rsidP="00FD2F9D">
      <w:pPr>
        <w:pStyle w:val="Ttulo1"/>
        <w:rPr>
          <w:rFonts w:cstheme="minorHAnsi"/>
          <w:sz w:val="24"/>
        </w:rPr>
      </w:pPr>
      <w:r w:rsidRPr="00E824E7">
        <w:rPr>
          <w:rFonts w:cstheme="minorHAnsi"/>
          <w:sz w:val="24"/>
        </w:rPr>
        <w:br w:type="page"/>
      </w:r>
      <w:bookmarkStart w:id="0" w:name="_Toc134802515"/>
      <w:r w:rsidR="00671B9A" w:rsidRPr="00E824E7">
        <w:rPr>
          <w:rFonts w:cstheme="minorHAnsi"/>
          <w:sz w:val="24"/>
        </w:rPr>
        <w:lastRenderedPageBreak/>
        <w:t xml:space="preserve">1. </w:t>
      </w:r>
      <w:r w:rsidR="00D122FF" w:rsidRPr="00E824E7">
        <w:rPr>
          <w:rFonts w:cstheme="minorHAnsi"/>
          <w:sz w:val="24"/>
        </w:rPr>
        <w:t>IDENTIFICAÇÃO DO CURSO</w:t>
      </w:r>
      <w:bookmarkEnd w:id="0"/>
    </w:p>
    <w:p w14:paraId="0E9DA5F9"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 xml:space="preserve">Denominação: </w:t>
      </w:r>
    </w:p>
    <w:p w14:paraId="50F4F9A7"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Modalidade:</w:t>
      </w:r>
    </w:p>
    <w:p w14:paraId="611A5E59"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Habilitação:</w:t>
      </w:r>
    </w:p>
    <w:p w14:paraId="4BA25EA3"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Titulação conferida:</w:t>
      </w:r>
    </w:p>
    <w:p w14:paraId="2F15790B"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Autorização:</w:t>
      </w:r>
    </w:p>
    <w:p w14:paraId="65D16F1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Ano de início do funcionamento do Curso:</w:t>
      </w:r>
    </w:p>
    <w:p w14:paraId="2E9EB16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Tempo de integralização:</w:t>
      </w:r>
    </w:p>
    <w:p w14:paraId="19076D52"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Tempo máximo de integralização:</w:t>
      </w:r>
    </w:p>
    <w:p w14:paraId="4CF9942B"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Reconhecimento:</w:t>
      </w:r>
    </w:p>
    <w:p w14:paraId="1DB6040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Resultado do ENADE:</w:t>
      </w:r>
    </w:p>
    <w:p w14:paraId="6AC42753"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Regime acadêmico:</w:t>
      </w:r>
    </w:p>
    <w:p w14:paraId="02258541"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Número de vagas oferecidas:</w:t>
      </w:r>
    </w:p>
    <w:p w14:paraId="7475C9E1"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Turno de oferta:</w:t>
      </w:r>
    </w:p>
    <w:p w14:paraId="65CEB094"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Carga-horária total do Curso:</w:t>
      </w:r>
    </w:p>
    <w:p w14:paraId="455907A4"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Carga-horária mínima estabelecida pelo MEC:</w:t>
      </w:r>
    </w:p>
    <w:p w14:paraId="41CFDC66" w14:textId="4EF785DE" w:rsidR="00D122FF" w:rsidRPr="00E824E7" w:rsidRDefault="00D122FF" w:rsidP="004139EF">
      <w:pPr>
        <w:pStyle w:val="Texto"/>
        <w:jc w:val="left"/>
        <w:rPr>
          <w:rFonts w:ascii="Lucida Sans" w:hAnsi="Lucida Sans" w:cstheme="minorHAnsi"/>
        </w:rPr>
      </w:pPr>
      <w:r w:rsidRPr="00E824E7">
        <w:rPr>
          <w:rFonts w:ascii="Lucida Sans" w:hAnsi="Lucida Sans" w:cstheme="minorHAnsi"/>
        </w:rPr>
        <w:t xml:space="preserve">Conceito Preliminar de Curso (CPC) </w:t>
      </w:r>
    </w:p>
    <w:p w14:paraId="0386EB4F" w14:textId="703850FE"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Conceito de Curso (CC):</w:t>
      </w:r>
    </w:p>
    <w:p w14:paraId="69FDE92C" w14:textId="77777777" w:rsidR="003B04FF" w:rsidRPr="00E824E7" w:rsidRDefault="003B04FF" w:rsidP="004139EF">
      <w:pPr>
        <w:pStyle w:val="Texto"/>
        <w:jc w:val="left"/>
        <w:rPr>
          <w:rFonts w:ascii="Lucida Sans" w:hAnsi="Lucida Sans" w:cstheme="minorHAnsi"/>
        </w:rPr>
      </w:pPr>
    </w:p>
    <w:p w14:paraId="4CE73505" w14:textId="507FFB7D" w:rsidR="00D122FF" w:rsidRPr="00E824E7" w:rsidRDefault="00D122FF" w:rsidP="004139EF">
      <w:pPr>
        <w:pStyle w:val="Texto"/>
        <w:jc w:val="left"/>
        <w:rPr>
          <w:rFonts w:ascii="Lucida Sans" w:hAnsi="Lucida Sans" w:cstheme="minorHAnsi"/>
        </w:rPr>
      </w:pPr>
      <w:r w:rsidRPr="00E824E7">
        <w:rPr>
          <w:rFonts w:ascii="Lucida Sans" w:hAnsi="Lucida Sans" w:cstheme="minorHAnsi"/>
          <w:b/>
        </w:rPr>
        <w:t>Endereço:</w:t>
      </w:r>
      <w:r w:rsidR="00174363" w:rsidRPr="00E824E7">
        <w:rPr>
          <w:rFonts w:ascii="Lucida Sans" w:hAnsi="Lucida Sans" w:cstheme="minorHAnsi"/>
          <w:b/>
        </w:rPr>
        <w:br/>
      </w:r>
      <w:r w:rsidRPr="00E824E7">
        <w:rPr>
          <w:rFonts w:ascii="Lucida Sans" w:hAnsi="Lucida Sans" w:cstheme="minorHAnsi"/>
        </w:rPr>
        <w:t>Centro Federal de Educação Tecnológica Celso Suckow da Fonseca – C</w:t>
      </w:r>
      <w:r w:rsidR="005D0874" w:rsidRPr="00E824E7">
        <w:rPr>
          <w:rFonts w:ascii="Lucida Sans" w:hAnsi="Lucida Sans" w:cstheme="minorHAnsi"/>
        </w:rPr>
        <w:t>efet</w:t>
      </w:r>
      <w:r w:rsidRPr="00E824E7">
        <w:rPr>
          <w:rFonts w:ascii="Lucida Sans" w:hAnsi="Lucida Sans" w:cstheme="minorHAnsi"/>
        </w:rPr>
        <w:t>/RJ</w:t>
      </w:r>
      <w:r w:rsidR="00174363" w:rsidRPr="00E824E7">
        <w:rPr>
          <w:rFonts w:ascii="Lucida Sans" w:hAnsi="Lucida Sans" w:cstheme="minorHAnsi"/>
        </w:rPr>
        <w:br/>
      </w:r>
      <w:r w:rsidRPr="00E824E7">
        <w:rPr>
          <w:rFonts w:ascii="Lucida Sans" w:hAnsi="Lucida Sans" w:cstheme="minorHAnsi"/>
          <w:color w:val="FF0000"/>
        </w:rPr>
        <w:t>XXXXXXX</w:t>
      </w:r>
      <w:r w:rsidR="00174363" w:rsidRPr="00E824E7">
        <w:rPr>
          <w:rFonts w:ascii="Lucida Sans" w:hAnsi="Lucida Sans" w:cstheme="minorHAnsi"/>
          <w:color w:val="FF0000"/>
        </w:rPr>
        <w:br/>
      </w:r>
    </w:p>
    <w:p w14:paraId="5CE9DA34" w14:textId="77777777" w:rsidR="003B04FF" w:rsidRPr="00E824E7" w:rsidRDefault="003B04FF" w:rsidP="004139EF">
      <w:pPr>
        <w:pStyle w:val="Texto"/>
        <w:jc w:val="left"/>
        <w:rPr>
          <w:rFonts w:ascii="Lucida Sans" w:hAnsi="Lucida Sans" w:cstheme="minorHAnsi"/>
        </w:rPr>
      </w:pPr>
    </w:p>
    <w:p w14:paraId="1264F17B" w14:textId="77777777" w:rsidR="00D122FF" w:rsidRPr="00E824E7" w:rsidRDefault="00D122FF" w:rsidP="00A24AEA">
      <w:pPr>
        <w:pStyle w:val="Texto"/>
        <w:spacing w:before="0" w:after="0"/>
        <w:jc w:val="left"/>
        <w:rPr>
          <w:rFonts w:ascii="Lucida Sans" w:hAnsi="Lucida Sans" w:cstheme="minorHAnsi"/>
          <w:color w:val="FF0000"/>
        </w:rPr>
      </w:pPr>
      <w:r w:rsidRPr="00E824E7">
        <w:rPr>
          <w:rFonts w:ascii="Lucida Sans" w:hAnsi="Lucida Sans" w:cstheme="minorHAnsi"/>
          <w:b/>
        </w:rPr>
        <w:t>Contatos:</w:t>
      </w:r>
      <w:r w:rsidR="00174363" w:rsidRPr="00E824E7">
        <w:rPr>
          <w:rFonts w:ascii="Lucida Sans" w:hAnsi="Lucida Sans" w:cstheme="minorHAnsi"/>
        </w:rPr>
        <w:br/>
      </w:r>
      <w:r w:rsidRPr="00E824E7">
        <w:rPr>
          <w:rFonts w:ascii="Lucida Sans" w:hAnsi="Lucida Sans" w:cstheme="minorHAnsi"/>
          <w:i/>
        </w:rPr>
        <w:t>E-mail</w:t>
      </w:r>
      <w:r w:rsidRPr="00E824E7">
        <w:rPr>
          <w:rFonts w:ascii="Lucida Sans" w:hAnsi="Lucida Sans" w:cstheme="minorHAnsi"/>
        </w:rPr>
        <w:t xml:space="preserve">: </w:t>
      </w:r>
      <w:proofErr w:type="spellStart"/>
      <w:r w:rsidRPr="00E824E7">
        <w:rPr>
          <w:rFonts w:ascii="Lucida Sans" w:hAnsi="Lucida Sans" w:cstheme="minorHAnsi"/>
          <w:color w:val="FF0000"/>
        </w:rPr>
        <w:t>xxxx</w:t>
      </w:r>
      <w:proofErr w:type="spellEnd"/>
      <w:r w:rsidR="00174363" w:rsidRPr="00E824E7">
        <w:rPr>
          <w:rFonts w:ascii="Lucida Sans" w:hAnsi="Lucida Sans" w:cstheme="minorHAnsi"/>
        </w:rPr>
        <w:br/>
      </w:r>
      <w:r w:rsidRPr="00E824E7">
        <w:rPr>
          <w:rFonts w:ascii="Lucida Sans" w:hAnsi="Lucida Sans" w:cstheme="minorHAnsi"/>
        </w:rPr>
        <w:t xml:space="preserve">Telefone: </w:t>
      </w:r>
      <w:proofErr w:type="spellStart"/>
      <w:r w:rsidRPr="00E824E7">
        <w:rPr>
          <w:rFonts w:ascii="Lucida Sans" w:hAnsi="Lucida Sans" w:cstheme="minorHAnsi"/>
          <w:color w:val="FF0000"/>
        </w:rPr>
        <w:t>xxxxx</w:t>
      </w:r>
      <w:proofErr w:type="spellEnd"/>
    </w:p>
    <w:p w14:paraId="4590C770" w14:textId="77777777" w:rsidR="00A24AEA" w:rsidRPr="00E824E7" w:rsidRDefault="00A24AEA" w:rsidP="00A24AEA">
      <w:pPr>
        <w:pStyle w:val="Texto"/>
        <w:spacing w:before="0" w:after="0"/>
        <w:jc w:val="left"/>
        <w:rPr>
          <w:rFonts w:ascii="Lucida Sans" w:hAnsi="Lucida Sans" w:cstheme="minorHAnsi"/>
        </w:rPr>
      </w:pPr>
      <w:r w:rsidRPr="00E824E7">
        <w:rPr>
          <w:rFonts w:ascii="Lucida Sans" w:hAnsi="Lucida Sans" w:cstheme="minorHAnsi"/>
        </w:rPr>
        <w:t>www.cefet-rj.br</w:t>
      </w:r>
    </w:p>
    <w:p w14:paraId="5E3FDFAA" w14:textId="77777777" w:rsidR="00A24AEA" w:rsidRPr="00E824E7" w:rsidRDefault="00A24AEA" w:rsidP="004139EF">
      <w:pPr>
        <w:pStyle w:val="Texto"/>
        <w:jc w:val="left"/>
        <w:rPr>
          <w:rFonts w:ascii="Lucida Sans" w:hAnsi="Lucida Sans" w:cstheme="minorHAnsi"/>
        </w:rPr>
      </w:pPr>
    </w:p>
    <w:p w14:paraId="53745DA4" w14:textId="77777777" w:rsidR="00D122FF" w:rsidRPr="00E824E7" w:rsidRDefault="00D122FF" w:rsidP="00D122FF">
      <w:pPr>
        <w:rPr>
          <w:rFonts w:ascii="Lucida Sans" w:hAnsi="Lucida Sans" w:cstheme="minorHAnsi"/>
        </w:rPr>
      </w:pPr>
    </w:p>
    <w:p w14:paraId="32393119" w14:textId="77777777" w:rsidR="008702A0" w:rsidRPr="00E824E7" w:rsidRDefault="008702A0" w:rsidP="00D122FF">
      <w:pPr>
        <w:rPr>
          <w:rFonts w:ascii="Lucida Sans" w:hAnsi="Lucida Sans" w:cstheme="minorHAnsi"/>
        </w:rPr>
      </w:pPr>
    </w:p>
    <w:p w14:paraId="571D61B9" w14:textId="77777777" w:rsidR="008702A0" w:rsidRPr="00E824E7" w:rsidRDefault="008702A0" w:rsidP="00D122FF">
      <w:pPr>
        <w:rPr>
          <w:rFonts w:ascii="Lucida Sans" w:hAnsi="Lucida Sans" w:cstheme="minorHAnsi"/>
        </w:rPr>
      </w:pPr>
    </w:p>
    <w:p w14:paraId="1D3AE7A7" w14:textId="77777777" w:rsidR="008702A0" w:rsidRPr="00E824E7" w:rsidRDefault="008702A0" w:rsidP="00D122FF">
      <w:pPr>
        <w:rPr>
          <w:rFonts w:ascii="Lucida Sans" w:hAnsi="Lucida Sans" w:cstheme="minorHAnsi"/>
        </w:rPr>
      </w:pPr>
    </w:p>
    <w:p w14:paraId="77D5A54A" w14:textId="77777777" w:rsidR="008702A0" w:rsidRPr="00E824E7" w:rsidRDefault="008702A0" w:rsidP="00D122FF">
      <w:pPr>
        <w:rPr>
          <w:rFonts w:ascii="Lucida Sans" w:hAnsi="Lucida Sans" w:cstheme="minorHAnsi"/>
        </w:rPr>
      </w:pPr>
    </w:p>
    <w:p w14:paraId="5A330DDA" w14:textId="77777777" w:rsidR="008702A0" w:rsidRPr="00E824E7" w:rsidRDefault="008702A0" w:rsidP="00D122FF">
      <w:pPr>
        <w:rPr>
          <w:rFonts w:ascii="Lucida Sans" w:hAnsi="Lucida Sans" w:cstheme="minorHAnsi"/>
        </w:rPr>
      </w:pPr>
    </w:p>
    <w:p w14:paraId="73A75BB4" w14:textId="77777777" w:rsidR="008702A0" w:rsidRPr="00E824E7" w:rsidRDefault="008702A0" w:rsidP="00D122FF">
      <w:pPr>
        <w:rPr>
          <w:rFonts w:ascii="Lucida Sans" w:hAnsi="Lucida Sans" w:cstheme="minorHAnsi"/>
        </w:rPr>
      </w:pPr>
    </w:p>
    <w:p w14:paraId="7675FDBA" w14:textId="77777777" w:rsidR="00ED281C" w:rsidRPr="00E824E7" w:rsidRDefault="003B04FF" w:rsidP="00671B9A">
      <w:pPr>
        <w:pStyle w:val="Ttulo1"/>
        <w:rPr>
          <w:rFonts w:cstheme="minorHAnsi"/>
          <w:sz w:val="24"/>
        </w:rPr>
      </w:pPr>
      <w:bookmarkStart w:id="1" w:name="_Toc134802516"/>
      <w:r w:rsidRPr="00E824E7">
        <w:rPr>
          <w:rFonts w:cstheme="minorHAnsi"/>
          <w:sz w:val="24"/>
        </w:rPr>
        <w:lastRenderedPageBreak/>
        <w:t>2</w:t>
      </w:r>
      <w:r w:rsidR="00671B9A" w:rsidRPr="00E824E7">
        <w:rPr>
          <w:rFonts w:cstheme="minorHAnsi"/>
          <w:sz w:val="24"/>
        </w:rPr>
        <w:t>.</w:t>
      </w:r>
      <w:r w:rsidRPr="00E824E7">
        <w:rPr>
          <w:rFonts w:cstheme="minorHAnsi"/>
          <w:sz w:val="24"/>
        </w:rPr>
        <w:t xml:space="preserve"> </w:t>
      </w:r>
      <w:r w:rsidR="00ED281C" w:rsidRPr="00E824E7">
        <w:rPr>
          <w:rFonts w:cstheme="minorHAnsi"/>
          <w:sz w:val="24"/>
        </w:rPr>
        <w:t>Apresentação</w:t>
      </w:r>
      <w:bookmarkEnd w:id="1"/>
    </w:p>
    <w:p w14:paraId="2793B3CB" w14:textId="77777777" w:rsidR="003B04FF" w:rsidRPr="00E824E7" w:rsidRDefault="00ED281C" w:rsidP="00ED281C">
      <w:pPr>
        <w:pStyle w:val="Ttulo2"/>
        <w:rPr>
          <w:rFonts w:cstheme="minorHAnsi"/>
          <w:color w:val="0099FF"/>
          <w:sz w:val="24"/>
        </w:rPr>
      </w:pPr>
      <w:bookmarkStart w:id="2" w:name="_Toc134802517"/>
      <w:r w:rsidRPr="00E824E7">
        <w:rPr>
          <w:rFonts w:cstheme="minorHAnsi"/>
          <w:sz w:val="24"/>
        </w:rPr>
        <w:t xml:space="preserve">2.1. </w:t>
      </w:r>
      <w:r w:rsidR="003B04FF" w:rsidRPr="00E824E7">
        <w:rPr>
          <w:rFonts w:cstheme="minorHAnsi"/>
          <w:sz w:val="24"/>
        </w:rPr>
        <w:t xml:space="preserve">A </w:t>
      </w:r>
      <w:r w:rsidR="00E905B8" w:rsidRPr="00E824E7">
        <w:rPr>
          <w:rFonts w:cstheme="minorHAnsi"/>
          <w:sz w:val="24"/>
        </w:rPr>
        <w:t>Instituição</w:t>
      </w:r>
      <w:bookmarkEnd w:id="2"/>
    </w:p>
    <w:p w14:paraId="686549E3" w14:textId="77777777" w:rsidR="003B04FF" w:rsidRPr="00E824E7" w:rsidRDefault="003B04FF" w:rsidP="004139EF">
      <w:pPr>
        <w:pStyle w:val="Texto"/>
        <w:rPr>
          <w:rFonts w:ascii="Lucida Sans" w:hAnsi="Lucida Sans" w:cstheme="minorHAnsi"/>
          <w:color w:val="FF0000"/>
        </w:rPr>
      </w:pPr>
      <w:r w:rsidRPr="00E824E7">
        <w:rPr>
          <w:rFonts w:ascii="Lucida Sans" w:hAnsi="Lucida Sans" w:cstheme="minorHAnsi"/>
          <w:color w:val="FF0000"/>
        </w:rPr>
        <w:t>(O texto abaixo, narrando o histórico do CEFET/RJ, pode ser aproveitado/mantido)</w:t>
      </w:r>
    </w:p>
    <w:p w14:paraId="10D06CD3" w14:textId="77777777" w:rsidR="003B04FF" w:rsidRPr="00E824E7" w:rsidRDefault="003B04FF" w:rsidP="004139EF">
      <w:pPr>
        <w:pStyle w:val="Texto"/>
        <w:rPr>
          <w:rFonts w:ascii="Lucida Sans" w:hAnsi="Lucida Sans" w:cstheme="minorHAnsi"/>
        </w:rPr>
      </w:pPr>
    </w:p>
    <w:p w14:paraId="26EB8896" w14:textId="77777777" w:rsidR="003B04FF" w:rsidRPr="00E824E7" w:rsidRDefault="003B04FF" w:rsidP="004139EF">
      <w:pPr>
        <w:pStyle w:val="Texto"/>
        <w:rPr>
          <w:rFonts w:ascii="Lucida Sans" w:hAnsi="Lucida Sans" w:cstheme="minorHAnsi"/>
        </w:rPr>
      </w:pPr>
      <w:r w:rsidRPr="00E824E7">
        <w:rPr>
          <w:rFonts w:ascii="Lucida Sans" w:hAnsi="Lucida Sans" w:cstheme="minorHAnsi"/>
        </w:rPr>
        <w:t xml:space="preserve">No Brasil, os Centros Federais de Educação Tecnológica refletem a evolução de um tipo de instituição educacional que, no século XX, acompanhou e ajudou a desenvolver o processo de industrialização do país. </w:t>
      </w:r>
    </w:p>
    <w:p w14:paraId="34E3A33B" w14:textId="77777777" w:rsidR="00D524E6" w:rsidRPr="00E824E7" w:rsidRDefault="00D524E6" w:rsidP="00ED281C">
      <w:pPr>
        <w:pStyle w:val="Ttulo3"/>
        <w:rPr>
          <w:rFonts w:cstheme="minorHAnsi"/>
          <w:lang w:val="pt-BR"/>
        </w:rPr>
      </w:pPr>
      <w:bookmarkStart w:id="3" w:name="_Toc134802518"/>
      <w:r w:rsidRPr="00E824E7">
        <w:rPr>
          <w:rFonts w:cstheme="minorHAnsi"/>
          <w:lang w:val="pt-BR"/>
        </w:rPr>
        <w:t>2.1.</w:t>
      </w:r>
      <w:r w:rsidR="00ED281C" w:rsidRPr="00E824E7">
        <w:rPr>
          <w:rFonts w:cstheme="minorHAnsi"/>
          <w:lang w:val="pt-BR"/>
        </w:rPr>
        <w:t>1.</w:t>
      </w:r>
      <w:r w:rsidRPr="00E824E7">
        <w:rPr>
          <w:rFonts w:cstheme="minorHAnsi"/>
          <w:lang w:val="pt-BR"/>
        </w:rPr>
        <w:t xml:space="preserve"> Breve histórico</w:t>
      </w:r>
      <w:bookmarkEnd w:id="3"/>
    </w:p>
    <w:p w14:paraId="1BF9E5E1" w14:textId="77777777" w:rsidR="00D524E6" w:rsidRPr="00E824E7" w:rsidRDefault="00D524E6" w:rsidP="004139EF">
      <w:pPr>
        <w:pStyle w:val="Texto"/>
        <w:rPr>
          <w:rFonts w:ascii="Lucida Sans" w:hAnsi="Lucida Sans" w:cstheme="minorHAnsi"/>
        </w:rPr>
      </w:pPr>
      <w:r w:rsidRPr="00E824E7">
        <w:rPr>
          <w:rFonts w:ascii="Lucida Sans" w:hAnsi="Lucida Sans" w:cstheme="minorHAnsi"/>
        </w:rPr>
        <w:t xml:space="preserve">Situada na cidade que foi capital da República até 1960, a Instituição ora denominada CEFET/RJ teve essa vocação definida desde 1917, quando, criada a Escola Normal de Artes e Ofícios Wenceslau Braz, pela Prefeitura Municipal do Distrito Federal – origem do atual Centro –, recebeu a incumbência de formar professores, mestres e contramestres para o ensino profissional. Tendo passado à jurisdição do Governo Federal em 1919, ao se reformular, em 1937, a estrutura do então Ministério da Educação, também essa Escola Normal é transformada em liceu destinado ao ensino profissional de todos os ramos e graus, como aconteceu às Escolas de Aprendizes Artífices, que, criadas nas capitais dos Estados, por decreto presidencial de 1909, para proporcionar ensino profissional primário e gratuito, eram mantidas pela União. </w:t>
      </w:r>
    </w:p>
    <w:p w14:paraId="5CF49B3D" w14:textId="496F12AA" w:rsidR="00D524E6" w:rsidRPr="00E824E7" w:rsidRDefault="00D524E6" w:rsidP="004139EF">
      <w:pPr>
        <w:pStyle w:val="Texto"/>
        <w:rPr>
          <w:rFonts w:ascii="Lucida Sans" w:hAnsi="Lucida Sans" w:cstheme="minorHAnsi"/>
        </w:rPr>
      </w:pPr>
      <w:r w:rsidRPr="00E824E7">
        <w:rPr>
          <w:rFonts w:ascii="Lucida Sans" w:hAnsi="Lucida Sans" w:cstheme="minorHAnsi"/>
        </w:rPr>
        <w:t>Naquele ano de 1937, tinha sido aprovado o plano de construção do liceu profissional que substituiria a Escola Normal de Artes e Ofícios. Antes, porém, que o liceu fosse inaugurado, sua denominação foi mudada, passando a chamar-se Escola Técnica Nacional, consoante o espírito da Lei Orgânica do Ensino Industrial, promulgada em 30 de janeiro de 1942. A essa Escola, instituída pelo Decreto-Lei n</w:t>
      </w:r>
      <w:r w:rsidR="3BCF38BD" w:rsidRPr="00E824E7">
        <w:rPr>
          <w:rFonts w:ascii="Lucida Sans" w:hAnsi="Lucida Sans" w:cstheme="minorHAnsi"/>
        </w:rPr>
        <w:t>°</w:t>
      </w:r>
      <w:r w:rsidRPr="00E824E7">
        <w:rPr>
          <w:rFonts w:ascii="Lucida Sans" w:hAnsi="Lucida Sans" w:cstheme="minorHAnsi"/>
        </w:rPr>
        <w:t xml:space="preserve"> 4.127, de 25 de fevereiro de 1942, que estabeleceu as bases de organização da rede federal de estabelecimentos de ensino industrial, coube ministrar cursos de 1</w:t>
      </w:r>
      <w:r w:rsidRPr="00E824E7">
        <w:rPr>
          <w:rFonts w:ascii="Lucida Sans" w:eastAsia="Symbol" w:hAnsi="Lucida Sans" w:cstheme="minorHAnsi"/>
        </w:rPr>
        <w:t></w:t>
      </w:r>
      <w:r w:rsidRPr="00E824E7">
        <w:rPr>
          <w:rFonts w:ascii="Lucida Sans" w:hAnsi="Lucida Sans" w:cstheme="minorHAnsi"/>
        </w:rPr>
        <w:t xml:space="preserve"> ciclo (industriais e de mestria) e de 2</w:t>
      </w:r>
      <w:r w:rsidRPr="00E824E7">
        <w:rPr>
          <w:rFonts w:ascii="Lucida Sans" w:eastAsia="Symbol" w:hAnsi="Lucida Sans" w:cstheme="minorHAnsi"/>
        </w:rPr>
        <w:t></w:t>
      </w:r>
      <w:r w:rsidRPr="00E824E7">
        <w:rPr>
          <w:rFonts w:ascii="Lucida Sans" w:hAnsi="Lucida Sans" w:cstheme="minorHAnsi"/>
        </w:rPr>
        <w:t xml:space="preserve"> ciclo (técnicos e pedagógicos). </w:t>
      </w:r>
    </w:p>
    <w:p w14:paraId="2EF45D56" w14:textId="77777777" w:rsidR="00D524E6" w:rsidRPr="00E824E7" w:rsidRDefault="00D524E6" w:rsidP="004139EF">
      <w:pPr>
        <w:pStyle w:val="Texto"/>
        <w:rPr>
          <w:rFonts w:ascii="Lucida Sans" w:hAnsi="Lucida Sans" w:cstheme="minorHAnsi"/>
        </w:rPr>
      </w:pPr>
      <w:r w:rsidRPr="00E824E7">
        <w:rPr>
          <w:rFonts w:ascii="Lucida Sans" w:hAnsi="Lucida Sans" w:cstheme="minorHAnsi"/>
        </w:rPr>
        <w:t>O Decreto n</w:t>
      </w:r>
      <w:r w:rsidRPr="00E824E7">
        <w:rPr>
          <w:rFonts w:ascii="Lucida Sans" w:eastAsia="Symbol" w:hAnsi="Lucida Sans" w:cstheme="minorHAnsi"/>
        </w:rPr>
        <w:t></w:t>
      </w:r>
      <w:r w:rsidRPr="00E824E7">
        <w:rPr>
          <w:rFonts w:ascii="Lucida Sans" w:hAnsi="Lucida Sans" w:cstheme="minorHAnsi"/>
        </w:rPr>
        <w:t xml:space="preserve"> 47.038, de 16 de outubro de 1959, traz maior autonomia administrativa para a Escola Técnica Nacional, passando ela, gradativamente, a extinguir os cursos de 1</w:t>
      </w:r>
      <w:r w:rsidRPr="00E824E7">
        <w:rPr>
          <w:rFonts w:ascii="Lucida Sans" w:eastAsia="Symbol" w:hAnsi="Lucida Sans" w:cstheme="minorHAnsi"/>
        </w:rPr>
        <w:t></w:t>
      </w:r>
      <w:r w:rsidRPr="00E824E7">
        <w:rPr>
          <w:rFonts w:ascii="Lucida Sans" w:hAnsi="Lucida Sans" w:cstheme="minorHAnsi"/>
        </w:rPr>
        <w:t xml:space="preserve"> ciclo e atuar na formação exclusiva de técnicos. Em 1966, são implantados os cursos de Engenharia de Operação, introduzindo-se, assim, a formação de profissionais para a indústria em cursos de nível superior de curta duração. Os cursos eram realizados em convênio com a Universidade Federal do Rio de Janeiro, para efeito de colaboração do corpo docente e expedição de diplomas. A necessidade de preparação de professores para as disciplinas específicas dos cursos técnicos e dos cursos de Engenharia de Operação levou, em 1971, à criação do Centro de Treinamento de Professores, funcionando em convênio com o Centro de </w:t>
      </w:r>
      <w:r w:rsidRPr="00E824E7">
        <w:rPr>
          <w:rFonts w:ascii="Lucida Sans" w:hAnsi="Lucida Sans" w:cstheme="minorHAnsi"/>
        </w:rPr>
        <w:lastRenderedPageBreak/>
        <w:t xml:space="preserve">Treinamento do Estado da Guanabara (CETEG) e o Centro Nacional de Formação Profissional (CENAFOR). </w:t>
      </w:r>
    </w:p>
    <w:p w14:paraId="6FAD6E7A" w14:textId="77777777" w:rsidR="00D524E6" w:rsidRPr="00E824E7" w:rsidRDefault="00D524E6" w:rsidP="004139EF">
      <w:pPr>
        <w:pStyle w:val="Texto"/>
        <w:rPr>
          <w:rFonts w:ascii="Lucida Sans" w:hAnsi="Lucida Sans" w:cstheme="minorHAnsi"/>
        </w:rPr>
      </w:pPr>
      <w:r w:rsidRPr="00E824E7">
        <w:rPr>
          <w:rFonts w:ascii="Lucida Sans" w:hAnsi="Lucida Sans" w:cstheme="minorHAnsi"/>
        </w:rPr>
        <w:t xml:space="preserve">É essa Escola que, tendo recebido outras designações em sua trajetória – Escola Técnica Federal da Guanabara (em 1965, pela identificação com a denominação do respectivo Estado) e Escola Técnica Federal Celso Suckow da Fonseca (em 1967, como homenagem póstuma ao primeiro Diretor escolhido a partir de uma lista tríplice composta pelos votos dos docentes) –, transforma-se em Centro Federal de Educação Tecnológica, pela Lei nº 6.545, de 30 de junho de 1978. </w:t>
      </w:r>
    </w:p>
    <w:p w14:paraId="6B742E09" w14:textId="77777777" w:rsidR="007723AC" w:rsidRPr="00E824E7" w:rsidRDefault="007723AC" w:rsidP="004139EF">
      <w:pPr>
        <w:pStyle w:val="Texto"/>
        <w:rPr>
          <w:rFonts w:ascii="Lucida Sans" w:hAnsi="Lucida Sans" w:cstheme="minorHAnsi"/>
        </w:rPr>
      </w:pPr>
      <w:r w:rsidRPr="00E824E7">
        <w:rPr>
          <w:rFonts w:ascii="Lucida Sans" w:hAnsi="Lucida Sans" w:cstheme="minorHAnsi"/>
        </w:rPr>
        <w:t>Desse modo, desde essa data, o Centro Federal de Educação Tecnológica Celso Suckow da Fonseca – CEFET/RJ, no espírito da lei que o criou, passou a ter objetivos conferidos a instituições de educação superior, devendo atuar como autarquia de regime especial, nos termos do Art.4</w:t>
      </w:r>
      <w:r w:rsidRPr="00E824E7">
        <w:rPr>
          <w:rFonts w:ascii="Lucida Sans" w:hAnsi="Lucida Sans" w:cstheme="minorHAnsi"/>
          <w:vertAlign w:val="superscript"/>
        </w:rPr>
        <w:t>o</w:t>
      </w:r>
      <w:r w:rsidRPr="00E824E7">
        <w:rPr>
          <w:rFonts w:ascii="Lucida Sans" w:hAnsi="Lucida Sans" w:cstheme="minorHAnsi"/>
        </w:rPr>
        <w:t xml:space="preserve"> da Lei n</w:t>
      </w:r>
      <w:r w:rsidRPr="00E824E7">
        <w:rPr>
          <w:rFonts w:ascii="Lucida Sans" w:hAnsi="Lucida Sans" w:cstheme="minorHAnsi"/>
          <w:vertAlign w:val="superscript"/>
        </w:rPr>
        <w:t>o</w:t>
      </w:r>
      <w:r w:rsidRPr="00E824E7">
        <w:rPr>
          <w:rFonts w:ascii="Lucida Sans" w:hAnsi="Lucida Sans" w:cstheme="minorHAnsi"/>
        </w:rPr>
        <w:t xml:space="preserve"> 5.540, de 21/11/68, vinculada ao Ministério da Educação e Cultura, detentora de autonomia administrativa, patrimonial, financeira, didática e disciplinar. </w:t>
      </w:r>
    </w:p>
    <w:p w14:paraId="631708E0" w14:textId="77777777" w:rsidR="007723AC" w:rsidRPr="00E824E7" w:rsidRDefault="007723AC" w:rsidP="004139EF">
      <w:pPr>
        <w:pStyle w:val="Texto"/>
        <w:rPr>
          <w:rFonts w:ascii="Lucida Sans" w:hAnsi="Lucida Sans" w:cstheme="minorHAnsi"/>
        </w:rPr>
      </w:pPr>
      <w:r w:rsidRPr="00E824E7">
        <w:rPr>
          <w:rFonts w:ascii="Lucida Sans" w:hAnsi="Lucida Sans" w:cstheme="minorHAnsi"/>
        </w:rPr>
        <w:t>Em 06/10/78, através do Parecer n</w:t>
      </w:r>
      <w:r w:rsidRPr="00E824E7">
        <w:rPr>
          <w:rFonts w:ascii="Lucida Sans" w:hAnsi="Lucida Sans" w:cstheme="minorHAnsi"/>
          <w:vertAlign w:val="superscript"/>
        </w:rPr>
        <w:t xml:space="preserve">o </w:t>
      </w:r>
      <w:r w:rsidRPr="00E824E7">
        <w:rPr>
          <w:rFonts w:ascii="Lucida Sans" w:hAnsi="Lucida Sans" w:cstheme="minorHAnsi"/>
        </w:rPr>
        <w:t>6.703/78, o Conselho Federal de Educação aprovou a criação do Curso de Engenharia, com as habilitações Industrial Mecânica e Industrial Elétrica, sendo esta última com ênfases em Eletrotécnica, Eletrônica e Telecomunicações. No primeiro semestre de 1979, ingressaram no CEFET/RJ as primeiras turmas do Curso de Engenharia nas habilitações Industrial Elétrica e Industrial Mecânica, oriundas do Concurso de vestibular da Fundação CESGRANRIO.</w:t>
      </w:r>
    </w:p>
    <w:p w14:paraId="05BC7217" w14:textId="77777777" w:rsidR="007723AC" w:rsidRPr="00E824E7" w:rsidRDefault="007723AC" w:rsidP="004139EF">
      <w:pPr>
        <w:pStyle w:val="Texto"/>
        <w:rPr>
          <w:rFonts w:ascii="Lucida Sans" w:hAnsi="Lucida Sans" w:cstheme="minorHAnsi"/>
        </w:rPr>
      </w:pPr>
      <w:r w:rsidRPr="00E824E7">
        <w:rPr>
          <w:rFonts w:ascii="Lucida Sans" w:hAnsi="Lucida Sans" w:cstheme="minorHAnsi"/>
        </w:rPr>
        <w:t>Em 29/09/82, o então Ministro de Estado da Educação e Cultura, usando da competência que lhe foi delegada pelo Decreto n</w:t>
      </w:r>
      <w:r w:rsidRPr="00E824E7">
        <w:rPr>
          <w:rFonts w:ascii="Lucida Sans" w:hAnsi="Lucida Sans" w:cstheme="minorHAnsi"/>
          <w:vertAlign w:val="superscript"/>
        </w:rPr>
        <w:t>o</w:t>
      </w:r>
      <w:r w:rsidRPr="00E824E7">
        <w:rPr>
          <w:rFonts w:ascii="Lucida Sans" w:hAnsi="Lucida Sans" w:cstheme="minorHAnsi"/>
        </w:rPr>
        <w:t xml:space="preserve"> 83.857, de 15/08/79, e tendo em vista o Parecer n</w:t>
      </w:r>
      <w:r w:rsidRPr="00E824E7">
        <w:rPr>
          <w:rFonts w:ascii="Lucida Sans" w:hAnsi="Lucida Sans" w:cstheme="minorHAnsi"/>
          <w:vertAlign w:val="superscript"/>
        </w:rPr>
        <w:t>o</w:t>
      </w:r>
      <w:r w:rsidRPr="00E824E7">
        <w:rPr>
          <w:rFonts w:ascii="Lucida Sans" w:hAnsi="Lucida Sans" w:cstheme="minorHAnsi"/>
        </w:rPr>
        <w:t xml:space="preserve"> 452/82 do CFE, conforme consta do Processo CFE n</w:t>
      </w:r>
      <w:r w:rsidRPr="00E824E7">
        <w:rPr>
          <w:rFonts w:ascii="Lucida Sans" w:hAnsi="Lucida Sans" w:cstheme="minorHAnsi"/>
          <w:vertAlign w:val="superscript"/>
        </w:rPr>
        <w:t>o</w:t>
      </w:r>
      <w:r w:rsidRPr="00E824E7">
        <w:rPr>
          <w:rFonts w:ascii="Lucida Sans" w:hAnsi="Lucida Sans" w:cstheme="minorHAnsi"/>
        </w:rPr>
        <w:t xml:space="preserve"> 389/80 e 234.945/82 do MEC, concedeu o reconhecimento do Curso de Engenharia do CEFET/RJ, através da Portaria n</w:t>
      </w:r>
      <w:r w:rsidRPr="00E824E7">
        <w:rPr>
          <w:rFonts w:ascii="Lucida Sans" w:hAnsi="Lucida Sans" w:cstheme="minorHAnsi"/>
          <w:vertAlign w:val="superscript"/>
        </w:rPr>
        <w:t xml:space="preserve">o </w:t>
      </w:r>
      <w:r w:rsidRPr="00E824E7">
        <w:rPr>
          <w:rFonts w:ascii="Lucida Sans" w:hAnsi="Lucida Sans" w:cstheme="minorHAnsi"/>
        </w:rPr>
        <w:t>403 (Anexo I), publicada no D. O. U. do dia 30/09/82.</w:t>
      </w:r>
    </w:p>
    <w:p w14:paraId="2971815F" w14:textId="348C7986" w:rsidR="007723AC" w:rsidRPr="00E824E7" w:rsidRDefault="007723AC" w:rsidP="004139EF">
      <w:pPr>
        <w:pStyle w:val="Texto"/>
        <w:rPr>
          <w:rFonts w:ascii="Lucida Sans" w:hAnsi="Lucida Sans" w:cstheme="minorHAnsi"/>
        </w:rPr>
      </w:pPr>
      <w:r w:rsidRPr="00E824E7">
        <w:rPr>
          <w:rFonts w:ascii="Lucida Sans" w:hAnsi="Lucida Sans" w:cstheme="minorHAnsi"/>
        </w:rPr>
        <w:t>A partir do primeiro semestre de 1998, iniciaram-se os cursos de Engenharia de Produção e de Administração Industrial, bem como os Cursos Superiores de Tecnologia.  No segundo semestre de 2005, teve início o Curso de Engenharia de Controle e Automação. Dois anos depois, no segundo semestre de 2007, deu-se início o Curso de Engenharia Civil.  Mais tarde, no segundo semestre de 2012, um novo curso de graduação passou a ser oferecido no Maracanã: Bacharelado em Ciências da Computação.</w:t>
      </w:r>
      <w:r w:rsidR="00953E20" w:rsidRPr="00E824E7">
        <w:rPr>
          <w:rFonts w:ascii="Lucida Sans" w:hAnsi="Lucida Sans" w:cstheme="minorHAnsi"/>
        </w:rPr>
        <w:t xml:space="preserve"> Em 2018, no segundo semestre, começou a ser ofertado o Bacharelado em Física e Licenciatura em Matemática, em 2020.</w:t>
      </w:r>
    </w:p>
    <w:p w14:paraId="4AF2C14B" w14:textId="56E98D73" w:rsidR="007723AC" w:rsidRPr="00E824E7" w:rsidRDefault="30590705" w:rsidP="62F2002E">
      <w:pPr>
        <w:pStyle w:val="Texto"/>
        <w:rPr>
          <w:rFonts w:ascii="Lucida Sans" w:eastAsia="Cambria" w:hAnsi="Lucida Sans" w:cstheme="minorHAnsi"/>
          <w:color w:val="000000" w:themeColor="text1"/>
        </w:rPr>
      </w:pPr>
      <w:r w:rsidRPr="00E824E7">
        <w:rPr>
          <w:rFonts w:ascii="Lucida Sans" w:eastAsia="Cambria" w:hAnsi="Lucida Sans" w:cstheme="minorHAnsi"/>
          <w:color w:val="000000" w:themeColor="text1"/>
        </w:rPr>
        <w:t>Desde 1992, o CEFET/RJ passou a ofertar, também, cursos de mestrado em programas de pós-graduação s</w:t>
      </w:r>
      <w:r w:rsidRPr="00E824E7">
        <w:rPr>
          <w:rFonts w:ascii="Lucida Sans" w:eastAsia="Cambria" w:hAnsi="Lucida Sans" w:cstheme="minorHAnsi"/>
          <w:i/>
          <w:iCs/>
          <w:color w:val="000000" w:themeColor="text1"/>
        </w:rPr>
        <w:t>tricto sensu</w:t>
      </w:r>
      <w:r w:rsidRPr="00E824E7">
        <w:rPr>
          <w:rFonts w:ascii="Lucida Sans" w:eastAsia="Cambria" w:hAnsi="Lucida Sans" w:cstheme="minorHAnsi"/>
          <w:color w:val="000000" w:themeColor="text1"/>
        </w:rPr>
        <w:t>. Atualmente, o CEFET/RJ possui os seguintes cursos de Mestrado:</w:t>
      </w:r>
      <w:r w:rsidRPr="00E824E7">
        <w:rPr>
          <w:rFonts w:ascii="Lucida Sans" w:eastAsia="Cambria" w:hAnsi="Lucida Sans" w:cstheme="minorHAnsi"/>
          <w:i/>
          <w:iCs/>
          <w:color w:val="000000" w:themeColor="text1"/>
        </w:rPr>
        <w:t xml:space="preserve"> </w:t>
      </w:r>
      <w:r w:rsidRPr="00E824E7">
        <w:rPr>
          <w:rFonts w:ascii="Lucida Sans" w:eastAsia="Cambria" w:hAnsi="Lucida Sans" w:cstheme="minorHAnsi"/>
          <w:color w:val="000000" w:themeColor="text1"/>
        </w:rPr>
        <w:t xml:space="preserve">1. Mestrado em Engenharia de Produção e Sistemas (antigo PPTEC) iniciado em 1992, Mestrado em Engenharia Mecânica e Tecnologia de Materiais (início em 2008), Mestrado em Engenharia Elétrica (início em 2009), Mestrado em Ciência, Tecnologia e Educação (início em 2010), Mestrado em Relações Étnico-Raciais (início em 2011), Mestrado Profissional em Filosofia e Ensino (início em 2015), Mestrado em </w:t>
      </w:r>
      <w:proofErr w:type="spellStart"/>
      <w:r w:rsidRPr="00E824E7">
        <w:rPr>
          <w:rFonts w:ascii="Lucida Sans" w:eastAsia="Cambria" w:hAnsi="Lucida Sans" w:cstheme="minorHAnsi"/>
          <w:color w:val="000000" w:themeColor="text1"/>
        </w:rPr>
        <w:t>em</w:t>
      </w:r>
      <w:proofErr w:type="spellEnd"/>
      <w:r w:rsidRPr="00E824E7">
        <w:rPr>
          <w:rFonts w:ascii="Lucida Sans" w:eastAsia="Cambria" w:hAnsi="Lucida Sans" w:cstheme="minorHAnsi"/>
          <w:color w:val="000000" w:themeColor="text1"/>
        </w:rPr>
        <w:t xml:space="preserve"> Ciência </w:t>
      </w:r>
      <w:r w:rsidRPr="00E824E7">
        <w:rPr>
          <w:rFonts w:ascii="Lucida Sans" w:eastAsia="Cambria" w:hAnsi="Lucida Sans" w:cstheme="minorHAnsi"/>
          <w:color w:val="000000" w:themeColor="text1"/>
        </w:rPr>
        <w:lastRenderedPageBreak/>
        <w:t>da Computação (início em 2016) e o Mestrado em Desenvolvimento Regional e Sistemas Produtivos (início em 2019).</w:t>
      </w:r>
    </w:p>
    <w:p w14:paraId="207741E2" w14:textId="28005D2F" w:rsidR="007723AC" w:rsidRPr="00E824E7" w:rsidRDefault="30590705" w:rsidP="62F2002E">
      <w:pPr>
        <w:pStyle w:val="Texto"/>
        <w:rPr>
          <w:rFonts w:ascii="Lucida Sans" w:eastAsia="Cambria" w:hAnsi="Lucida Sans" w:cstheme="minorHAnsi"/>
          <w:color w:val="000000" w:themeColor="text1"/>
        </w:rPr>
      </w:pPr>
      <w:r w:rsidRPr="00E824E7">
        <w:rPr>
          <w:rFonts w:ascii="Lucida Sans" w:eastAsia="Cambria" w:hAnsi="Lucida Sans" w:cstheme="minorHAnsi"/>
          <w:color w:val="000000" w:themeColor="text1"/>
        </w:rPr>
        <w:t>Em 2013, começou o primeiro curso de Doutorado da instituição, em Ciência, Tecnologia e Educação (PPCTE). Em 2015, começou o curso de</w:t>
      </w:r>
      <w:r w:rsidRPr="00E824E7">
        <w:rPr>
          <w:rStyle w:val="Forte"/>
          <w:rFonts w:ascii="Lucida Sans" w:eastAsia="Cambria" w:hAnsi="Lucida Sans" w:cstheme="minorHAnsi"/>
          <w:color w:val="000000" w:themeColor="text1"/>
        </w:rPr>
        <w:t> </w:t>
      </w:r>
      <w:r w:rsidRPr="00E824E7">
        <w:rPr>
          <w:rStyle w:val="Forte"/>
          <w:rFonts w:ascii="Lucida Sans" w:eastAsia="Cambria" w:hAnsi="Lucida Sans" w:cstheme="minorHAnsi"/>
          <w:b w:val="0"/>
          <w:bCs w:val="0"/>
          <w:color w:val="000000" w:themeColor="text1"/>
        </w:rPr>
        <w:t xml:space="preserve">Doutorado do Programa de Pós-graduação em Instrumentação e Óptica Aplicada (PPGIO). Em 2016 começou o Doutorado em Engenharia de Produção e Sistemas </w:t>
      </w:r>
      <w:proofErr w:type="gramStart"/>
      <w:r w:rsidRPr="00E824E7">
        <w:rPr>
          <w:rStyle w:val="Forte"/>
          <w:rFonts w:ascii="Lucida Sans" w:eastAsia="Cambria" w:hAnsi="Lucida Sans" w:cstheme="minorHAnsi"/>
          <w:b w:val="0"/>
          <w:bCs w:val="0"/>
          <w:color w:val="000000" w:themeColor="text1"/>
        </w:rPr>
        <w:t>e também</w:t>
      </w:r>
      <w:proofErr w:type="gramEnd"/>
      <w:r w:rsidRPr="00E824E7">
        <w:rPr>
          <w:rStyle w:val="Forte"/>
          <w:rFonts w:ascii="Lucida Sans" w:eastAsia="Cambria" w:hAnsi="Lucida Sans" w:cstheme="minorHAnsi"/>
          <w:b w:val="0"/>
          <w:bCs w:val="0"/>
          <w:color w:val="000000" w:themeColor="text1"/>
        </w:rPr>
        <w:t xml:space="preserve"> em 2016 o Doutorado em Engenharia Mecânica e Tecnologia de Materiais.</w:t>
      </w:r>
    </w:p>
    <w:p w14:paraId="027CE904" w14:textId="572B2DD7" w:rsidR="007723AC" w:rsidRPr="00E824E7" w:rsidRDefault="30590705" w:rsidP="62F2002E">
      <w:pPr>
        <w:spacing w:before="120" w:after="120"/>
        <w:jc w:val="both"/>
        <w:rPr>
          <w:rFonts w:ascii="Lucida Sans" w:eastAsia="Cambria" w:hAnsi="Lucida Sans" w:cstheme="minorHAnsi"/>
          <w:color w:val="000000" w:themeColor="text1"/>
        </w:rPr>
      </w:pPr>
      <w:r w:rsidRPr="00E824E7">
        <w:rPr>
          <w:rStyle w:val="Forte"/>
          <w:rFonts w:ascii="Lucida Sans" w:eastAsia="Cambria" w:hAnsi="Lucida Sans" w:cstheme="minorHAnsi"/>
          <w:b w:val="0"/>
          <w:bCs w:val="0"/>
          <w:color w:val="000000" w:themeColor="text1"/>
        </w:rPr>
        <w:t>Em 2020, iniciaram os cursos de Pós-graduação</w:t>
      </w:r>
      <w:r w:rsidRPr="00E824E7">
        <w:rPr>
          <w:rStyle w:val="Forte"/>
          <w:rFonts w:ascii="Lucida Sans" w:eastAsia="Cambria" w:hAnsi="Lucida Sans" w:cstheme="minorHAnsi"/>
          <w:b w:val="0"/>
          <w:bCs w:val="0"/>
          <w:i/>
          <w:iCs/>
          <w:color w:val="000000" w:themeColor="text1"/>
        </w:rPr>
        <w:t xml:space="preserve"> Lato Sensu. </w:t>
      </w:r>
      <w:r w:rsidRPr="00E824E7">
        <w:rPr>
          <w:rStyle w:val="Forte"/>
          <w:rFonts w:ascii="Lucida Sans" w:eastAsia="Cambria" w:hAnsi="Lucida Sans" w:cstheme="minorHAnsi"/>
          <w:b w:val="0"/>
          <w:bCs w:val="0"/>
          <w:color w:val="000000" w:themeColor="text1"/>
        </w:rPr>
        <w:t>Os cursos iniciados nesse ano foram o de Práticas, Linguagens e Ensino na Educação Básica e Patrimônio Cultural. Em 2022, iniciaram-se os cursos de Relações Étnico-Raciais e Educação: Sociedade, Linguagem e Relações Internacionais.</w:t>
      </w:r>
    </w:p>
    <w:p w14:paraId="0D03E738" w14:textId="77777777" w:rsidR="007723AC" w:rsidRPr="00E824E7" w:rsidRDefault="007723AC" w:rsidP="004139EF">
      <w:pPr>
        <w:pStyle w:val="Texto"/>
        <w:rPr>
          <w:rFonts w:ascii="Lucida Sans" w:eastAsia="OttawaPlain" w:hAnsi="Lucida Sans" w:cstheme="minorHAnsi"/>
        </w:rPr>
      </w:pPr>
      <w:r w:rsidRPr="00E824E7">
        <w:rPr>
          <w:rFonts w:ascii="Lucida Sans" w:eastAsia="OttawaPlain" w:hAnsi="Lucida Sans" w:cstheme="minorHAnsi"/>
        </w:rPr>
        <w:t xml:space="preserve">A Instituição insere-se no Diretório de Grupos de Pesquisa do CNPq e, no âmbito interno da Diretoria de Pesquisa e Pós-Graduação, mantém um Banco de Projetos de Pesquisa, com projetos oficialmente cadastrados, que abrangem atividades desenvolvidas nos grupos de pesquisa e nos Programas de Pós-graduação, alguns deles com financiamento do CNPq, da FINEP, da FAPERJ, entre outras agências de fomento. Programas institucionais de iniciação científica e tecnológica beneficiam, respectivamente, os cursos de graduação e os de nível de Educação Básica, aí compreendidos o Ensino Médio e, em especial, os cursos técnicos. </w:t>
      </w:r>
    </w:p>
    <w:p w14:paraId="69C9FBA0" w14:textId="03AF3B89" w:rsidR="00370C12" w:rsidRPr="00E824E7" w:rsidRDefault="00370C12" w:rsidP="004139EF">
      <w:pPr>
        <w:pStyle w:val="Texto"/>
        <w:rPr>
          <w:rFonts w:ascii="Lucida Sans" w:hAnsi="Lucida Sans" w:cstheme="minorHAnsi"/>
        </w:rPr>
      </w:pPr>
      <w:r w:rsidRPr="00E824E7">
        <w:rPr>
          <w:rFonts w:ascii="Lucida Sans" w:hAnsi="Lucida Sans" w:cstheme="minorHAnsi"/>
        </w:rPr>
        <w:t>Trazendo em sua história o reconhecimento social da antiga Escola Técnica, o CEFET/RJ expandiu-se academicamente e em área física. Hoje, a instituição conta com a unidade sede (Maracanã), além de sete Unidades de Ensino Descentralizadas (</w:t>
      </w:r>
      <w:proofErr w:type="spellStart"/>
      <w:r w:rsidRPr="00E824E7">
        <w:rPr>
          <w:rFonts w:ascii="Lucida Sans" w:hAnsi="Lucida Sans" w:cstheme="minorHAnsi"/>
        </w:rPr>
        <w:t>UnEDs</w:t>
      </w:r>
      <w:proofErr w:type="spellEnd"/>
      <w:r w:rsidRPr="00E824E7">
        <w:rPr>
          <w:rFonts w:ascii="Lucida Sans" w:hAnsi="Lucida Sans" w:cstheme="minorHAnsi"/>
        </w:rPr>
        <w:t xml:space="preserve">). A primeira destas sete Unidades foi inaugurada em agosto de 2003 e está localizada em outro município, trata-se da </w:t>
      </w:r>
      <w:proofErr w:type="spellStart"/>
      <w:r w:rsidRPr="00E824E7">
        <w:rPr>
          <w:rFonts w:ascii="Lucida Sans" w:hAnsi="Lucida Sans" w:cstheme="minorHAnsi"/>
        </w:rPr>
        <w:t>UnED</w:t>
      </w:r>
      <w:proofErr w:type="spellEnd"/>
      <w:r w:rsidRPr="00E824E7">
        <w:rPr>
          <w:rFonts w:ascii="Lucida Sans" w:hAnsi="Lucida Sans" w:cstheme="minorHAnsi"/>
        </w:rPr>
        <w:t xml:space="preserve"> de Nova Iguaçu, situada no bairro de Santa Rita desse município da Baixada Fluminense.  A segunda </w:t>
      </w:r>
      <w:proofErr w:type="spellStart"/>
      <w:r w:rsidRPr="00E824E7">
        <w:rPr>
          <w:rFonts w:ascii="Lucida Sans" w:hAnsi="Lucida Sans" w:cstheme="minorHAnsi"/>
        </w:rPr>
        <w:t>UnED</w:t>
      </w:r>
      <w:proofErr w:type="spellEnd"/>
      <w:r w:rsidRPr="00E824E7">
        <w:rPr>
          <w:rFonts w:ascii="Lucida Sans" w:hAnsi="Lucida Sans" w:cstheme="minorHAnsi"/>
        </w:rPr>
        <w:t xml:space="preserve"> foi inaugurada em junho de 2006 e corresponde à </w:t>
      </w:r>
      <w:proofErr w:type="spellStart"/>
      <w:r w:rsidRPr="00E824E7">
        <w:rPr>
          <w:rFonts w:ascii="Lucida Sans" w:hAnsi="Lucida Sans" w:cstheme="minorHAnsi"/>
        </w:rPr>
        <w:t>UnED</w:t>
      </w:r>
      <w:proofErr w:type="spellEnd"/>
      <w:r w:rsidRPr="00E824E7">
        <w:rPr>
          <w:rFonts w:ascii="Lucida Sans" w:hAnsi="Lucida Sans" w:cstheme="minorHAnsi"/>
        </w:rPr>
        <w:t xml:space="preserve"> de Maria da Graça, bairro da cidade do Rio de Janeiro. No segundo semestre de 2008, surgiram as Unidades de Petrópolis, Nova Friburgo e Itaguaí. Em 2010, foram inaugurados o Núcleo Avançado de Valença e a </w:t>
      </w:r>
      <w:proofErr w:type="spellStart"/>
      <w:r w:rsidRPr="00E824E7">
        <w:rPr>
          <w:rFonts w:ascii="Lucida Sans" w:hAnsi="Lucida Sans" w:cstheme="minorHAnsi"/>
        </w:rPr>
        <w:t>UnED</w:t>
      </w:r>
      <w:proofErr w:type="spellEnd"/>
      <w:r w:rsidRPr="00E824E7">
        <w:rPr>
          <w:rFonts w:ascii="Lucida Sans" w:hAnsi="Lucida Sans" w:cstheme="minorHAnsi"/>
        </w:rPr>
        <w:t xml:space="preserve"> de Angra dos Reis.</w:t>
      </w:r>
    </w:p>
    <w:p w14:paraId="04C72760" w14:textId="77777777" w:rsidR="00370C12" w:rsidRPr="00E824E7" w:rsidRDefault="00370C12" w:rsidP="004139EF">
      <w:pPr>
        <w:pStyle w:val="Texto"/>
        <w:rPr>
          <w:rFonts w:ascii="Lucida Sans" w:hAnsi="Lucida Sans" w:cstheme="minorHAnsi"/>
        </w:rPr>
      </w:pPr>
      <w:r w:rsidRPr="00E824E7">
        <w:rPr>
          <w:rFonts w:ascii="Lucida Sans" w:hAnsi="Lucida Sans" w:cstheme="minorHAnsi"/>
        </w:rPr>
        <w:t xml:space="preserve">Desde 2011, o CEFET/RJ, juntamente com a UERJ, UENF, UNIRIO, UFRJ, UFF e UFRRJ integra um consórcio, em parceria com a Secretaria de Estado de Ciência e Tecnologia do Estado do Rio de Janeiro, por intermédio da Fundação </w:t>
      </w:r>
      <w:proofErr w:type="spellStart"/>
      <w:r w:rsidRPr="00E824E7">
        <w:rPr>
          <w:rFonts w:ascii="Lucida Sans" w:hAnsi="Lucida Sans" w:cstheme="minorHAnsi"/>
        </w:rPr>
        <w:t>Cecierj</w:t>
      </w:r>
      <w:proofErr w:type="spellEnd"/>
      <w:r w:rsidRPr="00E824E7">
        <w:rPr>
          <w:rFonts w:ascii="Lucida Sans" w:hAnsi="Lucida Sans" w:cstheme="minorHAnsi"/>
        </w:rPr>
        <w:t>, com o objetivo de oferecer cursos de graduação à distância, na modalidade semipresencial, para todo o Estado. Ao iniciar o ano letivo de 2012, o CEFET/RJ passou a oferecer o Curso Superior de Tecnologia em Gestão de Turismo, nessa modalidade, visando atender a uma demanda latente de mercado regional, com base nos arranjos produtivos locais dos Polos do Consórcio CEDERJ do Estado do Rio de Janeiro e no Catálogo Nacional de Cursos Superiores de Tecnologia 2011.</w:t>
      </w:r>
    </w:p>
    <w:p w14:paraId="673E3489" w14:textId="052EC1EF" w:rsidR="00370C12" w:rsidRPr="00E824E7" w:rsidRDefault="00370C12" w:rsidP="62F2002E">
      <w:pPr>
        <w:pStyle w:val="Texto"/>
        <w:jc w:val="left"/>
        <w:rPr>
          <w:rFonts w:ascii="Lucida Sans" w:hAnsi="Lucida Sans" w:cstheme="minorHAnsi"/>
        </w:rPr>
      </w:pPr>
      <w:r w:rsidRPr="00E824E7">
        <w:rPr>
          <w:rFonts w:ascii="Lucida Sans" w:hAnsi="Lucida Sans" w:cstheme="minorHAnsi"/>
        </w:rPr>
        <w:t xml:space="preserve">A atuação educacional do CEFET/RJ inclui, então, a oferta regular de cursos de ensino médio e de educação profissional técnica de nível médio, cursos de graduação, incluindo cursos superiores de tecnologia, bacharelados e licenciaturas, cursos de mestrado e de doutorado, além de atividades de pesquisa e de extensão, estas incluindo cursos de pós-graduação </w:t>
      </w:r>
      <w:r w:rsidRPr="00E824E7">
        <w:rPr>
          <w:rStyle w:val="nfase"/>
          <w:rFonts w:ascii="Lucida Sans" w:hAnsi="Lucida Sans" w:cstheme="minorHAnsi"/>
        </w:rPr>
        <w:t>lato sensu</w:t>
      </w:r>
      <w:r w:rsidRPr="00E824E7">
        <w:rPr>
          <w:rFonts w:ascii="Lucida Sans" w:hAnsi="Lucida Sans" w:cstheme="minorHAnsi"/>
        </w:rPr>
        <w:t xml:space="preserve">, </w:t>
      </w:r>
      <w:r w:rsidRPr="00E824E7">
        <w:rPr>
          <w:rFonts w:ascii="Lucida Sans" w:hAnsi="Lucida Sans" w:cstheme="minorHAnsi"/>
        </w:rPr>
        <w:lastRenderedPageBreak/>
        <w:t>entre outros. A educação profissional técnica de nível médio é ofertada em nove áreas profissionais</w:t>
      </w:r>
      <w:r w:rsidR="281838E0" w:rsidRPr="00E824E7">
        <w:rPr>
          <w:rFonts w:ascii="Lucida Sans" w:hAnsi="Lucida Sans" w:cstheme="minorHAnsi"/>
        </w:rPr>
        <w:t>,</w:t>
      </w:r>
      <w:r w:rsidRPr="00E824E7">
        <w:rPr>
          <w:rFonts w:ascii="Lucida Sans" w:hAnsi="Lucida Sans" w:cstheme="minorHAnsi"/>
        </w:rPr>
        <w:t xml:space="preserve"> </w:t>
      </w:r>
      <w:r w:rsidR="73625019" w:rsidRPr="00E824E7">
        <w:rPr>
          <w:rFonts w:ascii="Lucida Sans" w:eastAsia="Cambria" w:hAnsi="Lucida Sans" w:cstheme="minorHAnsi"/>
        </w:rPr>
        <w:t xml:space="preserve">que atualmente resultam em dezessete habilitações e trinta e </w:t>
      </w:r>
      <w:r w:rsidR="3D08F3CD" w:rsidRPr="00E824E7">
        <w:rPr>
          <w:rFonts w:ascii="Lucida Sans" w:eastAsia="Cambria" w:hAnsi="Lucida Sans" w:cstheme="minorHAnsi"/>
        </w:rPr>
        <w:t>cinco</w:t>
      </w:r>
      <w:r w:rsidR="73625019" w:rsidRPr="00E824E7">
        <w:rPr>
          <w:rFonts w:ascii="Lucida Sans" w:eastAsia="Cambria" w:hAnsi="Lucida Sans" w:cstheme="minorHAnsi"/>
        </w:rPr>
        <w:t xml:space="preserve"> cursos técnicos. </w:t>
      </w:r>
      <w:r w:rsidRPr="00E824E7">
        <w:rPr>
          <w:rFonts w:ascii="Lucida Sans" w:hAnsi="Lucida Sans" w:cstheme="minorHAnsi"/>
        </w:rPr>
        <w:t>No nível superior, a Instituição conta com dez</w:t>
      </w:r>
      <w:r w:rsidR="08B9DDA7" w:rsidRPr="00E824E7">
        <w:rPr>
          <w:rFonts w:ascii="Lucida Sans" w:hAnsi="Lucida Sans" w:cstheme="minorHAnsi"/>
        </w:rPr>
        <w:t>enove</w:t>
      </w:r>
      <w:r w:rsidRPr="00E824E7">
        <w:rPr>
          <w:rFonts w:ascii="Lucida Sans" w:hAnsi="Lucida Sans" w:cstheme="minorHAnsi"/>
        </w:rPr>
        <w:t xml:space="preserve"> habilitações, que resultam em trinta</w:t>
      </w:r>
      <w:r w:rsidR="2C6208E1" w:rsidRPr="00E824E7">
        <w:rPr>
          <w:rFonts w:ascii="Lucida Sans" w:hAnsi="Lucida Sans" w:cstheme="minorHAnsi"/>
        </w:rPr>
        <w:t xml:space="preserve"> e três</w:t>
      </w:r>
      <w:r w:rsidRPr="00E824E7">
        <w:rPr>
          <w:rFonts w:ascii="Lucida Sans" w:hAnsi="Lucida Sans" w:cstheme="minorHAnsi"/>
        </w:rPr>
        <w:t xml:space="preserve"> cursos superiores. </w:t>
      </w:r>
    </w:p>
    <w:p w14:paraId="5872617B" w14:textId="77777777" w:rsidR="00370C12" w:rsidRPr="00E824E7" w:rsidRDefault="00370C12" w:rsidP="004139EF">
      <w:pPr>
        <w:pStyle w:val="Texto"/>
        <w:rPr>
          <w:rFonts w:ascii="Lucida Sans" w:hAnsi="Lucida Sans" w:cstheme="minorHAnsi"/>
        </w:rPr>
      </w:pPr>
      <w:r w:rsidRPr="00E824E7">
        <w:rPr>
          <w:rFonts w:ascii="Lucida Sans" w:hAnsi="Lucida Sans" w:cstheme="minorHAnsi"/>
        </w:rPr>
        <w:t xml:space="preserve">Esse breve histórico retrata as mudanças que foram se operando no ensino industrial no país, notadamente no que diz respeito à ampliação de seus objetivos, voltados, cada vez mais, para atuar em resposta aos níveis crescentes das exigências profissionais do setor produtivo em face do avanço tecnológico e da globalização econômica. Os Centros Federais de Educação Tecnológica, por </w:t>
      </w:r>
      <w:proofErr w:type="gramStart"/>
      <w:r w:rsidRPr="00E824E7">
        <w:rPr>
          <w:rFonts w:ascii="Lucida Sans" w:hAnsi="Lucida Sans" w:cstheme="minorHAnsi"/>
        </w:rPr>
        <w:t>sua natural</w:t>
      </w:r>
      <w:proofErr w:type="gramEnd"/>
      <w:r w:rsidRPr="00E824E7">
        <w:rPr>
          <w:rFonts w:ascii="Lucida Sans" w:hAnsi="Lucida Sans" w:cstheme="minorHAnsi"/>
        </w:rPr>
        <w:t xml:space="preserve"> articulação com esse setor, são sensíveis à dinâmica do desenvolvimento, constituindo-se em agências educativas dedicadas à formação de recursos humanos capazes de aplicar conhecimentos técnicos e científicos às atividades de produção e serviços. </w:t>
      </w:r>
    </w:p>
    <w:p w14:paraId="3712933C" w14:textId="77777777" w:rsidR="00370C12" w:rsidRPr="00E824E7" w:rsidRDefault="00370C12" w:rsidP="004139EF">
      <w:pPr>
        <w:pStyle w:val="Texto"/>
        <w:rPr>
          <w:rFonts w:ascii="Lucida Sans" w:hAnsi="Lucida Sans" w:cstheme="minorHAnsi"/>
        </w:rPr>
      </w:pPr>
      <w:r w:rsidRPr="00E824E7">
        <w:rPr>
          <w:rFonts w:ascii="Lucida Sans" w:hAnsi="Lucida Sans" w:cstheme="minorHAnsi"/>
        </w:rPr>
        <w:t xml:space="preserve">O CEFET/RJ é desafiado e se desafia a contribuir no desenvolvimento do Estado do Rio de Janeiro e da região, atento às Diretrizes de Política Industrial, Tecnológica e de Comércio Exterior do país. Voltado a uma formação profissional que deve ir ao encontro da inovação e do desenvolvimento tecnológico, da modernização industrial e potencialização da capacidade e escala produtiva das empresas aqui instaladas, da inserção externa e das opções estratégicas de investimento em atividades portadoras de futuro – sem perder de vista a dimensão social do desenvolvimento –, o Centro se reafirma como uma Instituição pública que deseja continuar a formar quadros para os setores de </w:t>
      </w:r>
      <w:proofErr w:type="spellStart"/>
      <w:r w:rsidRPr="00E824E7">
        <w:rPr>
          <w:rFonts w:ascii="Lucida Sans" w:hAnsi="Lucida Sans" w:cstheme="minorHAnsi"/>
        </w:rPr>
        <w:t>metal-mecânica</w:t>
      </w:r>
      <w:proofErr w:type="spellEnd"/>
      <w:r w:rsidRPr="00E824E7">
        <w:rPr>
          <w:rFonts w:ascii="Lucida Sans" w:hAnsi="Lucida Sans" w:cstheme="minorHAnsi"/>
        </w:rPr>
        <w:t xml:space="preserve">, petroquímica, energia elétrica, eletrônica, telecomunicações, informática e outros que conformam a produção de bens e serviços no país. </w:t>
      </w:r>
    </w:p>
    <w:p w14:paraId="5EA73FAF" w14:textId="77777777" w:rsidR="00CF10C8" w:rsidRPr="00E824E7" w:rsidRDefault="00CF10C8" w:rsidP="00CF10C8">
      <w:pPr>
        <w:pStyle w:val="Ttulo3"/>
        <w:rPr>
          <w:rFonts w:cstheme="minorHAnsi"/>
          <w:lang w:val="pt-BR"/>
        </w:rPr>
      </w:pPr>
      <w:bookmarkStart w:id="4" w:name="_Toc134802519"/>
      <w:r w:rsidRPr="00E824E7">
        <w:rPr>
          <w:rFonts w:cstheme="minorHAnsi"/>
          <w:lang w:val="pt-BR"/>
        </w:rPr>
        <w:t>2.1.2. Inserção regional</w:t>
      </w:r>
      <w:bookmarkEnd w:id="4"/>
    </w:p>
    <w:p w14:paraId="51430313" w14:textId="77777777" w:rsidR="00CF10C8" w:rsidRPr="00E824E7" w:rsidRDefault="00CF10C8" w:rsidP="004139EF">
      <w:pPr>
        <w:pStyle w:val="Texto"/>
        <w:rPr>
          <w:rFonts w:ascii="Lucida Sans" w:hAnsi="Lucida Sans" w:cstheme="minorHAnsi"/>
          <w:color w:val="FF0000"/>
        </w:rPr>
      </w:pPr>
      <w:r w:rsidRPr="00E824E7">
        <w:rPr>
          <w:rFonts w:ascii="Lucida Sans" w:hAnsi="Lucida Sans" w:cstheme="minorHAnsi"/>
          <w:color w:val="FF0000"/>
        </w:rPr>
        <w:t>(As informações aqui constantes podem ser aproveitadas, com atualização de alguns dados mais recentes e devem ser ajustadas, no que couber, quanto à realidade econômica e social, conforme o contexto regional e educacional de oferta do curso)</w:t>
      </w:r>
    </w:p>
    <w:p w14:paraId="12D9DC54" w14:textId="77777777" w:rsidR="00CF10C8" w:rsidRPr="00E824E7" w:rsidRDefault="00CF10C8" w:rsidP="004139EF">
      <w:pPr>
        <w:pStyle w:val="Texto"/>
        <w:rPr>
          <w:rFonts w:ascii="Lucida Sans" w:hAnsi="Lucida Sans" w:cstheme="minorHAnsi"/>
        </w:rPr>
      </w:pPr>
    </w:p>
    <w:p w14:paraId="4AE62F9F" w14:textId="77777777" w:rsidR="00CF10C8" w:rsidRPr="00E824E7" w:rsidRDefault="00CF10C8" w:rsidP="004139EF">
      <w:pPr>
        <w:pStyle w:val="Texto"/>
        <w:rPr>
          <w:rFonts w:ascii="Lucida Sans" w:hAnsi="Lucida Sans" w:cstheme="minorHAnsi"/>
        </w:rPr>
      </w:pPr>
      <w:r w:rsidRPr="00E824E7">
        <w:rPr>
          <w:rFonts w:ascii="Lucida Sans" w:hAnsi="Lucida Sans" w:cstheme="minorHAnsi"/>
        </w:rPr>
        <w:t>Segundo dados estimados pelo IBGE para o ano de 2013, o Estado do Rio de Janeiro com 43.780,172 km</w:t>
      </w:r>
      <w:r w:rsidRPr="00E824E7">
        <w:rPr>
          <w:rFonts w:ascii="Lucida Sans" w:hAnsi="Lucida Sans" w:cstheme="minorHAnsi"/>
          <w:vertAlign w:val="superscript"/>
        </w:rPr>
        <w:t>2</w:t>
      </w:r>
      <w:r w:rsidRPr="00E824E7">
        <w:rPr>
          <w:rFonts w:ascii="Lucida Sans" w:hAnsi="Lucida Sans" w:cstheme="minorHAnsi"/>
        </w:rPr>
        <w:t>, abriga uma população de cerca de 16 milhões de habitantes (16.369.179), sendo a unidade da Federação de maior concentração demográfica, 365,23 habitantes/km</w:t>
      </w:r>
      <w:r w:rsidRPr="00E824E7">
        <w:rPr>
          <w:rFonts w:ascii="Lucida Sans" w:hAnsi="Lucida Sans" w:cstheme="minorHAnsi"/>
          <w:vertAlign w:val="superscript"/>
        </w:rPr>
        <w:t>2</w:t>
      </w:r>
      <w:r w:rsidRPr="00E824E7">
        <w:rPr>
          <w:rFonts w:ascii="Lucida Sans" w:hAnsi="Lucida Sans" w:cstheme="minorHAnsi"/>
        </w:rPr>
        <w:t xml:space="preserve">, especialmente na Região Metropolitana, constituindo-se assim em um grande mercado consumidor de bens e serviços.  Encontra-se em posição geográfica privilegiada, no centro da região geoeconômica mais expressiva do País, sendo o segundo Estado em importância econômica do Brasil. </w:t>
      </w:r>
    </w:p>
    <w:p w14:paraId="7BBDCDEF" w14:textId="77777777" w:rsidR="00CF10C8" w:rsidRPr="00E824E7" w:rsidRDefault="00CF10C8" w:rsidP="004139EF">
      <w:pPr>
        <w:pStyle w:val="Texto"/>
        <w:rPr>
          <w:rFonts w:ascii="Lucida Sans" w:hAnsi="Lucida Sans" w:cstheme="minorHAnsi"/>
          <w:shd w:val="clear" w:color="auto" w:fill="FFFFFF"/>
        </w:rPr>
      </w:pPr>
      <w:r w:rsidRPr="00E824E7">
        <w:rPr>
          <w:rFonts w:ascii="Lucida Sans" w:hAnsi="Lucida Sans" w:cstheme="minorHAnsi"/>
        </w:rPr>
        <w:t xml:space="preserve">Em 2011, a região Sudeste </w:t>
      </w:r>
      <w:proofErr w:type="gramStart"/>
      <w:r w:rsidRPr="00E824E7">
        <w:rPr>
          <w:rFonts w:ascii="Lucida Sans" w:hAnsi="Lucida Sans" w:cstheme="minorHAnsi"/>
        </w:rPr>
        <w:t>manteve-se no mesmo</w:t>
      </w:r>
      <w:proofErr w:type="gramEnd"/>
      <w:r w:rsidRPr="00E824E7">
        <w:rPr>
          <w:rFonts w:ascii="Lucida Sans" w:hAnsi="Lucida Sans" w:cstheme="minorHAnsi"/>
        </w:rPr>
        <w:t xml:space="preserve"> patamar de 2010, ao responder por 55,4% de participação no PIB </w:t>
      </w:r>
      <w:r w:rsidRPr="00E824E7">
        <w:rPr>
          <w:rFonts w:ascii="Lucida Sans" w:hAnsi="Lucida Sans" w:cstheme="minorHAnsi"/>
          <w:shd w:val="clear" w:color="auto" w:fill="FFFFFF"/>
        </w:rPr>
        <w:t xml:space="preserve">(Produto Interno Bruto) </w:t>
      </w:r>
      <w:r w:rsidRPr="00E824E7">
        <w:rPr>
          <w:rFonts w:ascii="Lucida Sans" w:hAnsi="Lucida Sans" w:cstheme="minorHAnsi"/>
        </w:rPr>
        <w:t xml:space="preserve">brasileiro. </w:t>
      </w:r>
      <w:r w:rsidRPr="00E824E7">
        <w:rPr>
          <w:rFonts w:ascii="Lucida Sans" w:hAnsi="Lucida Sans" w:cstheme="minorHAnsi"/>
          <w:shd w:val="clear" w:color="auto" w:fill="FFFFFF"/>
        </w:rPr>
        <w:t>São Paulo, Rio de Janeiro e Minas Gerais foram responsáveis, sozinhos, por 53,1% do PIB do Brasil, em 2011, ou seja, estes três estados concentraram mais da metade do PIB do país.</w:t>
      </w:r>
    </w:p>
    <w:p w14:paraId="3B924E99" w14:textId="77777777" w:rsidR="00CF10C8" w:rsidRPr="00E824E7" w:rsidRDefault="00CF10C8" w:rsidP="004139EF">
      <w:pPr>
        <w:pStyle w:val="Texto"/>
        <w:rPr>
          <w:rFonts w:ascii="Lucida Sans" w:hAnsi="Lucida Sans" w:cstheme="minorHAnsi"/>
        </w:rPr>
      </w:pPr>
      <w:r w:rsidRPr="00E824E7">
        <w:rPr>
          <w:rFonts w:ascii="Lucida Sans" w:hAnsi="Lucida Sans" w:cstheme="minorHAnsi"/>
        </w:rPr>
        <w:lastRenderedPageBreak/>
        <w:t xml:space="preserve">Admitindo-se um raio de 500 km, a partir da cidade do Rio de Janeiro, atingindo São Paulo, Belo Horizonte e Vitória, identifica-se uma região geoeconômica de grande importância sob o ponto de vista abastecedor/consumidor.  Nesta região encontra-se 32% da população do País, 65% do produto industrial, 65% do produto de serviços e 40% da produção agrícola.  Através dos portos desta região são realizados 70% em valor das exportações brasileiras. </w:t>
      </w:r>
    </w:p>
    <w:p w14:paraId="76DE1853" w14:textId="77777777" w:rsidR="00CF10C8" w:rsidRPr="00E824E7" w:rsidRDefault="00CF10C8" w:rsidP="004139EF">
      <w:pPr>
        <w:pStyle w:val="Texto"/>
        <w:rPr>
          <w:rFonts w:ascii="Lucida Sans" w:hAnsi="Lucida Sans" w:cstheme="minorHAnsi"/>
        </w:rPr>
      </w:pPr>
      <w:r w:rsidRPr="00E824E7">
        <w:rPr>
          <w:rFonts w:ascii="Lucida Sans" w:hAnsi="Lucida Sans" w:cstheme="minorHAnsi"/>
        </w:rPr>
        <w:t>A prestação de serviços e a indústria exercem papel fundamental na economia fluminense. Áreas como telecomunicações e tecnologia da informação são áreas de grande interesse para a prestação de serviços.</w:t>
      </w:r>
    </w:p>
    <w:p w14:paraId="415812B3" w14:textId="77777777" w:rsidR="00CF10C8" w:rsidRPr="00E824E7" w:rsidRDefault="00CF10C8" w:rsidP="004139EF">
      <w:pPr>
        <w:pStyle w:val="Texto"/>
        <w:rPr>
          <w:rFonts w:ascii="Lucida Sans" w:hAnsi="Lucida Sans" w:cstheme="minorHAnsi"/>
          <w:lang w:val="pt-PT"/>
        </w:rPr>
      </w:pPr>
      <w:r w:rsidRPr="00E824E7">
        <w:rPr>
          <w:rFonts w:ascii="Lucida Sans" w:hAnsi="Lucida Sans" w:cstheme="minorHAnsi"/>
        </w:rPr>
        <w:t xml:space="preserve">O setor industrial do Rio de Janeiro é o segundo mais importante do País.  </w:t>
      </w:r>
      <w:r w:rsidRPr="00E824E7">
        <w:rPr>
          <w:rFonts w:ascii="Lucida Sans" w:hAnsi="Lucida Sans" w:cstheme="minorHAnsi"/>
          <w:lang w:val="pt-PT"/>
        </w:rPr>
        <w:t>Indústrias como a metalúrgica, siderúrgica, gás-química, petroquímica, naval, automobilística, audiovisual, cimenteira, alimentícia, mecânica, editorial, gráfica, de papel e celulose, de extração mineral, extração e refino de petróleo, química e farmacêutica comprovam a diversidade da estrutura do setor industrial do Rio de Janeiro e sua potencialidade econômica.</w:t>
      </w:r>
    </w:p>
    <w:p w14:paraId="6AD24241" w14:textId="77777777" w:rsidR="00CF10C8" w:rsidRPr="00E824E7" w:rsidRDefault="00CF10C8" w:rsidP="004139EF">
      <w:pPr>
        <w:pStyle w:val="Texto"/>
        <w:rPr>
          <w:rFonts w:ascii="Lucida Sans" w:hAnsi="Lucida Sans" w:cstheme="minorHAnsi"/>
        </w:rPr>
      </w:pPr>
      <w:r w:rsidRPr="00E824E7">
        <w:rPr>
          <w:rFonts w:ascii="Lucida Sans" w:hAnsi="Lucida Sans" w:cstheme="minorHAnsi"/>
        </w:rPr>
        <w:t xml:space="preserve">O Estado do Rio de Janeiro destaca-se pela expressiva representatividade de suas indústrias de base, como por exemplo, a Petrobras (petróleo e gás natural), líder mundial no ramo, com tecnologia própria na extração de </w:t>
      </w:r>
      <w:r w:rsidR="008E3652" w:rsidRPr="00E824E7">
        <w:rPr>
          <w:rFonts w:ascii="Lucida Sans" w:hAnsi="Lucida Sans" w:cstheme="minorHAnsi"/>
        </w:rPr>
        <w:t xml:space="preserve">petróleo em águas profundas. O </w:t>
      </w:r>
      <w:r w:rsidRPr="00E824E7">
        <w:rPr>
          <w:rFonts w:ascii="Lucida Sans" w:hAnsi="Lucida Sans" w:cstheme="minorHAnsi"/>
        </w:rPr>
        <w:t xml:space="preserve">Estado do Rio de Janeiro é o maior produtor de petróleo e gás natural do País, respondendo, em 2010, por 78,7% da produção nacional. A Companhia Siderúrgica Nacional – CSN (aços planos), por exemplo, é a maior da América Latina. Entre as diversas indústrias existentes estão a Vale S.A., uma das maiores mineradoras do mundo, a </w:t>
      </w:r>
      <w:proofErr w:type="spellStart"/>
      <w:r w:rsidRPr="00E824E7">
        <w:rPr>
          <w:rFonts w:ascii="Lucida Sans" w:hAnsi="Lucida Sans" w:cstheme="minorHAnsi"/>
        </w:rPr>
        <w:t>Cosigua</w:t>
      </w:r>
      <w:proofErr w:type="spellEnd"/>
      <w:r w:rsidRPr="00E824E7">
        <w:rPr>
          <w:rFonts w:ascii="Lucida Sans" w:hAnsi="Lucida Sans" w:cstheme="minorHAnsi"/>
        </w:rPr>
        <w:t xml:space="preserve"> (aços não planos), a Valesul (alumínio), a Ingá (zinco) e a Nuclep (equipamentos pesados). </w:t>
      </w:r>
      <w:r w:rsidRPr="00E824E7">
        <w:rPr>
          <w:rFonts w:ascii="Lucida Sans" w:hAnsi="Lucida Sans" w:cstheme="minorHAnsi"/>
          <w:shd w:val="clear" w:color="auto" w:fill="FFFFFF"/>
        </w:rPr>
        <w:t>No</w:t>
      </w:r>
      <w:r w:rsidRPr="00E824E7">
        <w:rPr>
          <w:rStyle w:val="apple-converted-space"/>
          <w:rFonts w:ascii="Lucida Sans" w:hAnsi="Lucida Sans" w:cstheme="minorHAnsi"/>
          <w:shd w:val="clear" w:color="auto" w:fill="FFFFFF"/>
        </w:rPr>
        <w:t> </w:t>
      </w:r>
      <w:r w:rsidRPr="00E824E7">
        <w:rPr>
          <w:rFonts w:ascii="Lucida Sans" w:hAnsi="Lucida Sans" w:cstheme="minorHAnsi"/>
          <w:shd w:val="clear" w:color="auto" w:fill="FFFFFF"/>
        </w:rPr>
        <w:t>setor energético, completam a lista</w:t>
      </w:r>
      <w:r w:rsidRPr="00E824E7">
        <w:rPr>
          <w:rStyle w:val="apple-converted-space"/>
          <w:rFonts w:ascii="Lucida Sans" w:hAnsi="Lucida Sans" w:cstheme="minorHAnsi"/>
          <w:shd w:val="clear" w:color="auto" w:fill="FFFFFF"/>
        </w:rPr>
        <w:t> a Eletrobrás</w:t>
      </w:r>
      <w:r w:rsidRPr="00E824E7">
        <w:rPr>
          <w:rFonts w:ascii="Lucida Sans" w:hAnsi="Lucida Sans" w:cstheme="minorHAnsi"/>
        </w:rPr>
        <w:t>,</w:t>
      </w:r>
      <w:r w:rsidRPr="00E824E7">
        <w:rPr>
          <w:rStyle w:val="apple-converted-space"/>
          <w:rFonts w:ascii="Lucida Sans" w:hAnsi="Lucida Sans" w:cstheme="minorHAnsi"/>
          <w:shd w:val="clear" w:color="auto" w:fill="FFFFFF"/>
        </w:rPr>
        <w:t> </w:t>
      </w:r>
      <w:r w:rsidRPr="00E824E7">
        <w:rPr>
          <w:rFonts w:ascii="Lucida Sans" w:hAnsi="Lucida Sans" w:cstheme="minorHAnsi"/>
          <w:shd w:val="clear" w:color="auto" w:fill="FFFFFF"/>
        </w:rPr>
        <w:t>maior companhia latino-americana</w:t>
      </w:r>
      <w:r w:rsidRPr="00E824E7">
        <w:rPr>
          <w:rStyle w:val="apple-converted-space"/>
          <w:rFonts w:ascii="Lucida Sans" w:hAnsi="Lucida Sans" w:cstheme="minorHAnsi"/>
          <w:shd w:val="clear" w:color="auto" w:fill="FFFFFF"/>
        </w:rPr>
        <w:t> </w:t>
      </w:r>
      <w:r w:rsidRPr="00E824E7">
        <w:rPr>
          <w:rFonts w:ascii="Lucida Sans" w:hAnsi="Lucida Sans" w:cstheme="minorHAnsi"/>
          <w:shd w:val="clear" w:color="auto" w:fill="FFFFFF"/>
        </w:rPr>
        <w:t>do setor de energia elétrica, Furnas Centrais Elétricas, Eletronuclear,</w:t>
      </w:r>
      <w:r w:rsidRPr="00E824E7">
        <w:rPr>
          <w:rStyle w:val="apple-converted-space"/>
          <w:rFonts w:ascii="Lucida Sans" w:hAnsi="Lucida Sans" w:cstheme="minorHAnsi"/>
          <w:shd w:val="clear" w:color="auto" w:fill="FFFFFF"/>
        </w:rPr>
        <w:t> </w:t>
      </w:r>
      <w:r w:rsidRPr="00E824E7">
        <w:rPr>
          <w:rFonts w:ascii="Lucida Sans" w:hAnsi="Lucida Sans" w:cstheme="minorHAnsi"/>
          <w:shd w:val="clear" w:color="auto" w:fill="FFFFFF"/>
        </w:rPr>
        <w:t>entre outras.</w:t>
      </w:r>
    </w:p>
    <w:p w14:paraId="1F44A0AA" w14:textId="77777777" w:rsidR="0083255E" w:rsidRPr="00E824E7" w:rsidRDefault="0083255E" w:rsidP="004139EF">
      <w:pPr>
        <w:pStyle w:val="Texto"/>
        <w:rPr>
          <w:rStyle w:val="pagenav"/>
          <w:rFonts w:ascii="Lucida Sans" w:hAnsi="Lucida Sans" w:cstheme="minorHAnsi"/>
        </w:rPr>
      </w:pPr>
      <w:r w:rsidRPr="00E824E7">
        <w:rPr>
          <w:rStyle w:val="pagenav"/>
          <w:rFonts w:ascii="Lucida Sans" w:hAnsi="Lucida Sans" w:cstheme="minorHAnsi"/>
        </w:rPr>
        <w:t xml:space="preserve">Na indústria naval, uma das atividades econômicas mais antigas do Brasil - onde o Rio é pioneiro, o estado detém mais de 85% da capacidade nacional instalada, inovando na construção de grandes plataformas de petróleo e em sofisticadas embarcações de apoio </w:t>
      </w:r>
      <w:r w:rsidRPr="00E824E7">
        <w:rPr>
          <w:rStyle w:val="pagenav"/>
          <w:rFonts w:ascii="Lucida Sans" w:hAnsi="Lucida Sans" w:cstheme="minorHAnsi"/>
          <w:i/>
        </w:rPr>
        <w:t>offshore</w:t>
      </w:r>
      <w:r w:rsidRPr="00E824E7">
        <w:rPr>
          <w:rStyle w:val="pagenav"/>
          <w:rFonts w:ascii="Lucida Sans" w:hAnsi="Lucida Sans" w:cstheme="minorHAnsi"/>
        </w:rPr>
        <w:t>.</w:t>
      </w:r>
    </w:p>
    <w:p w14:paraId="26D466B6" w14:textId="318EB0F1" w:rsidR="0083255E" w:rsidRPr="00E824E7" w:rsidRDefault="0083255E" w:rsidP="62F2002E">
      <w:pPr>
        <w:pStyle w:val="Texto"/>
        <w:rPr>
          <w:rStyle w:val="pagenav"/>
          <w:rFonts w:ascii="Lucida Sans" w:hAnsi="Lucida Sans" w:cstheme="minorHAnsi"/>
        </w:rPr>
      </w:pPr>
      <w:r w:rsidRPr="00E824E7">
        <w:rPr>
          <w:rStyle w:val="pagenav"/>
          <w:rFonts w:ascii="Lucida Sans" w:hAnsi="Lucida Sans" w:cstheme="minorHAnsi"/>
        </w:rPr>
        <w:t>O Polo Automotivo, com a Peugeot-</w:t>
      </w:r>
      <w:proofErr w:type="spellStart"/>
      <w:r w:rsidRPr="00E824E7">
        <w:rPr>
          <w:rStyle w:val="pagenav"/>
          <w:rFonts w:ascii="Lucida Sans" w:hAnsi="Lucida Sans" w:cstheme="minorHAnsi"/>
        </w:rPr>
        <w:t>Citröen</w:t>
      </w:r>
      <w:proofErr w:type="spellEnd"/>
      <w:r w:rsidRPr="00E824E7">
        <w:rPr>
          <w:rStyle w:val="pagenav"/>
          <w:rFonts w:ascii="Lucida Sans" w:hAnsi="Lucida Sans" w:cstheme="minorHAnsi"/>
        </w:rPr>
        <w:t xml:space="preserve">, as empresas do </w:t>
      </w:r>
      <w:proofErr w:type="spellStart"/>
      <w:r w:rsidRPr="00E824E7">
        <w:rPr>
          <w:rStyle w:val="pagenav"/>
          <w:rFonts w:ascii="Lucida Sans" w:hAnsi="Lucida Sans" w:cstheme="minorHAnsi"/>
        </w:rPr>
        <w:t>tecnop</w:t>
      </w:r>
      <w:r w:rsidR="73CCDA91" w:rsidRPr="00E824E7">
        <w:rPr>
          <w:rStyle w:val="pagenav"/>
          <w:rFonts w:ascii="Lucida Sans" w:hAnsi="Lucida Sans" w:cstheme="minorHAnsi"/>
        </w:rPr>
        <w:t>o</w:t>
      </w:r>
      <w:r w:rsidRPr="00E824E7">
        <w:rPr>
          <w:rStyle w:val="pagenav"/>
          <w:rFonts w:ascii="Lucida Sans" w:hAnsi="Lucida Sans" w:cstheme="minorHAnsi"/>
        </w:rPr>
        <w:t>lo</w:t>
      </w:r>
      <w:proofErr w:type="spellEnd"/>
      <w:r w:rsidRPr="00E824E7">
        <w:rPr>
          <w:rStyle w:val="pagenav"/>
          <w:rFonts w:ascii="Lucida Sans" w:hAnsi="Lucida Sans" w:cstheme="minorHAnsi"/>
        </w:rPr>
        <w:t xml:space="preserve"> e a </w:t>
      </w:r>
      <w:proofErr w:type="gramStart"/>
      <w:r w:rsidRPr="00E824E7">
        <w:rPr>
          <w:rStyle w:val="pagenav"/>
          <w:rFonts w:ascii="Lucida Sans" w:hAnsi="Lucida Sans" w:cstheme="minorHAnsi"/>
        </w:rPr>
        <w:t>Volkswagen  Caminhões</w:t>
      </w:r>
      <w:proofErr w:type="gramEnd"/>
      <w:r w:rsidRPr="00E824E7">
        <w:rPr>
          <w:rStyle w:val="pagenav"/>
          <w:rFonts w:ascii="Lucida Sans" w:hAnsi="Lucida Sans" w:cstheme="minorHAnsi"/>
        </w:rPr>
        <w:t xml:space="preserve"> (MAN </w:t>
      </w:r>
      <w:proofErr w:type="spellStart"/>
      <w:r w:rsidRPr="00E824E7">
        <w:rPr>
          <w:rStyle w:val="pagenav"/>
          <w:rFonts w:ascii="Lucida Sans" w:hAnsi="Lucida Sans" w:cstheme="minorHAnsi"/>
        </w:rPr>
        <w:t>Latin</w:t>
      </w:r>
      <w:proofErr w:type="spellEnd"/>
      <w:r w:rsidRPr="00E824E7">
        <w:rPr>
          <w:rStyle w:val="pagenav"/>
          <w:rFonts w:ascii="Lucida Sans" w:hAnsi="Lucida Sans" w:cstheme="minorHAnsi"/>
        </w:rPr>
        <w:t xml:space="preserve"> </w:t>
      </w:r>
      <w:proofErr w:type="spellStart"/>
      <w:r w:rsidRPr="00E824E7">
        <w:rPr>
          <w:rStyle w:val="pagenav"/>
          <w:rFonts w:ascii="Lucida Sans" w:hAnsi="Lucida Sans" w:cstheme="minorHAnsi"/>
        </w:rPr>
        <w:t>America</w:t>
      </w:r>
      <w:proofErr w:type="spellEnd"/>
      <w:r w:rsidRPr="00E824E7">
        <w:rPr>
          <w:rStyle w:val="pagenav"/>
          <w:rFonts w:ascii="Lucida Sans" w:hAnsi="Lucida Sans" w:cstheme="minorHAnsi"/>
        </w:rPr>
        <w:t xml:space="preserve">), é um dos mais modernos do mundo, exporta para os principais mercados e consolida a liderança tecnológica do país neste setor. </w:t>
      </w:r>
    </w:p>
    <w:p w14:paraId="3D751C80" w14:textId="5786C40B" w:rsidR="0083255E" w:rsidRPr="00E824E7" w:rsidRDefault="0083255E" w:rsidP="004139EF">
      <w:pPr>
        <w:pStyle w:val="Texto"/>
        <w:rPr>
          <w:rFonts w:ascii="Lucida Sans" w:hAnsi="Lucida Sans" w:cstheme="minorHAnsi"/>
        </w:rPr>
      </w:pPr>
      <w:r w:rsidRPr="00E824E7">
        <w:rPr>
          <w:rFonts w:ascii="Lucida Sans" w:hAnsi="Lucida Sans" w:cstheme="minorHAnsi"/>
        </w:rPr>
        <w:t xml:space="preserve">Em decorrência principalmente de sua base tecnológica, o Estado do Rio de Janeiro tem gerado inúmeras oportunidades para indústrias de alta tecnologia, como a química fina, novos materiais, biotecnologia, mecânica de precisão e eletroeletrônica, onde o </w:t>
      </w:r>
      <w:r w:rsidR="5F68A99B" w:rsidRPr="00E824E7">
        <w:rPr>
          <w:rFonts w:ascii="Lucida Sans" w:hAnsi="Lucida Sans" w:cstheme="minorHAnsi"/>
        </w:rPr>
        <w:t>Polo</w:t>
      </w:r>
      <w:r w:rsidRPr="00E824E7">
        <w:rPr>
          <w:rFonts w:ascii="Lucida Sans" w:hAnsi="Lucida Sans" w:cstheme="minorHAnsi"/>
        </w:rPr>
        <w:t xml:space="preserve"> Tecnológico é o grande centro deste segmento industrial. </w:t>
      </w:r>
    </w:p>
    <w:p w14:paraId="50D31FCF"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t>A expansão da demanda interna, notadamente observada em gêneros como Bebidas e Perfumaria, Sabões e Velas, ressalta-se também o desempenho dos setores produtores de Material Plástico e de Materiais não Metálicos.</w:t>
      </w:r>
    </w:p>
    <w:p w14:paraId="4E7822B6"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lastRenderedPageBreak/>
        <w:t>O Estado apresenta um comércio dinâmico e uma atividade financeira intensa somados a uma pujante indústria de turismo.</w:t>
      </w:r>
    </w:p>
    <w:p w14:paraId="71D88A23"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t>O Estado do Rio de Janeiro representa uma alternativa disponível para projetos agropecuários modernos, intensivos em tecnologia, dentro do atual modelo agrícola brasileiro de cada vez mais buscar o crescimento da produção através do aumento da produtividade.</w:t>
      </w:r>
    </w:p>
    <w:p w14:paraId="1B3861BE"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t>Desta forma o CEFET/RJ, com Sede situada no bairro Maracanã, com quase um século de existência, suas sete Unidades e diversos polos de Educação a distância, inseridos no Estado do Rio de Janeiro, conforme o mapa de situação a seguir, observando as demandas do mercado de trabalho, atua na formação de profissionais capazes de suprir as necessidades da Região, em diversas áreas e segmentos de ensino.</w:t>
      </w:r>
    </w:p>
    <w:p w14:paraId="5D0A87C5" w14:textId="77777777" w:rsidR="0001340C" w:rsidRPr="00E824E7" w:rsidRDefault="0001340C" w:rsidP="004139EF">
      <w:pPr>
        <w:pStyle w:val="Texto"/>
        <w:rPr>
          <w:rFonts w:ascii="Lucida Sans" w:hAnsi="Lucida Sans" w:cstheme="minorHAnsi"/>
        </w:rPr>
      </w:pPr>
    </w:p>
    <w:p w14:paraId="780770EC" w14:textId="77777777" w:rsidR="007723AC" w:rsidRPr="00E824E7" w:rsidRDefault="00387DFE" w:rsidP="004C7101">
      <w:pPr>
        <w:pStyle w:val="Texto"/>
        <w:pBdr>
          <w:top w:val="single" w:sz="4" w:space="1" w:color="auto"/>
          <w:left w:val="single" w:sz="4" w:space="4" w:color="auto"/>
          <w:bottom w:val="single" w:sz="4" w:space="1" w:color="auto"/>
          <w:right w:val="single" w:sz="4" w:space="4" w:color="auto"/>
        </w:pBdr>
        <w:jc w:val="center"/>
        <w:rPr>
          <w:rFonts w:ascii="Lucida Sans" w:hAnsi="Lucida Sans" w:cstheme="minorHAnsi"/>
        </w:rPr>
      </w:pPr>
      <w:r w:rsidRPr="00E824E7">
        <w:rPr>
          <w:rFonts w:ascii="Lucida Sans" w:hAnsi="Lucida Sans" w:cstheme="minorHAnsi"/>
          <w:noProof/>
        </w:rPr>
        <w:drawing>
          <wp:inline distT="0" distB="0" distL="0" distR="0" wp14:anchorId="43688D00" wp14:editId="1CF61264">
            <wp:extent cx="4924425" cy="3238500"/>
            <wp:effectExtent l="0" t="0" r="9525" b="0"/>
            <wp:docPr id="2" name="Imagem 2" descr="MAPA-CEFET-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A-CEFET-RV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4425" cy="3238500"/>
                    </a:xfrm>
                    <a:prstGeom prst="rect">
                      <a:avLst/>
                    </a:prstGeom>
                    <a:noFill/>
                    <a:ln>
                      <a:noFill/>
                    </a:ln>
                  </pic:spPr>
                </pic:pic>
              </a:graphicData>
            </a:graphic>
          </wp:inline>
        </w:drawing>
      </w:r>
    </w:p>
    <w:p w14:paraId="5083FE33" w14:textId="77777777" w:rsidR="00D524E6" w:rsidRPr="00E824E7" w:rsidRDefault="00D524E6" w:rsidP="004139EF">
      <w:pPr>
        <w:pStyle w:val="Texto"/>
        <w:rPr>
          <w:rFonts w:ascii="Lucida Sans" w:hAnsi="Lucida Sans" w:cstheme="minorHAnsi"/>
        </w:rPr>
      </w:pPr>
    </w:p>
    <w:p w14:paraId="72BBDD17" w14:textId="77777777" w:rsidR="00DE360E" w:rsidRPr="00E824E7" w:rsidRDefault="00DE360E" w:rsidP="00DE360E">
      <w:pPr>
        <w:pStyle w:val="Ttulo3"/>
        <w:rPr>
          <w:rFonts w:cstheme="minorHAnsi"/>
          <w:lang w:val="pt-BR"/>
        </w:rPr>
      </w:pPr>
      <w:bookmarkStart w:id="5" w:name="_Toc134802520"/>
      <w:r w:rsidRPr="00E824E7">
        <w:rPr>
          <w:rFonts w:cstheme="minorHAnsi"/>
          <w:lang w:val="pt-BR"/>
        </w:rPr>
        <w:t>2.1.</w:t>
      </w:r>
      <w:r w:rsidR="00DE63E0" w:rsidRPr="00E824E7">
        <w:rPr>
          <w:rFonts w:cstheme="minorHAnsi"/>
          <w:lang w:val="pt-BR"/>
        </w:rPr>
        <w:t>3.</w:t>
      </w:r>
      <w:r w:rsidRPr="00E824E7">
        <w:rPr>
          <w:rFonts w:cstheme="minorHAnsi"/>
          <w:lang w:val="pt-BR"/>
        </w:rPr>
        <w:t xml:space="preserve"> Filosofia, princípios, missão, visão e objetivos</w:t>
      </w:r>
      <w:bookmarkEnd w:id="5"/>
      <w:r w:rsidRPr="00E824E7">
        <w:rPr>
          <w:rFonts w:cstheme="minorHAnsi"/>
          <w:lang w:val="pt-BR"/>
        </w:rPr>
        <w:t xml:space="preserve"> </w:t>
      </w:r>
    </w:p>
    <w:p w14:paraId="2C1DB125" w14:textId="78FF32CE" w:rsidR="00DE360E" w:rsidRPr="00E824E7" w:rsidRDefault="00DE360E" w:rsidP="004139EF">
      <w:pPr>
        <w:pStyle w:val="Texto"/>
        <w:rPr>
          <w:rFonts w:ascii="Lucida Sans" w:hAnsi="Lucida Sans" w:cstheme="minorHAnsi"/>
        </w:rPr>
      </w:pPr>
      <w:r w:rsidRPr="00E824E7">
        <w:rPr>
          <w:rFonts w:ascii="Lucida Sans" w:hAnsi="Lucida Sans" w:cstheme="minorHAnsi"/>
        </w:rPr>
        <w:t>Conforme consta no Plano de Desenvolvimento Instituc</w:t>
      </w:r>
      <w:r w:rsidR="00953E20" w:rsidRPr="00E824E7">
        <w:rPr>
          <w:rFonts w:ascii="Lucida Sans" w:hAnsi="Lucida Sans" w:cstheme="minorHAnsi"/>
        </w:rPr>
        <w:t>ional (CEFET/RJ, 2020, PDI 2020-2024</w:t>
      </w:r>
      <w:r w:rsidR="001452FE" w:rsidRPr="00E824E7">
        <w:rPr>
          <w:rFonts w:ascii="Lucida Sans" w:hAnsi="Lucida Sans" w:cstheme="minorHAnsi"/>
        </w:rPr>
        <w:t>, p. 25</w:t>
      </w:r>
      <w:r w:rsidRPr="00E824E7">
        <w:rPr>
          <w:rFonts w:ascii="Lucida Sans" w:hAnsi="Lucida Sans" w:cstheme="minorHAnsi"/>
        </w:rPr>
        <w:t xml:space="preserve">), o CEFET/RJ tem por </w:t>
      </w:r>
      <w:r w:rsidRPr="00E824E7">
        <w:rPr>
          <w:rFonts w:ascii="Lucida Sans" w:hAnsi="Lucida Sans" w:cstheme="minorHAnsi"/>
          <w:b/>
          <w:i/>
        </w:rPr>
        <w:t>missão</w:t>
      </w:r>
      <w:r w:rsidRPr="00E824E7">
        <w:rPr>
          <w:rFonts w:ascii="Lucida Sans" w:hAnsi="Lucida Sans" w:cstheme="minorHAnsi"/>
        </w:rPr>
        <w:t xml:space="preserve">: </w:t>
      </w:r>
      <w:r w:rsidR="001452FE" w:rsidRPr="00E824E7">
        <w:rPr>
          <w:rFonts w:ascii="Lucida Sans" w:hAnsi="Lucida Sans" w:cstheme="minorHAnsi"/>
        </w:rPr>
        <w:t xml:space="preserve">“Promover a educação mediante atividades de ensino, pesquisa e extensão que propiciem, de modo reflexivo e crítico, a formação integral (humanística, científica e tecnológica, ética, política e social) de profissionais capazes de contribuir para o desenvolvimento científico, cultural, tecnológico e econômico da sociedade”. </w:t>
      </w:r>
      <w:r w:rsidRPr="00E824E7">
        <w:rPr>
          <w:rFonts w:ascii="Lucida Sans" w:hAnsi="Lucida Sans" w:cstheme="minorHAnsi"/>
        </w:rPr>
        <w:t xml:space="preserve"> </w:t>
      </w:r>
    </w:p>
    <w:p w14:paraId="0A21A09A" w14:textId="77777777" w:rsidR="00DE360E" w:rsidRPr="00E824E7" w:rsidRDefault="00DE360E" w:rsidP="004139EF">
      <w:pPr>
        <w:pStyle w:val="Texto"/>
        <w:rPr>
          <w:rFonts w:ascii="Lucida Sans" w:hAnsi="Lucida Sans" w:cstheme="minorHAnsi"/>
        </w:rPr>
      </w:pPr>
      <w:r w:rsidRPr="00E824E7">
        <w:rPr>
          <w:rFonts w:ascii="Lucida Sans" w:hAnsi="Lucida Sans" w:cstheme="minorHAnsi"/>
        </w:rPr>
        <w:t xml:space="preserve">Corresponde à filosofia orientadora da ação no CEFET/RJ compreender essa instituição educacional como um espaço público de formação humana, científica e tecnológica. Compreender, ainda, que: </w:t>
      </w:r>
    </w:p>
    <w:p w14:paraId="471AE459" w14:textId="77777777" w:rsidR="00DE360E" w:rsidRPr="00E824E7" w:rsidRDefault="00DE360E" w:rsidP="00DE63E0">
      <w:pPr>
        <w:pStyle w:val="Marcadores"/>
        <w:rPr>
          <w:rFonts w:ascii="Lucida Sans" w:hAnsi="Lucida Sans" w:cstheme="minorHAnsi"/>
        </w:rPr>
      </w:pPr>
      <w:r w:rsidRPr="00E824E7">
        <w:rPr>
          <w:rFonts w:ascii="Lucida Sans" w:hAnsi="Lucida Sans" w:cstheme="minorHAnsi"/>
        </w:rPr>
        <w:lastRenderedPageBreak/>
        <w:t xml:space="preserve">todos os servidores são responsáveis por esse espaço e nele educam e se educam permanentemente; </w:t>
      </w:r>
    </w:p>
    <w:p w14:paraId="6DB71135" w14:textId="12D16C52" w:rsidR="00DE360E" w:rsidRPr="00E824E7" w:rsidRDefault="00DE360E" w:rsidP="00DE63E0">
      <w:pPr>
        <w:pStyle w:val="Marcadores"/>
        <w:rPr>
          <w:rFonts w:ascii="Lucida Sans" w:hAnsi="Lucida Sans" w:cstheme="minorHAnsi"/>
        </w:rPr>
      </w:pPr>
      <w:r w:rsidRPr="00E824E7">
        <w:rPr>
          <w:rFonts w:ascii="Lucida Sans" w:hAnsi="Lucida Sans" w:cstheme="minorHAnsi"/>
        </w:rPr>
        <w:t xml:space="preserve">os alunos são </w:t>
      </w:r>
      <w:r w:rsidR="00FF447A" w:rsidRPr="00E824E7">
        <w:rPr>
          <w:rFonts w:ascii="Lucida Sans" w:hAnsi="Lucida Sans" w:cstheme="minorHAnsi"/>
        </w:rPr>
        <w:t>corresponsáveis</w:t>
      </w:r>
      <w:r w:rsidRPr="00E824E7">
        <w:rPr>
          <w:rFonts w:ascii="Lucida Sans" w:hAnsi="Lucida Sans" w:cstheme="minorHAnsi"/>
        </w:rPr>
        <w:t xml:space="preserve"> por esse espaço e nele têm direito às ações educacionais qualificadas que ao Centro cabe oferecer; </w:t>
      </w:r>
    </w:p>
    <w:p w14:paraId="231C0728" w14:textId="77777777" w:rsidR="00DE360E" w:rsidRPr="00E824E7" w:rsidRDefault="00DE360E" w:rsidP="00DE63E0">
      <w:pPr>
        <w:pStyle w:val="Marcadores"/>
        <w:rPr>
          <w:rFonts w:ascii="Lucida Sans" w:hAnsi="Lucida Sans" w:cstheme="minorHAnsi"/>
        </w:rPr>
      </w:pPr>
      <w:r w:rsidRPr="00E824E7">
        <w:rPr>
          <w:rFonts w:ascii="Lucida Sans" w:hAnsi="Lucida Sans" w:cstheme="minorHAnsi"/>
        </w:rPr>
        <w:t xml:space="preserve">a convivência, em um mesmo espaço acadêmico, de cursos de diferentes níveis de ensino e de atividades de pesquisa e extensão compõe a dimensão formadora dos profissionais preparados pelo Centro (técnicos, tecnólogos, engenheiros, administradores, docentes e outros), ao mesmo tempo em que o desafia a avançar no campo da concepção e realização da educação tecnológica. </w:t>
      </w:r>
    </w:p>
    <w:p w14:paraId="054B4866" w14:textId="77777777" w:rsidR="00DE360E" w:rsidRPr="00E824E7" w:rsidRDefault="00DE360E" w:rsidP="004139EF">
      <w:pPr>
        <w:pStyle w:val="Texto"/>
        <w:rPr>
          <w:rFonts w:ascii="Lucida Sans" w:hAnsi="Lucida Sans" w:cstheme="minorHAnsi"/>
        </w:rPr>
      </w:pPr>
      <w:r w:rsidRPr="00E824E7">
        <w:rPr>
          <w:rFonts w:ascii="Lucida Sans" w:hAnsi="Lucida Sans" w:cstheme="minorHAnsi"/>
        </w:rPr>
        <w:t>A filosofia institucional se expressa, ainda, nos princípios norteadores do seu projeto político-pedagógico, documento (</w:t>
      </w:r>
      <w:proofErr w:type="spellStart"/>
      <w:r w:rsidRPr="00E824E7">
        <w:rPr>
          <w:rFonts w:ascii="Lucida Sans" w:hAnsi="Lucida Sans" w:cstheme="minorHAnsi"/>
        </w:rPr>
        <w:t>re</w:t>
      </w:r>
      <w:proofErr w:type="spellEnd"/>
      <w:r w:rsidRPr="00E824E7">
        <w:rPr>
          <w:rFonts w:ascii="Lucida Sans" w:hAnsi="Lucida Sans" w:cstheme="minorHAnsi"/>
        </w:rPr>
        <w:t xml:space="preserve">) construído com a participação dos segmentos da comunidade escolar (servidores e alunos) e representantes dos segmentos produtivo e outros da sociedade. Integram tais princípios: </w:t>
      </w:r>
    </w:p>
    <w:p w14:paraId="342533BE"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 defesa da educação pública e de qualidade; </w:t>
      </w:r>
    </w:p>
    <w:p w14:paraId="123ECCD4"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 autonomia institucional; </w:t>
      </w:r>
    </w:p>
    <w:p w14:paraId="0E449B7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gestão democrática e descentralização gerencial; </w:t>
      </w:r>
    </w:p>
    <w:p w14:paraId="790CCB6A"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compromisso social, parcerias e diálogo permanente com a sociedade; </w:t>
      </w:r>
    </w:p>
    <w:p w14:paraId="7AE4A1A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adesão à tecnologia a serviço da promoção humana; </w:t>
      </w:r>
    </w:p>
    <w:p w14:paraId="3019B51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probidade administrativa; </w:t>
      </w:r>
    </w:p>
    <w:p w14:paraId="654438B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valorização do ser humano; </w:t>
      </w:r>
    </w:p>
    <w:p w14:paraId="053FF79C"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observância dos valores éticos; </w:t>
      </w:r>
    </w:p>
    <w:p w14:paraId="020AC13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respeito à pluralidade e divergências de </w:t>
      </w:r>
      <w:proofErr w:type="spellStart"/>
      <w:r w:rsidRPr="00E824E7">
        <w:rPr>
          <w:rFonts w:ascii="Lucida Sans" w:hAnsi="Lucida Sans" w:cstheme="minorHAnsi"/>
        </w:rPr>
        <w:t>idéias</w:t>
      </w:r>
      <w:proofErr w:type="spellEnd"/>
      <w:r w:rsidRPr="00E824E7">
        <w:rPr>
          <w:rFonts w:ascii="Lucida Sans" w:hAnsi="Lucida Sans" w:cstheme="minorHAnsi"/>
        </w:rPr>
        <w:t>, sem discriminação de qualquer natureza;</w:t>
      </w:r>
    </w:p>
    <w:p w14:paraId="71A30E8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valorização do trabalho e responsabilidade funcional. </w:t>
      </w:r>
    </w:p>
    <w:p w14:paraId="1771500D" w14:textId="77777777" w:rsidR="00DE360E" w:rsidRPr="00E824E7" w:rsidRDefault="00DE360E" w:rsidP="004139EF">
      <w:pPr>
        <w:pStyle w:val="Texto"/>
        <w:rPr>
          <w:rFonts w:ascii="Lucida Sans" w:hAnsi="Lucida Sans" w:cstheme="minorHAnsi"/>
        </w:rPr>
      </w:pPr>
      <w:r w:rsidRPr="00E824E7">
        <w:rPr>
          <w:rFonts w:ascii="Lucida Sans" w:hAnsi="Lucida Sans" w:cstheme="minorHAnsi"/>
        </w:rPr>
        <w:t xml:space="preserve">Orientados pela legislação vigente, constituem </w:t>
      </w:r>
      <w:r w:rsidRPr="00E824E7">
        <w:rPr>
          <w:rFonts w:ascii="Lucida Sans" w:hAnsi="Lucida Sans" w:cstheme="minorHAnsi"/>
          <w:color w:val="FF0000"/>
        </w:rPr>
        <w:t xml:space="preserve">objetivos </w:t>
      </w:r>
      <w:r w:rsidRPr="00E824E7">
        <w:rPr>
          <w:rFonts w:ascii="Lucida Sans" w:hAnsi="Lucida Sans" w:cstheme="minorHAnsi"/>
        </w:rPr>
        <w:t xml:space="preserve">prioritários do CEFET/RJ: </w:t>
      </w:r>
    </w:p>
    <w:p w14:paraId="7118C8A1"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ministrar educação profissional técnica de nível médio, de forma articulada com o ensino médio, destinada a proporcionar habilitação profissional para diferentes setores da economia; </w:t>
      </w:r>
    </w:p>
    <w:p w14:paraId="5ED5B462" w14:textId="77777777" w:rsidR="00DE360E" w:rsidRPr="00E824E7" w:rsidRDefault="00DE360E" w:rsidP="009F46E5">
      <w:pPr>
        <w:pStyle w:val="Marcadores"/>
        <w:rPr>
          <w:rStyle w:val="nfase"/>
          <w:rFonts w:ascii="Lucida Sans" w:hAnsi="Lucida Sans" w:cstheme="minorHAnsi"/>
          <w:i w:val="0"/>
          <w:iCs w:val="0"/>
        </w:rPr>
      </w:pPr>
      <w:r w:rsidRPr="00E824E7">
        <w:rPr>
          <w:rFonts w:ascii="Lucida Sans" w:hAnsi="Lucida Sans" w:cstheme="minorHAnsi"/>
        </w:rPr>
        <w:t xml:space="preserve">ministrar ensino superior de graduação e de pós-graduação </w:t>
      </w:r>
      <w:r w:rsidRPr="00E824E7">
        <w:rPr>
          <w:rStyle w:val="nfase"/>
          <w:rFonts w:ascii="Lucida Sans" w:hAnsi="Lucida Sans" w:cstheme="minorHAnsi"/>
        </w:rPr>
        <w:t xml:space="preserve">lato sensu </w:t>
      </w:r>
      <w:r w:rsidRPr="00E824E7">
        <w:rPr>
          <w:rFonts w:ascii="Lucida Sans" w:hAnsi="Lucida Sans" w:cstheme="minorHAnsi"/>
        </w:rPr>
        <w:t xml:space="preserve">e </w:t>
      </w:r>
      <w:r w:rsidRPr="00E824E7">
        <w:rPr>
          <w:rStyle w:val="nfase"/>
          <w:rFonts w:ascii="Lucida Sans" w:hAnsi="Lucida Sans" w:cstheme="minorHAnsi"/>
        </w:rPr>
        <w:t xml:space="preserve">stricto sensu; </w:t>
      </w:r>
    </w:p>
    <w:p w14:paraId="47760305"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ministrar cursos de licenciatura, bem como programas especiais de formação pedagógica, nas áreas científica e tecnológica; </w:t>
      </w:r>
    </w:p>
    <w:p w14:paraId="155EB47B"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ofertar educação continuada, por diferentes mecanismos, visando à atualização, ao aperfeiçoamento e à especialização de profissionais na área tecnológica; </w:t>
      </w:r>
    </w:p>
    <w:p w14:paraId="6D3E881B"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realizar pesquisas nas diversas áreas do conhecimento, estimulando o desenvolvimento de soluções e estendendo seus benefícios à sociedade; </w:t>
      </w:r>
    </w:p>
    <w:p w14:paraId="12F86135"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promover a extensão mediante integração com a comunidade, contribuindo para o seu desenvolvimento e melhoria da qualidade de </w:t>
      </w:r>
      <w:r w:rsidRPr="00E824E7">
        <w:rPr>
          <w:rFonts w:ascii="Lucida Sans" w:hAnsi="Lucida Sans" w:cstheme="minorHAnsi"/>
        </w:rPr>
        <w:lastRenderedPageBreak/>
        <w:t xml:space="preserve">vida, desenvolvendo ações interativas que concorram para a transferência e o aprimoramento dos benefícios e conquistas auferidos na atividade acadêmica e na pesquisa aplicada; </w:t>
      </w:r>
    </w:p>
    <w:p w14:paraId="5DB5E939"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estimular a produção cultural, o empreendedorismo, o desenvolvimento científico e tecnológico, o pensamento reflexivo, com responsabilidade social.</w:t>
      </w:r>
    </w:p>
    <w:p w14:paraId="26C107AD" w14:textId="77777777" w:rsidR="00A66C02" w:rsidRPr="00E824E7" w:rsidRDefault="00A66C02" w:rsidP="00A66C02">
      <w:pPr>
        <w:pStyle w:val="Ttulo3"/>
        <w:rPr>
          <w:rFonts w:cstheme="minorHAnsi"/>
          <w:lang w:val="pt-BR"/>
        </w:rPr>
      </w:pPr>
      <w:bookmarkStart w:id="6" w:name="_Toc134802521"/>
      <w:r w:rsidRPr="00E824E7">
        <w:rPr>
          <w:rFonts w:cstheme="minorHAnsi"/>
          <w:lang w:val="pt-BR"/>
        </w:rPr>
        <w:t>2.1.4. Gestão acadêmica da instituição e do curso</w:t>
      </w:r>
      <w:bookmarkEnd w:id="6"/>
    </w:p>
    <w:p w14:paraId="565034C3"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ab/>
        <w:t>Segundo o Estatuto do CEFET/RJ aprovado pela Portaria n</w:t>
      </w:r>
      <w:r w:rsidRPr="00E824E7">
        <w:rPr>
          <w:rFonts w:ascii="Lucida Sans" w:hAnsi="Lucida Sans" w:cstheme="minorHAnsi"/>
          <w:vertAlign w:val="superscript"/>
        </w:rPr>
        <w:t>o</w:t>
      </w:r>
      <w:r w:rsidRPr="00E824E7">
        <w:rPr>
          <w:rFonts w:ascii="Lucida Sans" w:hAnsi="Lucida Sans" w:cstheme="minorHAnsi"/>
        </w:rPr>
        <w:t xml:space="preserve"> 3.796, de novembro de 2005 (Anexo V), do Ministério da Educação, a estrutura geral do CEFET/RJ compreende:</w:t>
      </w:r>
    </w:p>
    <w:tbl>
      <w:tblPr>
        <w:tblW w:w="5760" w:type="dxa"/>
        <w:jc w:val="center"/>
        <w:tblLook w:val="04A0" w:firstRow="1" w:lastRow="0" w:firstColumn="1" w:lastColumn="0" w:noHBand="0" w:noVBand="1"/>
      </w:tblPr>
      <w:tblGrid>
        <w:gridCol w:w="372"/>
        <w:gridCol w:w="695"/>
        <w:gridCol w:w="345"/>
        <w:gridCol w:w="2601"/>
        <w:gridCol w:w="1747"/>
      </w:tblGrid>
      <w:tr w:rsidR="00A66C02" w:rsidRPr="00E824E7" w14:paraId="608F65C5" w14:textId="77777777" w:rsidTr="67DE3C1C">
        <w:trPr>
          <w:trHeight w:val="257"/>
          <w:jc w:val="center"/>
        </w:trPr>
        <w:tc>
          <w:tcPr>
            <w:tcW w:w="372" w:type="dxa"/>
          </w:tcPr>
          <w:p w14:paraId="5E051087"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I</w:t>
            </w:r>
          </w:p>
        </w:tc>
        <w:tc>
          <w:tcPr>
            <w:tcW w:w="5388" w:type="dxa"/>
            <w:gridSpan w:val="4"/>
          </w:tcPr>
          <w:p w14:paraId="0357F645"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Órgão colegiado: Conselho Diretor</w:t>
            </w:r>
          </w:p>
        </w:tc>
      </w:tr>
      <w:tr w:rsidR="00A66C02" w:rsidRPr="00E824E7" w14:paraId="773046CF" w14:textId="77777777" w:rsidTr="67DE3C1C">
        <w:trPr>
          <w:trHeight w:val="257"/>
          <w:jc w:val="center"/>
        </w:trPr>
        <w:tc>
          <w:tcPr>
            <w:tcW w:w="372" w:type="dxa"/>
          </w:tcPr>
          <w:p w14:paraId="784012F3"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II</w:t>
            </w:r>
          </w:p>
        </w:tc>
        <w:tc>
          <w:tcPr>
            <w:tcW w:w="5388" w:type="dxa"/>
            <w:gridSpan w:val="4"/>
          </w:tcPr>
          <w:p w14:paraId="4D23F30E"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Órgãos executivos:</w:t>
            </w:r>
          </w:p>
        </w:tc>
      </w:tr>
      <w:tr w:rsidR="00A66C02" w:rsidRPr="00E824E7" w14:paraId="12BF7B96" w14:textId="77777777" w:rsidTr="67DE3C1C">
        <w:trPr>
          <w:trHeight w:val="257"/>
          <w:jc w:val="center"/>
        </w:trPr>
        <w:tc>
          <w:tcPr>
            <w:tcW w:w="372" w:type="dxa"/>
          </w:tcPr>
          <w:p w14:paraId="12197487" w14:textId="77777777" w:rsidR="00A66C02" w:rsidRPr="00E824E7" w:rsidRDefault="00A66C02" w:rsidP="001452FE">
            <w:pPr>
              <w:pStyle w:val="Texto"/>
              <w:spacing w:before="0" w:after="0"/>
              <w:rPr>
                <w:rFonts w:ascii="Lucida Sans" w:hAnsi="Lucida Sans" w:cstheme="minorHAnsi"/>
              </w:rPr>
            </w:pPr>
          </w:p>
        </w:tc>
        <w:tc>
          <w:tcPr>
            <w:tcW w:w="1040" w:type="dxa"/>
            <w:gridSpan w:val="2"/>
          </w:tcPr>
          <w:p w14:paraId="7598264C" w14:textId="01283856" w:rsidR="00A66C02" w:rsidRPr="00E824E7" w:rsidRDefault="00A66C02" w:rsidP="001452FE">
            <w:pPr>
              <w:pStyle w:val="Texto"/>
              <w:spacing w:before="0" w:after="0"/>
              <w:rPr>
                <w:rFonts w:ascii="Lucida Sans" w:hAnsi="Lucida Sans" w:cstheme="minorHAnsi"/>
              </w:rPr>
            </w:pPr>
          </w:p>
        </w:tc>
        <w:tc>
          <w:tcPr>
            <w:tcW w:w="4348" w:type="dxa"/>
            <w:gridSpan w:val="2"/>
          </w:tcPr>
          <w:p w14:paraId="09451E00" w14:textId="77777777" w:rsidR="001452FE" w:rsidRPr="00E824E7" w:rsidRDefault="00A66C02" w:rsidP="001452FE">
            <w:pPr>
              <w:pStyle w:val="Texto"/>
              <w:spacing w:before="0" w:after="0"/>
              <w:jc w:val="left"/>
              <w:rPr>
                <w:rFonts w:ascii="Lucida Sans" w:hAnsi="Lucida Sans" w:cstheme="minorHAnsi"/>
                <w:b/>
                <w:bCs/>
              </w:rPr>
            </w:pPr>
            <w:r w:rsidRPr="00E824E7">
              <w:rPr>
                <w:rFonts w:ascii="Lucida Sans" w:hAnsi="Lucida Sans" w:cstheme="minorHAnsi"/>
                <w:b/>
                <w:bCs/>
              </w:rPr>
              <w:t>Diretoria Geral:</w:t>
            </w:r>
            <w:r w:rsidRPr="00E824E7">
              <w:rPr>
                <w:rFonts w:ascii="Lucida Sans" w:hAnsi="Lucida Sans" w:cstheme="minorHAnsi"/>
              </w:rPr>
              <w:br/>
              <w:t xml:space="preserve">i.    </w:t>
            </w:r>
            <w:proofErr w:type="spellStart"/>
            <w:r w:rsidRPr="00E824E7">
              <w:rPr>
                <w:rFonts w:ascii="Lucida Sans" w:hAnsi="Lucida Sans" w:cstheme="minorHAnsi"/>
              </w:rPr>
              <w:t>Vice-Diretoria</w:t>
            </w:r>
            <w:proofErr w:type="spellEnd"/>
            <w:r w:rsidRPr="00E824E7">
              <w:rPr>
                <w:rFonts w:ascii="Lucida Sans" w:hAnsi="Lucida Sans" w:cstheme="minorHAnsi"/>
              </w:rPr>
              <w:t xml:space="preserve"> Geral;</w:t>
            </w:r>
            <w:r w:rsidRPr="00E824E7">
              <w:rPr>
                <w:rFonts w:ascii="Lucida Sans" w:hAnsi="Lucida Sans" w:cstheme="minorHAnsi"/>
              </w:rPr>
              <w:br/>
            </w:r>
            <w:proofErr w:type="spellStart"/>
            <w:r w:rsidRPr="00E824E7">
              <w:rPr>
                <w:rFonts w:ascii="Lucida Sans" w:hAnsi="Lucida Sans" w:cstheme="minorHAnsi"/>
              </w:rPr>
              <w:t>ii</w:t>
            </w:r>
            <w:proofErr w:type="spellEnd"/>
            <w:r w:rsidRPr="00E824E7">
              <w:rPr>
                <w:rFonts w:ascii="Lucida Sans" w:hAnsi="Lucida Sans" w:cstheme="minorHAnsi"/>
              </w:rPr>
              <w:t>.   Assessorias Especiais</w:t>
            </w:r>
            <w:r w:rsidRPr="00E824E7">
              <w:rPr>
                <w:rFonts w:ascii="Lucida Sans" w:hAnsi="Lucida Sans" w:cstheme="minorHAnsi"/>
              </w:rPr>
              <w:br/>
            </w:r>
            <w:proofErr w:type="spellStart"/>
            <w:r w:rsidRPr="00E824E7">
              <w:rPr>
                <w:rFonts w:ascii="Lucida Sans" w:hAnsi="Lucida Sans" w:cstheme="minorHAnsi"/>
              </w:rPr>
              <w:t>iii</w:t>
            </w:r>
            <w:proofErr w:type="spellEnd"/>
            <w:r w:rsidRPr="00E824E7">
              <w:rPr>
                <w:rFonts w:ascii="Lucida Sans" w:hAnsi="Lucida Sans" w:cstheme="minorHAnsi"/>
              </w:rPr>
              <w:t>.  Gabinete</w:t>
            </w:r>
          </w:p>
          <w:p w14:paraId="0013362B" w14:textId="67DFA18A" w:rsidR="00A66C02" w:rsidRPr="00E824E7" w:rsidRDefault="7062C4FF" w:rsidP="001452FE">
            <w:pPr>
              <w:pStyle w:val="Texto"/>
              <w:spacing w:before="0" w:after="0"/>
              <w:jc w:val="left"/>
              <w:rPr>
                <w:rFonts w:ascii="Lucida Sans" w:hAnsi="Lucida Sans" w:cstheme="minorHAnsi"/>
                <w:b/>
                <w:bCs/>
              </w:rPr>
            </w:pPr>
            <w:proofErr w:type="spellStart"/>
            <w:r w:rsidRPr="00E824E7">
              <w:rPr>
                <w:rFonts w:ascii="Lucida Sans" w:hAnsi="Lucida Sans" w:cstheme="minorHAnsi"/>
              </w:rPr>
              <w:t>I</w:t>
            </w:r>
            <w:r w:rsidR="297CC1E4" w:rsidRPr="00E824E7">
              <w:rPr>
                <w:rFonts w:ascii="Lucida Sans" w:hAnsi="Lucida Sans" w:cstheme="minorHAnsi"/>
              </w:rPr>
              <w:t>v</w:t>
            </w:r>
            <w:proofErr w:type="spellEnd"/>
            <w:r w:rsidR="297CC1E4" w:rsidRPr="00E824E7">
              <w:rPr>
                <w:rFonts w:ascii="Lucida Sans" w:hAnsi="Lucida Sans" w:cstheme="minorHAnsi"/>
              </w:rPr>
              <w:t>.</w:t>
            </w:r>
            <w:r w:rsidR="797157E6" w:rsidRPr="00E824E7">
              <w:rPr>
                <w:rFonts w:ascii="Lucida Sans" w:hAnsi="Lucida Sans" w:cstheme="minorHAnsi"/>
              </w:rPr>
              <w:t xml:space="preserve"> </w:t>
            </w:r>
            <w:r w:rsidR="2738B57A" w:rsidRPr="00E824E7">
              <w:rPr>
                <w:rFonts w:ascii="Lucida Sans" w:hAnsi="Lucida Sans" w:cstheme="minorHAnsi"/>
              </w:rPr>
              <w:t xml:space="preserve"> </w:t>
            </w:r>
            <w:r w:rsidR="297CC1E4" w:rsidRPr="00E824E7">
              <w:rPr>
                <w:rFonts w:ascii="Lucida Sans" w:hAnsi="Lucida Sans" w:cstheme="minorHAnsi"/>
              </w:rPr>
              <w:t>Corregedoria</w:t>
            </w:r>
          </w:p>
          <w:p w14:paraId="72654ECE" w14:textId="1EC14AFA" w:rsidR="00A66C02" w:rsidRPr="00E824E7" w:rsidRDefault="47F9BC21" w:rsidP="001452FE">
            <w:pPr>
              <w:pStyle w:val="Texto"/>
              <w:spacing w:before="0" w:after="0"/>
              <w:jc w:val="left"/>
              <w:rPr>
                <w:rFonts w:ascii="Lucida Sans" w:hAnsi="Lucida Sans" w:cstheme="minorHAnsi"/>
              </w:rPr>
            </w:pPr>
            <w:r w:rsidRPr="00E824E7">
              <w:rPr>
                <w:rFonts w:ascii="Lucida Sans" w:hAnsi="Lucida Sans" w:cstheme="minorHAnsi"/>
              </w:rPr>
              <w:t>v.</w:t>
            </w:r>
            <w:r w:rsidR="04AC6C96" w:rsidRPr="00E824E7">
              <w:rPr>
                <w:rFonts w:ascii="Lucida Sans" w:hAnsi="Lucida Sans" w:cstheme="minorHAnsi"/>
              </w:rPr>
              <w:t xml:space="preserve">  </w:t>
            </w:r>
            <w:r w:rsidR="74BD8437" w:rsidRPr="00E824E7">
              <w:rPr>
                <w:rFonts w:ascii="Lucida Sans" w:hAnsi="Lucida Sans" w:cstheme="minorHAnsi"/>
              </w:rPr>
              <w:t xml:space="preserve"> </w:t>
            </w:r>
            <w:r w:rsidRPr="00E824E7">
              <w:rPr>
                <w:rFonts w:ascii="Lucida Sans" w:hAnsi="Lucida Sans" w:cstheme="minorHAnsi"/>
              </w:rPr>
              <w:t>Ouvidoria</w:t>
            </w:r>
          </w:p>
          <w:p w14:paraId="690227D8" w14:textId="656076B2" w:rsidR="00A66C02" w:rsidRPr="00E824E7" w:rsidRDefault="47F9BC21" w:rsidP="001452FE">
            <w:pPr>
              <w:pStyle w:val="Texto"/>
              <w:spacing w:before="0" w:after="0"/>
              <w:jc w:val="left"/>
              <w:rPr>
                <w:rFonts w:ascii="Lucida Sans" w:hAnsi="Lucida Sans" w:cstheme="minorHAnsi"/>
              </w:rPr>
            </w:pPr>
            <w:r w:rsidRPr="00E824E7">
              <w:rPr>
                <w:rFonts w:ascii="Lucida Sans" w:hAnsi="Lucida Sans" w:cstheme="minorHAnsi"/>
              </w:rPr>
              <w:t xml:space="preserve">vi. </w:t>
            </w:r>
            <w:r w:rsidR="411C4A06" w:rsidRPr="00E824E7">
              <w:rPr>
                <w:rFonts w:ascii="Lucida Sans" w:hAnsi="Lucida Sans" w:cstheme="minorHAnsi"/>
              </w:rPr>
              <w:t xml:space="preserve"> </w:t>
            </w:r>
            <w:r w:rsidRPr="00E824E7">
              <w:rPr>
                <w:rFonts w:ascii="Lucida Sans" w:hAnsi="Lucida Sans" w:cstheme="minorHAnsi"/>
              </w:rPr>
              <w:t>Procuradoria</w:t>
            </w:r>
          </w:p>
        </w:tc>
      </w:tr>
      <w:tr w:rsidR="00A66C02" w:rsidRPr="00E824E7" w14:paraId="4C79BEC0" w14:textId="77777777" w:rsidTr="67DE3C1C">
        <w:trPr>
          <w:trHeight w:val="572"/>
          <w:jc w:val="center"/>
        </w:trPr>
        <w:tc>
          <w:tcPr>
            <w:tcW w:w="372" w:type="dxa"/>
          </w:tcPr>
          <w:p w14:paraId="56F4F578" w14:textId="77777777" w:rsidR="00A66C02" w:rsidRPr="00E824E7" w:rsidRDefault="00A66C02" w:rsidP="001452FE">
            <w:pPr>
              <w:pStyle w:val="Texto"/>
              <w:spacing w:before="0" w:after="0"/>
              <w:rPr>
                <w:rFonts w:ascii="Lucida Sans" w:hAnsi="Lucida Sans" w:cstheme="minorHAnsi"/>
              </w:rPr>
            </w:pPr>
          </w:p>
        </w:tc>
        <w:tc>
          <w:tcPr>
            <w:tcW w:w="1040" w:type="dxa"/>
            <w:gridSpan w:val="2"/>
          </w:tcPr>
          <w:p w14:paraId="0E79DD7B" w14:textId="5E5E912E" w:rsidR="00A66C02" w:rsidRPr="00E824E7" w:rsidRDefault="00A66C02" w:rsidP="001452FE">
            <w:pPr>
              <w:pStyle w:val="Texto"/>
              <w:spacing w:before="0" w:after="0"/>
              <w:rPr>
                <w:rFonts w:ascii="Lucida Sans" w:hAnsi="Lucida Sans" w:cstheme="minorHAnsi"/>
              </w:rPr>
            </w:pPr>
          </w:p>
        </w:tc>
        <w:tc>
          <w:tcPr>
            <w:tcW w:w="4348" w:type="dxa"/>
            <w:gridSpan w:val="2"/>
          </w:tcPr>
          <w:p w14:paraId="743265D6" w14:textId="634C6C61" w:rsidR="00A66C02" w:rsidRPr="00E824E7" w:rsidRDefault="00A66C02" w:rsidP="001452FE">
            <w:pPr>
              <w:pStyle w:val="Texto"/>
              <w:spacing w:before="0" w:after="0"/>
              <w:jc w:val="left"/>
              <w:rPr>
                <w:rFonts w:ascii="Lucida Sans" w:hAnsi="Lucida Sans" w:cstheme="minorHAnsi"/>
              </w:rPr>
            </w:pPr>
          </w:p>
        </w:tc>
      </w:tr>
      <w:tr w:rsidR="00A66C02" w:rsidRPr="00E824E7" w14:paraId="248EC78D" w14:textId="77777777" w:rsidTr="67DE3C1C">
        <w:trPr>
          <w:trHeight w:val="572"/>
          <w:jc w:val="center"/>
        </w:trPr>
        <w:tc>
          <w:tcPr>
            <w:tcW w:w="372" w:type="dxa"/>
          </w:tcPr>
          <w:p w14:paraId="759796E6" w14:textId="77777777" w:rsidR="00A66C02" w:rsidRPr="00E824E7" w:rsidRDefault="00A66C02" w:rsidP="001452FE">
            <w:pPr>
              <w:pStyle w:val="Texto"/>
              <w:spacing w:before="0" w:after="0"/>
              <w:rPr>
                <w:rFonts w:ascii="Lucida Sans" w:hAnsi="Lucida Sans" w:cstheme="minorHAnsi"/>
              </w:rPr>
            </w:pPr>
          </w:p>
        </w:tc>
        <w:tc>
          <w:tcPr>
            <w:tcW w:w="1040" w:type="dxa"/>
            <w:gridSpan w:val="2"/>
          </w:tcPr>
          <w:p w14:paraId="5384FCE0" w14:textId="05372EFA" w:rsidR="00A66C02" w:rsidRPr="00E824E7" w:rsidRDefault="00A66C02" w:rsidP="001452FE">
            <w:pPr>
              <w:pStyle w:val="Texto"/>
              <w:spacing w:before="0" w:after="0"/>
              <w:rPr>
                <w:rFonts w:ascii="Lucida Sans" w:hAnsi="Lucida Sans" w:cstheme="minorHAnsi"/>
              </w:rPr>
            </w:pPr>
          </w:p>
        </w:tc>
        <w:tc>
          <w:tcPr>
            <w:tcW w:w="4348" w:type="dxa"/>
            <w:gridSpan w:val="2"/>
          </w:tcPr>
          <w:p w14:paraId="326D2B8E" w14:textId="00987B8D" w:rsidR="00A66C02" w:rsidRPr="00E824E7" w:rsidRDefault="00A66C02" w:rsidP="001452FE">
            <w:pPr>
              <w:pStyle w:val="Texto"/>
              <w:spacing w:before="0" w:after="0"/>
              <w:jc w:val="left"/>
              <w:rPr>
                <w:rFonts w:ascii="Lucida Sans" w:hAnsi="Lucida Sans" w:cstheme="minorHAnsi"/>
              </w:rPr>
            </w:pPr>
            <w:r w:rsidRPr="00E824E7">
              <w:rPr>
                <w:rFonts w:ascii="Lucida Sans" w:hAnsi="Lucida Sans" w:cstheme="minorHAnsi"/>
                <w:b/>
                <w:bCs/>
              </w:rPr>
              <w:t>Diretorias Sistêmicas</w:t>
            </w:r>
            <w:r w:rsidRPr="00E824E7">
              <w:rPr>
                <w:rFonts w:ascii="Lucida Sans" w:hAnsi="Lucida Sans" w:cstheme="minorHAnsi"/>
              </w:rPr>
              <w:br/>
              <w:t>i.   Diretoria de Administração e Planejamento</w:t>
            </w:r>
            <w:r w:rsidRPr="00E824E7">
              <w:rPr>
                <w:rFonts w:ascii="Lucida Sans" w:hAnsi="Lucida Sans" w:cstheme="minorHAnsi"/>
              </w:rPr>
              <w:br/>
            </w:r>
            <w:proofErr w:type="spellStart"/>
            <w:r w:rsidRPr="00E824E7">
              <w:rPr>
                <w:rFonts w:ascii="Lucida Sans" w:hAnsi="Lucida Sans" w:cstheme="minorHAnsi"/>
              </w:rPr>
              <w:t>ii</w:t>
            </w:r>
            <w:proofErr w:type="spellEnd"/>
            <w:r w:rsidRPr="00E824E7">
              <w:rPr>
                <w:rFonts w:ascii="Lucida Sans" w:hAnsi="Lucida Sans" w:cstheme="minorHAnsi"/>
              </w:rPr>
              <w:t>.  Diretoria de Ensino</w:t>
            </w:r>
            <w:r w:rsidRPr="00E824E7">
              <w:rPr>
                <w:rFonts w:ascii="Lucida Sans" w:hAnsi="Lucida Sans" w:cstheme="minorHAnsi"/>
              </w:rPr>
              <w:br/>
            </w:r>
            <w:proofErr w:type="spellStart"/>
            <w:r w:rsidRPr="00E824E7">
              <w:rPr>
                <w:rFonts w:ascii="Lucida Sans" w:hAnsi="Lucida Sans" w:cstheme="minorHAnsi"/>
              </w:rPr>
              <w:t>iii</w:t>
            </w:r>
            <w:proofErr w:type="spellEnd"/>
            <w:r w:rsidRPr="00E824E7">
              <w:rPr>
                <w:rFonts w:ascii="Lucida Sans" w:hAnsi="Lucida Sans" w:cstheme="minorHAnsi"/>
              </w:rPr>
              <w:t>. Diretoria de Pesquisa e Pós-Graduação</w:t>
            </w:r>
            <w:r w:rsidRPr="00E824E7">
              <w:rPr>
                <w:rFonts w:ascii="Lucida Sans" w:hAnsi="Lucida Sans" w:cstheme="minorHAnsi"/>
              </w:rPr>
              <w:br/>
            </w:r>
            <w:proofErr w:type="spellStart"/>
            <w:r w:rsidRPr="00E824E7">
              <w:rPr>
                <w:rFonts w:ascii="Lucida Sans" w:hAnsi="Lucida Sans" w:cstheme="minorHAnsi"/>
              </w:rPr>
              <w:t>iv</w:t>
            </w:r>
            <w:proofErr w:type="spellEnd"/>
            <w:r w:rsidRPr="00E824E7">
              <w:rPr>
                <w:rFonts w:ascii="Lucida Sans" w:hAnsi="Lucida Sans" w:cstheme="minorHAnsi"/>
              </w:rPr>
              <w:t>. Diretoria de Extensão</w:t>
            </w:r>
            <w:r w:rsidRPr="00E824E7">
              <w:rPr>
                <w:rFonts w:ascii="Lucida Sans" w:hAnsi="Lucida Sans" w:cstheme="minorHAnsi"/>
              </w:rPr>
              <w:br/>
              <w:t>v.  Diretoria de Gestão Estratégica</w:t>
            </w:r>
          </w:p>
          <w:p w14:paraId="681B8758" w14:textId="5B8F9EB0" w:rsidR="00A66C02" w:rsidRPr="00E824E7" w:rsidRDefault="00A66C02" w:rsidP="001452FE">
            <w:pPr>
              <w:pStyle w:val="Texto"/>
              <w:spacing w:before="0" w:after="0"/>
              <w:jc w:val="left"/>
              <w:rPr>
                <w:rFonts w:ascii="Lucida Sans" w:hAnsi="Lucida Sans" w:cstheme="minorHAnsi"/>
              </w:rPr>
            </w:pPr>
          </w:p>
          <w:p w14:paraId="73712EB9" w14:textId="77777777" w:rsidR="00A66C02" w:rsidRPr="00E824E7" w:rsidRDefault="42A4E8E6" w:rsidP="001452FE">
            <w:pPr>
              <w:pStyle w:val="Texto"/>
              <w:spacing w:before="0" w:after="0"/>
              <w:jc w:val="left"/>
              <w:rPr>
                <w:rFonts w:ascii="Lucida Sans" w:hAnsi="Lucida Sans" w:cstheme="minorHAnsi"/>
                <w:b/>
                <w:bCs/>
              </w:rPr>
            </w:pPr>
            <w:r w:rsidRPr="00E824E7">
              <w:rPr>
                <w:rFonts w:ascii="Lucida Sans" w:hAnsi="Lucida Sans" w:cstheme="minorHAnsi"/>
                <w:b/>
                <w:bCs/>
              </w:rPr>
              <w:t>Diretorias de Unidades de Ensino</w:t>
            </w:r>
          </w:p>
          <w:p w14:paraId="6B588FD8" w14:textId="77777777" w:rsidR="001452FE" w:rsidRPr="00E824E7" w:rsidRDefault="001452FE" w:rsidP="001452FE">
            <w:pPr>
              <w:pStyle w:val="Texto"/>
              <w:spacing w:before="0" w:after="0"/>
              <w:jc w:val="left"/>
              <w:rPr>
                <w:rFonts w:ascii="Lucida Sans" w:hAnsi="Lucida Sans" w:cstheme="minorHAnsi"/>
                <w:b/>
                <w:bCs/>
              </w:rPr>
            </w:pPr>
          </w:p>
          <w:p w14:paraId="2FE5F903" w14:textId="0D7562B6" w:rsidR="001452FE" w:rsidRPr="00E824E7" w:rsidRDefault="001452FE" w:rsidP="001452FE">
            <w:pPr>
              <w:pStyle w:val="Texto"/>
              <w:spacing w:before="0" w:after="0"/>
              <w:jc w:val="left"/>
              <w:rPr>
                <w:rFonts w:ascii="Lucida Sans" w:hAnsi="Lucida Sans" w:cstheme="minorHAnsi"/>
                <w:b/>
                <w:bCs/>
              </w:rPr>
            </w:pPr>
          </w:p>
        </w:tc>
      </w:tr>
      <w:tr w:rsidR="00A66C02" w:rsidRPr="00E824E7" w14:paraId="0AFE7476" w14:textId="77777777" w:rsidTr="67DE3C1C">
        <w:trPr>
          <w:gridAfter w:val="1"/>
          <w:wAfter w:w="1747" w:type="dxa"/>
          <w:trHeight w:val="394"/>
          <w:jc w:val="center"/>
        </w:trPr>
        <w:tc>
          <w:tcPr>
            <w:tcW w:w="1067" w:type="dxa"/>
            <w:gridSpan w:val="2"/>
          </w:tcPr>
          <w:p w14:paraId="148A2F70" w14:textId="77777777" w:rsidR="00A66C02" w:rsidRPr="00E824E7" w:rsidRDefault="00A66C02" w:rsidP="001452FE">
            <w:pPr>
              <w:pStyle w:val="Texto"/>
              <w:spacing w:before="0" w:after="0"/>
              <w:rPr>
                <w:rFonts w:ascii="Lucida Sans" w:hAnsi="Lucida Sans" w:cstheme="minorHAnsi"/>
              </w:rPr>
            </w:pPr>
            <w:r w:rsidRPr="00E824E7">
              <w:rPr>
                <w:rFonts w:ascii="Lucida Sans" w:hAnsi="Lucida Sans" w:cstheme="minorHAnsi"/>
              </w:rPr>
              <w:t>III</w:t>
            </w:r>
          </w:p>
        </w:tc>
        <w:tc>
          <w:tcPr>
            <w:tcW w:w="2946" w:type="dxa"/>
            <w:gridSpan w:val="2"/>
          </w:tcPr>
          <w:p w14:paraId="2654E8E0" w14:textId="77777777" w:rsidR="00A66C02" w:rsidRPr="00E824E7" w:rsidRDefault="00A66C02" w:rsidP="001452FE">
            <w:pPr>
              <w:pStyle w:val="Texto"/>
              <w:spacing w:before="0" w:after="0"/>
              <w:rPr>
                <w:rFonts w:ascii="Lucida Sans" w:hAnsi="Lucida Sans" w:cstheme="minorHAnsi"/>
              </w:rPr>
            </w:pPr>
            <w:r w:rsidRPr="00E824E7">
              <w:rPr>
                <w:rFonts w:ascii="Lucida Sans" w:hAnsi="Lucida Sans" w:cstheme="minorHAnsi"/>
              </w:rPr>
              <w:t>Órgãos de controle: Auditoria Interna</w:t>
            </w:r>
          </w:p>
          <w:p w14:paraId="144A8C8B" w14:textId="0C6F5678" w:rsidR="001452FE" w:rsidRPr="00E824E7" w:rsidRDefault="001452FE" w:rsidP="001452FE">
            <w:pPr>
              <w:pStyle w:val="Texto"/>
              <w:spacing w:before="0" w:after="0"/>
              <w:rPr>
                <w:rFonts w:ascii="Lucida Sans" w:hAnsi="Lucida Sans" w:cstheme="minorHAnsi"/>
              </w:rPr>
            </w:pPr>
          </w:p>
        </w:tc>
      </w:tr>
    </w:tbl>
    <w:p w14:paraId="5EC67CAD"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A figura a seguir ilustra o organograma funcional do CEFET/RJ, com todas as suas diretorias sistêmicas e Unidades.</w:t>
      </w:r>
    </w:p>
    <w:p w14:paraId="7FA9E052" w14:textId="77777777" w:rsidR="008702A0" w:rsidRPr="00E824E7" w:rsidRDefault="008702A0" w:rsidP="004C7101">
      <w:pPr>
        <w:pStyle w:val="Texto"/>
        <w:rPr>
          <w:rFonts w:ascii="Lucida Sans" w:hAnsi="Lucida Sans" w:cstheme="minorHAnsi"/>
        </w:rPr>
      </w:pPr>
    </w:p>
    <w:p w14:paraId="7A163129" w14:textId="1E7646BD" w:rsidR="0064535A" w:rsidRPr="00E824E7" w:rsidRDefault="4DCDB4DA" w:rsidP="67DE3C1C">
      <w:pPr>
        <w:pBdr>
          <w:top w:val="single" w:sz="4" w:space="1" w:color="auto"/>
          <w:left w:val="single" w:sz="4" w:space="4" w:color="auto"/>
          <w:bottom w:val="single" w:sz="4" w:space="1" w:color="auto"/>
          <w:right w:val="single" w:sz="4" w:space="4" w:color="auto"/>
        </w:pBdr>
        <w:rPr>
          <w:rFonts w:ascii="Lucida Sans" w:hAnsi="Lucida Sans" w:cstheme="minorHAnsi"/>
        </w:rPr>
      </w:pPr>
      <w:r w:rsidRPr="00E824E7">
        <w:rPr>
          <w:rFonts w:ascii="Lucida Sans" w:hAnsi="Lucida Sans" w:cstheme="minorHAnsi"/>
          <w:noProof/>
        </w:rPr>
        <w:lastRenderedPageBreak/>
        <w:drawing>
          <wp:inline distT="0" distB="0" distL="0" distR="0" wp14:anchorId="65E58905" wp14:editId="47B4B0ED">
            <wp:extent cx="5742238" cy="4257675"/>
            <wp:effectExtent l="0" t="0" r="0" b="0"/>
            <wp:docPr id="1281428325" name="Imagem 12814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2238" cy="4257675"/>
                    </a:xfrm>
                    <a:prstGeom prst="rect">
                      <a:avLst/>
                    </a:prstGeom>
                  </pic:spPr>
                </pic:pic>
              </a:graphicData>
            </a:graphic>
          </wp:inline>
        </w:drawing>
      </w:r>
    </w:p>
    <w:p w14:paraId="4068DDF1" w14:textId="1345B03C" w:rsidR="0064535A" w:rsidRPr="00E824E7" w:rsidRDefault="0064535A" w:rsidP="67DE3C1C">
      <w:pPr>
        <w:autoSpaceDE w:val="0"/>
        <w:autoSpaceDN w:val="0"/>
        <w:adjustRightInd w:val="0"/>
        <w:spacing w:line="360" w:lineRule="auto"/>
        <w:jc w:val="both"/>
        <w:rPr>
          <w:rFonts w:ascii="Lucida Sans" w:hAnsi="Lucida Sans" w:cstheme="minorHAnsi"/>
        </w:rPr>
      </w:pPr>
      <w:r w:rsidRPr="00E824E7">
        <w:rPr>
          <w:rFonts w:ascii="Lucida Sans" w:hAnsi="Lucida Sans" w:cstheme="minorHAnsi"/>
        </w:rPr>
        <w:t xml:space="preserve">Fonte: </w:t>
      </w:r>
      <w:r w:rsidR="03D2CFCF" w:rsidRPr="00E824E7">
        <w:rPr>
          <w:rFonts w:ascii="Lucida Sans" w:hAnsi="Lucida Sans" w:cstheme="minorHAnsi"/>
        </w:rPr>
        <w:t xml:space="preserve">site CEFET-RJ </w:t>
      </w:r>
      <w:r w:rsidR="035F735A" w:rsidRPr="00E824E7">
        <w:rPr>
          <w:rFonts w:ascii="Lucida Sans" w:hAnsi="Lucida Sans" w:cstheme="minorHAnsi"/>
        </w:rPr>
        <w:t>2023 (estrutura organizacional)</w:t>
      </w:r>
    </w:p>
    <w:p w14:paraId="12173DB2" w14:textId="77777777" w:rsidR="0064535A" w:rsidRPr="00E824E7" w:rsidRDefault="0064535A" w:rsidP="0064535A">
      <w:pPr>
        <w:autoSpaceDE w:val="0"/>
        <w:autoSpaceDN w:val="0"/>
        <w:adjustRightInd w:val="0"/>
        <w:spacing w:line="360" w:lineRule="auto"/>
        <w:jc w:val="both"/>
        <w:rPr>
          <w:rFonts w:ascii="Lucida Sans" w:hAnsi="Lucida Sans" w:cstheme="minorHAnsi"/>
          <w:bCs/>
        </w:rPr>
      </w:pPr>
    </w:p>
    <w:p w14:paraId="20A692A8"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À </w:t>
      </w:r>
      <w:r w:rsidRPr="00E824E7">
        <w:rPr>
          <w:rFonts w:ascii="Lucida Sans" w:hAnsi="Lucida Sans" w:cstheme="minorHAnsi"/>
          <w:b/>
        </w:rPr>
        <w:t>Direção-Geral</w:t>
      </w:r>
      <w:r w:rsidRPr="00E824E7">
        <w:rPr>
          <w:rFonts w:ascii="Lucida Sans" w:hAnsi="Lucida Sans" w:cstheme="minorHAnsi"/>
        </w:rPr>
        <w:t xml:space="preserve"> (DIREG) compete à direção administrativa e política do Centro. A Assessoria Jurídica compete desenvolver trabalhos e assistência relacionados a assuntos de natureza jurídica definidos pelo Diretor-Geral e de interesse do CEFET/RJ. </w:t>
      </w:r>
    </w:p>
    <w:p w14:paraId="31550B54"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A </w:t>
      </w:r>
      <w:r w:rsidRPr="00E824E7">
        <w:rPr>
          <w:rFonts w:ascii="Lucida Sans" w:hAnsi="Lucida Sans" w:cstheme="minorHAnsi"/>
          <w:b/>
        </w:rPr>
        <w:t>Diretoria de Administração e Planejamento</w:t>
      </w:r>
      <w:r w:rsidRPr="00E824E7">
        <w:rPr>
          <w:rFonts w:ascii="Lucida Sans" w:hAnsi="Lucida Sans" w:cstheme="minorHAnsi"/>
        </w:rPr>
        <w:t xml:space="preserve"> (DIRAP) é o órgão encarregado de prover e executar as atividades relacionadas com a administração, gestão de pessoal e planejamento orçamentário do CEFET/RJ e sua execução financeira e contábil. </w:t>
      </w:r>
    </w:p>
    <w:p w14:paraId="26A05641"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A </w:t>
      </w:r>
      <w:r w:rsidRPr="00E824E7">
        <w:rPr>
          <w:rFonts w:ascii="Lucida Sans" w:hAnsi="Lucida Sans" w:cstheme="minorHAnsi"/>
          <w:b/>
        </w:rPr>
        <w:t>Diretoria de Ensino</w:t>
      </w:r>
      <w:r w:rsidRPr="00E824E7">
        <w:rPr>
          <w:rFonts w:ascii="Lucida Sans" w:hAnsi="Lucida Sans" w:cstheme="minorHAnsi"/>
        </w:rPr>
        <w:t xml:space="preserve"> (DIREN) é o órgão responsável pela coordenação, planejamento, avaliação e controle das atividades de apoio e desenvolvimento do ensino do CEFET/RJ, devendo estar em consonância com as diretrizes da Diretoria de Pesquisa e Pós-Graduação e Diretoria de Extensão. </w:t>
      </w:r>
    </w:p>
    <w:p w14:paraId="7019D30D"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A </w:t>
      </w:r>
      <w:r w:rsidRPr="00E824E7">
        <w:rPr>
          <w:rFonts w:ascii="Lucida Sans" w:hAnsi="Lucida Sans" w:cstheme="minorHAnsi"/>
          <w:b/>
        </w:rPr>
        <w:t>Diretoria de Pesquisa e Pós-Graduação</w:t>
      </w:r>
      <w:r w:rsidRPr="00E824E7">
        <w:rPr>
          <w:rFonts w:ascii="Lucida Sans" w:hAnsi="Lucida Sans" w:cstheme="minorHAnsi"/>
        </w:rPr>
        <w:t xml:space="preserve"> (DIPPG) é o órgão responsável pela coordenação, planejamento, avaliação e controle das atividades de apoio e desenvolvimento da pesquisa e do ensino de pós-graduação do CEFET/RJ, devendo estar em consonância com as diretrizes da Diretoria de Ensino e da Diretoria de Extensão. </w:t>
      </w:r>
    </w:p>
    <w:p w14:paraId="29C298F4"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A </w:t>
      </w:r>
      <w:r w:rsidRPr="00E824E7">
        <w:rPr>
          <w:rFonts w:ascii="Lucida Sans" w:hAnsi="Lucida Sans" w:cstheme="minorHAnsi"/>
          <w:b/>
        </w:rPr>
        <w:t>Diretoria de Extensão</w:t>
      </w:r>
      <w:r w:rsidRPr="00E824E7">
        <w:rPr>
          <w:rFonts w:ascii="Lucida Sans" w:hAnsi="Lucida Sans" w:cstheme="minorHAnsi"/>
        </w:rPr>
        <w:t xml:space="preserve"> (DIREX) é o órgão responsável pela coordenação, planejamento, avaliação e controle das atividades de apoio e desenvolvimento </w:t>
      </w:r>
      <w:r w:rsidRPr="00E824E7">
        <w:rPr>
          <w:rFonts w:ascii="Lucida Sans" w:hAnsi="Lucida Sans" w:cstheme="minorHAnsi"/>
        </w:rPr>
        <w:lastRenderedPageBreak/>
        <w:t xml:space="preserve">da extensão do CEFET/RJ, devendo estar em consonância com as diretrizes da Diretoria de Ensino e Diretoria de Pesquisa e Pós-Graduação. </w:t>
      </w:r>
    </w:p>
    <w:p w14:paraId="6703BB7B" w14:textId="68C09930" w:rsidR="0064535A" w:rsidRPr="00E824E7" w:rsidRDefault="0064535A" w:rsidP="67DE3C1C">
      <w:pPr>
        <w:pStyle w:val="Texto"/>
        <w:rPr>
          <w:rFonts w:ascii="Lucida Sans" w:hAnsi="Lucida Sans" w:cstheme="minorHAnsi"/>
        </w:rPr>
      </w:pPr>
      <w:r w:rsidRPr="00E824E7">
        <w:rPr>
          <w:rFonts w:ascii="Lucida Sans" w:hAnsi="Lucida Sans" w:cstheme="minorHAnsi"/>
        </w:rPr>
        <w:t xml:space="preserve">A </w:t>
      </w:r>
      <w:r w:rsidRPr="00E824E7">
        <w:rPr>
          <w:rFonts w:ascii="Lucida Sans" w:hAnsi="Lucida Sans" w:cstheme="minorHAnsi"/>
          <w:b/>
          <w:bCs/>
        </w:rPr>
        <w:t>Diretoria de Gestão Estratégica</w:t>
      </w:r>
      <w:r w:rsidRPr="00E824E7">
        <w:rPr>
          <w:rFonts w:ascii="Lucida Sans" w:hAnsi="Lucida Sans" w:cstheme="minorHAnsi"/>
        </w:rPr>
        <w:t xml:space="preserve"> (DIGES) é o órgão responsável pela coordenação da elaboração do Plano de Desenvolvimento Institucional, acompanhamento da execução dos planos e projetos e fornecimento oficial das informações sobre o desempenho do CEFET/RJ. </w:t>
      </w:r>
    </w:p>
    <w:p w14:paraId="2A88C01F" w14:textId="77777777" w:rsidR="0064535A" w:rsidRPr="00E824E7" w:rsidRDefault="0064535A" w:rsidP="004139EF">
      <w:pPr>
        <w:pStyle w:val="Texto"/>
        <w:rPr>
          <w:rFonts w:ascii="Lucida Sans" w:hAnsi="Lucida Sans" w:cstheme="minorHAnsi"/>
        </w:rPr>
      </w:pPr>
      <w:r w:rsidRPr="00E824E7">
        <w:rPr>
          <w:rFonts w:ascii="Lucida Sans" w:hAnsi="Lucida Sans" w:cstheme="minorHAnsi"/>
        </w:rPr>
        <w:t xml:space="preserve">As Unidades de Ensino estão subordinadas ao Diretor-Geral do CEFET/RJ e têm a finalidade de promover atividades de ensino, pesquisa e extensão. O detalhamento da estrutura operacional do CEFET/RJ, assim como as competências das unidades e as atribuições de seus dirigentes estão estabelecidas em Regimento Geral, aprovado pelo Ministério da Educação, em 1984. </w:t>
      </w:r>
    </w:p>
    <w:p w14:paraId="5B3F2660" w14:textId="77777777" w:rsidR="00320420" w:rsidRPr="00E824E7" w:rsidRDefault="0064535A" w:rsidP="00A1680D">
      <w:pPr>
        <w:pStyle w:val="Texto"/>
        <w:rPr>
          <w:rFonts w:ascii="Lucida Sans" w:hAnsi="Lucida Sans" w:cstheme="minorHAnsi"/>
        </w:rPr>
      </w:pPr>
      <w:r w:rsidRPr="00E824E7">
        <w:rPr>
          <w:rFonts w:ascii="Lucida Sans" w:hAnsi="Lucida Sans" w:cstheme="minorHAnsi"/>
        </w:rPr>
        <w:t>A estrutura dos Conselhos Sistêmicos do CEFET/RJ está representada a seguir:</w:t>
      </w:r>
    </w:p>
    <w:p w14:paraId="20B004CC" w14:textId="77777777" w:rsidR="00320420" w:rsidRPr="00E824E7" w:rsidRDefault="00387DFE" w:rsidP="00A1680D">
      <w:pPr>
        <w:autoSpaceDE w:val="0"/>
        <w:autoSpaceDN w:val="0"/>
        <w:adjustRightInd w:val="0"/>
        <w:spacing w:line="360" w:lineRule="auto"/>
        <w:jc w:val="center"/>
        <w:rPr>
          <w:rFonts w:ascii="Lucida Sans" w:hAnsi="Lucida Sans" w:cstheme="minorHAnsi"/>
          <w:bCs/>
        </w:rPr>
      </w:pPr>
      <w:r w:rsidRPr="00E824E7">
        <w:rPr>
          <w:rFonts w:ascii="Lucida Sans" w:hAnsi="Lucida Sans" w:cstheme="minorHAnsi"/>
          <w:bCs/>
          <w:noProof/>
        </w:rPr>
        <w:drawing>
          <wp:inline distT="0" distB="0" distL="0" distR="0" wp14:anchorId="2D1EB096" wp14:editId="0D692504">
            <wp:extent cx="3105150" cy="1190625"/>
            <wp:effectExtent l="0" t="0" r="0" b="9525"/>
            <wp:docPr id="4" name="Imagem 4" descr="consel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selh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5150" cy="1190625"/>
                    </a:xfrm>
                    <a:prstGeom prst="rect">
                      <a:avLst/>
                    </a:prstGeom>
                    <a:noFill/>
                    <a:ln>
                      <a:noFill/>
                    </a:ln>
                  </pic:spPr>
                </pic:pic>
              </a:graphicData>
            </a:graphic>
          </wp:inline>
        </w:drawing>
      </w:r>
    </w:p>
    <w:p w14:paraId="1BB4CA5F" w14:textId="77777777" w:rsidR="00320420" w:rsidRPr="00E824E7" w:rsidRDefault="00320420" w:rsidP="004139EF">
      <w:pPr>
        <w:pStyle w:val="Texto"/>
        <w:rPr>
          <w:rFonts w:ascii="Lucida Sans" w:hAnsi="Lucida Sans" w:cstheme="minorHAnsi"/>
          <w:snapToGrid w:val="0"/>
        </w:rPr>
      </w:pPr>
      <w:r w:rsidRPr="00E824E7">
        <w:rPr>
          <w:rFonts w:ascii="Lucida Sans" w:hAnsi="Lucida Sans" w:cstheme="minorHAnsi"/>
        </w:rPr>
        <w:t xml:space="preserve">Cada </w:t>
      </w:r>
      <w:r w:rsidRPr="00E824E7">
        <w:rPr>
          <w:rFonts w:ascii="Lucida Sans" w:hAnsi="Lucida Sans" w:cstheme="minorHAnsi"/>
          <w:i/>
        </w:rPr>
        <w:t>campus</w:t>
      </w:r>
      <w:r w:rsidRPr="00E824E7">
        <w:rPr>
          <w:rFonts w:ascii="Lucida Sans" w:hAnsi="Lucida Sans" w:cstheme="minorHAnsi"/>
        </w:rPr>
        <w:t xml:space="preserve"> ou Unidade possui um Conselho local, que corresponde a um órgão consultivo e deliberativo.  </w:t>
      </w:r>
      <w:r w:rsidRPr="00E824E7">
        <w:rPr>
          <w:rFonts w:ascii="Lucida Sans" w:hAnsi="Lucida Sans" w:cstheme="minorHAnsi"/>
          <w:snapToGrid w:val="0"/>
        </w:rPr>
        <w:t>O Colegiado é o órgão consultivo</w:t>
      </w:r>
      <w:r w:rsidRPr="00E824E7">
        <w:rPr>
          <w:rFonts w:ascii="Lucida Sans" w:hAnsi="Lucida Sans" w:cstheme="minorHAnsi"/>
          <w:i/>
          <w:snapToGrid w:val="0"/>
        </w:rPr>
        <w:t xml:space="preserve"> </w:t>
      </w:r>
      <w:r w:rsidRPr="00E824E7">
        <w:rPr>
          <w:rFonts w:ascii="Lucida Sans" w:hAnsi="Lucida Sans" w:cstheme="minorHAnsi"/>
          <w:snapToGrid w:val="0"/>
        </w:rPr>
        <w:t xml:space="preserve">de cada Departamento Acadêmico ou Coordenação para os assuntos de política de ensino, pesquisa e extensão, em conformidade com as diretrizes do Centro. </w:t>
      </w:r>
    </w:p>
    <w:p w14:paraId="01C46433" w14:textId="05BDFCAA" w:rsidR="00320420" w:rsidRPr="00E824E7" w:rsidRDefault="00320420" w:rsidP="004139EF">
      <w:pPr>
        <w:pStyle w:val="Texto"/>
        <w:rPr>
          <w:rFonts w:ascii="Lucida Sans" w:hAnsi="Lucida Sans" w:cstheme="minorHAnsi"/>
          <w:snapToGrid w:val="0"/>
        </w:rPr>
      </w:pPr>
      <w:r w:rsidRPr="00E824E7">
        <w:rPr>
          <w:rFonts w:ascii="Lucida Sans" w:hAnsi="Lucida Sans" w:cstheme="minorHAnsi"/>
        </w:rPr>
        <w:t>Na Unidade Sede, o Conselho local consultivo e deliberativo, que trata dos assuntos da graduação, é o Conselho Departamental (CONDEP</w:t>
      </w:r>
      <w:r w:rsidR="001452FE" w:rsidRPr="00E824E7">
        <w:rPr>
          <w:rFonts w:ascii="Lucida Sans" w:hAnsi="Lucida Sans" w:cstheme="minorHAnsi"/>
        </w:rPr>
        <w:t>). Tal conselho</w:t>
      </w:r>
      <w:r w:rsidR="001452FE" w:rsidRPr="00E824E7">
        <w:rPr>
          <w:rFonts w:ascii="Lucida Sans" w:hAnsi="Lucida Sans" w:cstheme="minorHAnsi"/>
          <w:color w:val="000000"/>
          <w:shd w:val="clear" w:color="auto" w:fill="FFFFFF"/>
        </w:rPr>
        <w:t xml:space="preserve"> é a instância colegiada da Graduação no campus Maracanã. Os membros desse conselho são chefes dos departamentos/coordenações da Graduação e a representação discente. A chefia do DEPES, que também preside o CONDEP, é responsável pela supervisão e coordenação das atividades acadêmicas e administrativas do </w:t>
      </w:r>
      <w:proofErr w:type="gramStart"/>
      <w:r w:rsidR="001452FE" w:rsidRPr="00E824E7">
        <w:rPr>
          <w:rFonts w:ascii="Lucida Sans" w:hAnsi="Lucida Sans" w:cstheme="minorHAnsi"/>
          <w:color w:val="000000"/>
          <w:shd w:val="clear" w:color="auto" w:fill="FFFFFF"/>
        </w:rPr>
        <w:t>DEPES.</w:t>
      </w:r>
      <w:r w:rsidRPr="00E824E7">
        <w:rPr>
          <w:rFonts w:ascii="Lucida Sans" w:hAnsi="Lucida Sans" w:cstheme="minorHAnsi"/>
        </w:rPr>
        <w:t>.</w:t>
      </w:r>
      <w:proofErr w:type="gramEnd"/>
      <w:r w:rsidRPr="00E824E7">
        <w:rPr>
          <w:rFonts w:ascii="Lucida Sans" w:hAnsi="Lucida Sans" w:cstheme="minorHAnsi"/>
        </w:rPr>
        <w:t xml:space="preserve"> </w:t>
      </w:r>
    </w:p>
    <w:p w14:paraId="6644A927" w14:textId="77777777" w:rsidR="00320420" w:rsidRPr="00E824E7" w:rsidRDefault="00320420" w:rsidP="004139EF">
      <w:pPr>
        <w:pStyle w:val="Texto"/>
        <w:rPr>
          <w:rFonts w:ascii="Lucida Sans" w:hAnsi="Lucida Sans" w:cstheme="minorHAnsi"/>
        </w:rPr>
      </w:pPr>
      <w:r w:rsidRPr="00E824E7">
        <w:rPr>
          <w:rFonts w:ascii="Lucida Sans" w:hAnsi="Lucida Sans" w:cstheme="minorHAnsi"/>
        </w:rPr>
        <w:t xml:space="preserve">O DEPES é um órgão executivo da Diretoria de Ensino do CEFET/RJ, que trata das questões relativas ao planejamento e a execução das atividades de ensino superior no Maracanã (Sede). Cabe ao DEPES o planejamento e a implementação dos cursos sob sua supervisão, assim como os respectivos programas de graduação. </w:t>
      </w:r>
    </w:p>
    <w:p w14:paraId="731A38F3" w14:textId="77777777" w:rsidR="00320420" w:rsidRPr="00E824E7" w:rsidRDefault="00320420" w:rsidP="004139EF">
      <w:pPr>
        <w:pStyle w:val="Texto"/>
        <w:rPr>
          <w:rFonts w:ascii="Lucida Sans" w:hAnsi="Lucida Sans" w:cstheme="minorHAnsi"/>
        </w:rPr>
      </w:pPr>
      <w:r w:rsidRPr="00E824E7">
        <w:rPr>
          <w:rFonts w:ascii="Lucida Sans" w:hAnsi="Lucida Sans" w:cstheme="minorHAnsi"/>
        </w:rPr>
        <w:t xml:space="preserve">O Departamento de </w:t>
      </w:r>
      <w:r w:rsidRPr="00E824E7">
        <w:rPr>
          <w:rFonts w:ascii="Lucida Sans" w:hAnsi="Lucida Sans" w:cstheme="minorHAnsi"/>
          <w:color w:val="FF0000"/>
        </w:rPr>
        <w:t>XXXXX</w:t>
      </w:r>
      <w:r w:rsidRPr="00E824E7">
        <w:rPr>
          <w:rFonts w:ascii="Lucida Sans" w:hAnsi="Lucida Sans" w:cstheme="minorHAnsi"/>
        </w:rPr>
        <w:t xml:space="preserve"> da Unidade Sede é parte integrante do DEPES. O coordenador do curso auxilia no planejamento, execução e supervisão do ensino, pesquisa, extensão e demais atividades do curso. O Núcleo Docente Estruturante (NDE) vem a contribuir neste sentido, uma vez que é responsável pela contínua atualização do projeto pedagógico do curso.</w:t>
      </w:r>
    </w:p>
    <w:p w14:paraId="5007B5D1" w14:textId="77777777" w:rsidR="00320420" w:rsidRPr="00E824E7" w:rsidRDefault="00320420" w:rsidP="004139EF">
      <w:pPr>
        <w:pStyle w:val="Texto"/>
        <w:rPr>
          <w:rFonts w:ascii="Lucida Sans" w:hAnsi="Lucida Sans" w:cstheme="minorHAnsi"/>
        </w:rPr>
      </w:pPr>
      <w:r w:rsidRPr="00E824E7">
        <w:rPr>
          <w:rFonts w:ascii="Lucida Sans" w:hAnsi="Lucida Sans" w:cstheme="minorHAnsi"/>
        </w:rPr>
        <w:t xml:space="preserve">O CEFET/RJ mantém uma estrutura acadêmico-administrativa, dando suporte aos discentes e docentes dos cursos de graduação do Maracanã através dos </w:t>
      </w:r>
      <w:r w:rsidRPr="00E824E7">
        <w:rPr>
          <w:rFonts w:ascii="Lucida Sans" w:hAnsi="Lucida Sans" w:cstheme="minorHAnsi"/>
        </w:rPr>
        <w:lastRenderedPageBreak/>
        <w:t>seguintes setores, além da Diretoria de Ensino, do DEPES e do próprio Departamento Acadêmico:</w:t>
      </w:r>
    </w:p>
    <w:p w14:paraId="52D6F05C" w14:textId="77777777" w:rsidR="00320420" w:rsidRPr="00E824E7" w:rsidRDefault="00320420" w:rsidP="00320420">
      <w:pPr>
        <w:pStyle w:val="Marcadores"/>
        <w:rPr>
          <w:rFonts w:ascii="Lucida Sans" w:hAnsi="Lucida Sans" w:cstheme="minorHAnsi"/>
        </w:rPr>
      </w:pPr>
      <w:r w:rsidRPr="00E824E7">
        <w:rPr>
          <w:rFonts w:ascii="Lucida Sans" w:hAnsi="Lucida Sans" w:cstheme="minorHAnsi"/>
        </w:rPr>
        <w:t>Departamento de Registros Acadêmicos (DERAC): responsável pela vida escolar e atendimento aos alunos: fluxo curricular, matrículas, trancamentos, frequências, notas, aprovação/reprovação, colação de grau, diplomas.</w:t>
      </w:r>
    </w:p>
    <w:p w14:paraId="1ACFE6AB" w14:textId="77777777" w:rsidR="00320420" w:rsidRPr="00E824E7" w:rsidRDefault="00320420" w:rsidP="00320420">
      <w:pPr>
        <w:pStyle w:val="Marcadores"/>
        <w:rPr>
          <w:rFonts w:ascii="Lucida Sans" w:hAnsi="Lucida Sans" w:cstheme="minorHAnsi"/>
        </w:rPr>
      </w:pPr>
      <w:r w:rsidRPr="00E824E7">
        <w:rPr>
          <w:rFonts w:ascii="Lucida Sans" w:hAnsi="Lucida Sans" w:cstheme="minorHAnsi"/>
        </w:rPr>
        <w:t>Secretaria Acadêmica (SECAD): responsável pelo apoio ao docente na condução de suas atividades acadêmicas e ao discente com informações sobre salas, docentes e avisos. Interage com os Departamentos e com o DERAC.</w:t>
      </w:r>
    </w:p>
    <w:p w14:paraId="34D10184" w14:textId="68CBC127" w:rsidR="00320420" w:rsidRPr="00E824E7" w:rsidRDefault="00A434BA" w:rsidP="00A434BA">
      <w:pPr>
        <w:pStyle w:val="Marcadores"/>
        <w:rPr>
          <w:rFonts w:ascii="Lucida Sans" w:hAnsi="Lucida Sans" w:cstheme="minorHAnsi"/>
        </w:rPr>
      </w:pPr>
      <w:r w:rsidRPr="00E824E7">
        <w:rPr>
          <w:rFonts w:ascii="Lucida Sans" w:hAnsi="Lucida Sans" w:cstheme="minorHAnsi"/>
        </w:rPr>
        <w:t>C</w:t>
      </w:r>
      <w:r w:rsidR="00320420" w:rsidRPr="00E824E7">
        <w:rPr>
          <w:rFonts w:ascii="Lucida Sans" w:hAnsi="Lucida Sans" w:cstheme="minorHAnsi"/>
        </w:rPr>
        <w:t xml:space="preserve">oordenadoria dos Cursos de Graduação (COGRA): </w:t>
      </w:r>
      <w:r w:rsidR="00F64CA2" w:rsidRPr="00E824E7">
        <w:rPr>
          <w:rFonts w:ascii="Lucida Sans" w:hAnsi="Lucida Sans" w:cstheme="minorHAnsi"/>
          <w:shd w:val="clear" w:color="auto" w:fill="FFFFFF"/>
        </w:rPr>
        <w:t> é subordinada à Diretoria de Ensino (DIREN) e desenvolve atividades sistêmicas de atendimento às demandas dos cursos superiores de todos as unidades que compõe o Sistema Cefet/ RJ.</w:t>
      </w:r>
    </w:p>
    <w:p w14:paraId="3F1D393D" w14:textId="77777777" w:rsidR="00F64CA2" w:rsidRPr="00E824E7" w:rsidRDefault="00F64CA2" w:rsidP="00F64CA2">
      <w:pPr>
        <w:pStyle w:val="Marcadores"/>
        <w:rPr>
          <w:rFonts w:ascii="Lucida Sans" w:hAnsi="Lucida Sans" w:cstheme="minorHAnsi"/>
        </w:rPr>
      </w:pPr>
      <w:r w:rsidRPr="00E824E7">
        <w:rPr>
          <w:rFonts w:ascii="Lucida Sans" w:hAnsi="Lucida Sans" w:cstheme="minorHAnsi"/>
        </w:rPr>
        <w:t xml:space="preserve">As atividades da </w:t>
      </w:r>
      <w:proofErr w:type="spellStart"/>
      <w:r w:rsidRPr="00E824E7">
        <w:rPr>
          <w:rFonts w:ascii="Lucida Sans" w:hAnsi="Lucida Sans" w:cstheme="minorHAnsi"/>
        </w:rPr>
        <w:t>Cogra</w:t>
      </w:r>
      <w:proofErr w:type="spellEnd"/>
      <w:r w:rsidRPr="00E824E7">
        <w:rPr>
          <w:rFonts w:ascii="Lucida Sans" w:hAnsi="Lucida Sans" w:cstheme="minorHAnsi"/>
        </w:rPr>
        <w:t>, incluem:</w:t>
      </w:r>
    </w:p>
    <w:p w14:paraId="5F29B459" w14:textId="77777777" w:rsidR="00F64CA2" w:rsidRPr="00E824E7" w:rsidRDefault="00F64CA2" w:rsidP="00F64CA2">
      <w:pPr>
        <w:pStyle w:val="Marcadores"/>
        <w:numPr>
          <w:ilvl w:val="0"/>
          <w:numId w:val="0"/>
        </w:numPr>
        <w:ind w:left="360"/>
        <w:rPr>
          <w:rFonts w:ascii="Lucida Sans" w:hAnsi="Lucida Sans" w:cstheme="minorHAnsi"/>
        </w:rPr>
      </w:pPr>
      <w:r w:rsidRPr="00E824E7">
        <w:rPr>
          <w:rFonts w:ascii="Lucida Sans" w:hAnsi="Lucida Sans" w:cstheme="minorHAnsi"/>
        </w:rPr>
        <w:t>Processos de Transferência:</w:t>
      </w:r>
    </w:p>
    <w:p w14:paraId="5DF8AD58"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xml:space="preserve">- Interna - Semestral e sistêmico, presencial e </w:t>
      </w:r>
      <w:proofErr w:type="spellStart"/>
      <w:r w:rsidRPr="00E824E7">
        <w:rPr>
          <w:rFonts w:ascii="Lucida Sans" w:hAnsi="Lucida Sans" w:cstheme="minorHAnsi"/>
        </w:rPr>
        <w:t>EaD</w:t>
      </w:r>
      <w:proofErr w:type="spellEnd"/>
      <w:r w:rsidRPr="00E824E7">
        <w:rPr>
          <w:rFonts w:ascii="Lucida Sans" w:hAnsi="Lucida Sans" w:cstheme="minorHAnsi"/>
        </w:rPr>
        <w:t>: Planejar e confeccionar edital, coordenar e supervisionar as demandas referentes à realização do processo para preenchimento de vagas remanescentes em cursos de graduação do Cefet/RJ;</w:t>
      </w:r>
    </w:p>
    <w:p w14:paraId="281F0234"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Externa - Semestral e sistêmico: Planejar e confeccionar edital, coordenar e supervisionar as demandas referentes à realização do processo para preenchimento de vagas remanescentes em cursos de graduação do Cefet/RJ;</w:t>
      </w:r>
    </w:p>
    <w:p w14:paraId="48A45AAF"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i/>
          <w:iCs/>
        </w:rPr>
        <w:t xml:space="preserve">- </w:t>
      </w:r>
      <w:proofErr w:type="spellStart"/>
      <w:r w:rsidRPr="00E824E7">
        <w:rPr>
          <w:rFonts w:ascii="Lucida Sans" w:hAnsi="Lucida Sans" w:cstheme="minorHAnsi"/>
          <w:i/>
          <w:iCs/>
        </w:rPr>
        <w:t>Ex-Offício</w:t>
      </w:r>
      <w:proofErr w:type="spellEnd"/>
      <w:r w:rsidRPr="00E824E7">
        <w:rPr>
          <w:rFonts w:ascii="Lucida Sans" w:hAnsi="Lucida Sans" w:cstheme="minorHAnsi"/>
        </w:rPr>
        <w:t>: Avaliar e emitir parecer para a Diren;</w:t>
      </w:r>
    </w:p>
    <w:p w14:paraId="6437C496"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Especiais: Avaliar e emitir parecer para a Diren.</w:t>
      </w:r>
    </w:p>
    <w:p w14:paraId="4A7DA69A" w14:textId="27C9883D"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Processo para Portadores de Diploma:</w:t>
      </w:r>
    </w:p>
    <w:p w14:paraId="516D424D"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Semestral e sistêmico: Planejar e confeccionar edital, coordenar e supervisionar as demandas referentes à realização do processo para preenchimento de vagas remanescentes em cursos de graduação do Cefet/RJ;</w:t>
      </w:r>
    </w:p>
    <w:p w14:paraId="67957470"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Processos de Mobilidade Acadêmica:</w:t>
      </w:r>
    </w:p>
    <w:p w14:paraId="6BA0DF2D"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xml:space="preserve">- Entre as Unidades do Cefet/RJ: Planejar os trâmites, verificar as conformidades dos processos </w:t>
      </w:r>
      <w:proofErr w:type="gramStart"/>
      <w:r w:rsidRPr="00E824E7">
        <w:rPr>
          <w:rFonts w:ascii="Lucida Sans" w:hAnsi="Lucida Sans" w:cstheme="minorHAnsi"/>
        </w:rPr>
        <w:t>e  encaminhar</w:t>
      </w:r>
      <w:proofErr w:type="gramEnd"/>
      <w:r w:rsidRPr="00E824E7">
        <w:rPr>
          <w:rFonts w:ascii="Lucida Sans" w:hAnsi="Lucida Sans" w:cstheme="minorHAnsi"/>
        </w:rPr>
        <w:t xml:space="preserve"> aos setores responsáveis, tendo em vista o preenchimento de vagas em disciplinas;</w:t>
      </w:r>
    </w:p>
    <w:p w14:paraId="159EB02B"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xml:space="preserve">- Nacional: Planejar e confeccionar edital, coordenar e supervisionar as demandas referentes à realização do processo para preenchimento de vagas remanescentes </w:t>
      </w:r>
      <w:proofErr w:type="gramStart"/>
      <w:r w:rsidRPr="00E824E7">
        <w:rPr>
          <w:rFonts w:ascii="Lucida Sans" w:hAnsi="Lucida Sans" w:cstheme="minorHAnsi"/>
        </w:rPr>
        <w:t>em  disciplinas</w:t>
      </w:r>
      <w:proofErr w:type="gramEnd"/>
      <w:r w:rsidRPr="00E824E7">
        <w:rPr>
          <w:rFonts w:ascii="Lucida Sans" w:hAnsi="Lucida Sans" w:cstheme="minorHAnsi"/>
        </w:rPr>
        <w:t>; receber e  encaminhar documentações aos setores e instituições responsáveis.</w:t>
      </w:r>
    </w:p>
    <w:p w14:paraId="03D92DFA"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Recebimento e Guarda das Ementas dos Cursos de Graduação do Cefet/RJ</w:t>
      </w:r>
    </w:p>
    <w:p w14:paraId="3DC586D1"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Recebimento e verificação dos trâmites institucionais para criação de código de disciplinas;</w:t>
      </w:r>
    </w:p>
    <w:p w14:paraId="5DD1E634" w14:textId="77777777" w:rsidR="00F64CA2"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Inclusão da disciplina no SIE;</w:t>
      </w:r>
    </w:p>
    <w:p w14:paraId="28E76ECD" w14:textId="68AC112A" w:rsidR="00320420" w:rsidRPr="00E824E7" w:rsidRDefault="00F64CA2" w:rsidP="00F64CA2">
      <w:pPr>
        <w:pStyle w:val="Marcadores"/>
        <w:numPr>
          <w:ilvl w:val="0"/>
          <w:numId w:val="0"/>
        </w:numPr>
        <w:ind w:left="720" w:hanging="360"/>
        <w:rPr>
          <w:rFonts w:ascii="Lucida Sans" w:hAnsi="Lucida Sans" w:cstheme="minorHAnsi"/>
        </w:rPr>
      </w:pPr>
      <w:r w:rsidRPr="00E824E7">
        <w:rPr>
          <w:rFonts w:ascii="Lucida Sans" w:hAnsi="Lucida Sans" w:cstheme="minorHAnsi"/>
        </w:rPr>
        <w:t>- Envio aos alunos, de ementas solicitadas.</w:t>
      </w:r>
    </w:p>
    <w:p w14:paraId="2C1B546C" w14:textId="77777777" w:rsidR="00F64CA2" w:rsidRPr="00E824E7" w:rsidRDefault="00F64CA2" w:rsidP="00F64CA2">
      <w:pPr>
        <w:pStyle w:val="Marcadores"/>
        <w:numPr>
          <w:ilvl w:val="0"/>
          <w:numId w:val="0"/>
        </w:numPr>
        <w:ind w:left="720" w:hanging="360"/>
        <w:rPr>
          <w:rFonts w:ascii="Lucida Sans" w:hAnsi="Lucida Sans" w:cstheme="minorHAnsi"/>
        </w:rPr>
      </w:pPr>
    </w:p>
    <w:p w14:paraId="519281CB" w14:textId="77777777" w:rsidR="00320420" w:rsidRPr="00E824E7" w:rsidRDefault="00320420" w:rsidP="1574D776">
      <w:pPr>
        <w:pStyle w:val="Marcadores"/>
        <w:jc w:val="both"/>
        <w:rPr>
          <w:rFonts w:ascii="Lucida Sans" w:hAnsi="Lucida Sans" w:cstheme="minorHAnsi"/>
        </w:rPr>
      </w:pPr>
      <w:r w:rsidRPr="00E824E7">
        <w:rPr>
          <w:rFonts w:ascii="Lucida Sans" w:hAnsi="Lucida Sans" w:cstheme="minorHAnsi"/>
        </w:rPr>
        <w:t>Setor de Estágio Supervisionado (SESUP): disponibiliza aos alunos todas as informações necessárias para a realização do Estágio Supervisionado da Graduação dos cursos do Maracanã. Este setor fica situado na SECAD.</w:t>
      </w:r>
    </w:p>
    <w:p w14:paraId="7C8A21FB" w14:textId="77777777" w:rsidR="00320420" w:rsidRPr="00E824E7" w:rsidRDefault="00320420" w:rsidP="00FF447A">
      <w:pPr>
        <w:pStyle w:val="Marcadores"/>
        <w:jc w:val="both"/>
        <w:rPr>
          <w:rFonts w:ascii="Lucida Sans" w:hAnsi="Lucida Sans" w:cstheme="minorHAnsi"/>
        </w:rPr>
      </w:pPr>
      <w:r w:rsidRPr="00E824E7">
        <w:rPr>
          <w:rFonts w:ascii="Lucida Sans" w:hAnsi="Lucida Sans" w:cstheme="minorHAnsi"/>
        </w:rPr>
        <w:t>Departamento de Extensão e Assuntos Comunitários (DEAC): atua no sentido de viabilizar as condições de infraestrutura para a realização dos programas, projetos e atividades de extensão, de forma articulada com a comunidade interna e a sociedade.</w:t>
      </w:r>
    </w:p>
    <w:p w14:paraId="5A46A733" w14:textId="18B91E0E" w:rsidR="00320420" w:rsidRPr="00E824E7" w:rsidRDefault="00320420" w:rsidP="00FF447A">
      <w:pPr>
        <w:pStyle w:val="Marcadores"/>
        <w:jc w:val="both"/>
        <w:rPr>
          <w:rFonts w:ascii="Lucida Sans" w:hAnsi="Lucida Sans" w:cstheme="minorHAnsi"/>
        </w:rPr>
      </w:pPr>
      <w:r w:rsidRPr="00E824E7">
        <w:rPr>
          <w:rFonts w:ascii="Lucida Sans" w:hAnsi="Lucida Sans" w:cstheme="minorHAnsi"/>
        </w:rPr>
        <w:t xml:space="preserve">Seção de Recursos Didáticos (COTED): responsável pelos recursos audiovisuais disponibilizados aos docentes e discentes para a operacionalização e apoio às atividades acadêmicas, dentre eles: </w:t>
      </w:r>
      <w:proofErr w:type="spellStart"/>
      <w:r w:rsidRPr="00E824E7">
        <w:rPr>
          <w:rFonts w:ascii="Lucida Sans" w:hAnsi="Lucida Sans" w:cstheme="minorHAnsi"/>
        </w:rPr>
        <w:t>TV´s</w:t>
      </w:r>
      <w:proofErr w:type="spellEnd"/>
      <w:r w:rsidRPr="00E824E7">
        <w:rPr>
          <w:rFonts w:ascii="Lucida Sans" w:hAnsi="Lucida Sans" w:cstheme="minorHAnsi"/>
        </w:rPr>
        <w:t xml:space="preserve">, vídeos, projetores multimídia, </w:t>
      </w:r>
      <w:proofErr w:type="spellStart"/>
      <w:r w:rsidRPr="00E824E7">
        <w:rPr>
          <w:rFonts w:ascii="Lucida Sans" w:hAnsi="Lucida Sans" w:cstheme="minorHAnsi"/>
        </w:rPr>
        <w:t>microsystem</w:t>
      </w:r>
      <w:proofErr w:type="spellEnd"/>
      <w:r w:rsidRPr="00E824E7">
        <w:rPr>
          <w:rFonts w:ascii="Lucida Sans" w:hAnsi="Lucida Sans" w:cstheme="minorHAnsi"/>
        </w:rPr>
        <w:t xml:space="preserve">, </w:t>
      </w:r>
      <w:proofErr w:type="gramStart"/>
      <w:r w:rsidRPr="00E824E7">
        <w:rPr>
          <w:rFonts w:ascii="Lucida Sans" w:hAnsi="Lucida Sans" w:cstheme="minorHAnsi"/>
        </w:rPr>
        <w:t>DVD, etc.</w:t>
      </w:r>
      <w:proofErr w:type="gramEnd"/>
    </w:p>
    <w:p w14:paraId="10C2AC32" w14:textId="73B6B05F" w:rsidR="00E34852" w:rsidRPr="00E824E7" w:rsidRDefault="00E34852" w:rsidP="00FF447A">
      <w:pPr>
        <w:pStyle w:val="Marcadores"/>
        <w:jc w:val="both"/>
        <w:rPr>
          <w:rFonts w:ascii="Lucida Sans" w:hAnsi="Lucida Sans" w:cstheme="minorHAnsi"/>
        </w:rPr>
      </w:pPr>
      <w:r w:rsidRPr="00E824E7">
        <w:rPr>
          <w:rFonts w:ascii="Lucida Sans" w:hAnsi="Lucida Sans" w:cstheme="minorHAnsi"/>
        </w:rPr>
        <w:t xml:space="preserve">Comissão de Acompanhamento de Desempenho Discente (CAAD): </w:t>
      </w:r>
      <w:r w:rsidR="00EC0127" w:rsidRPr="00E824E7">
        <w:rPr>
          <w:rFonts w:ascii="Lucida Sans" w:hAnsi="Lucida Sans" w:cstheme="minorHAnsi"/>
        </w:rPr>
        <w:t>(sistêmica)</w:t>
      </w:r>
    </w:p>
    <w:p w14:paraId="20D233DC" w14:textId="46363810" w:rsidR="00E34852" w:rsidRPr="00E824E7" w:rsidRDefault="00E34852" w:rsidP="00E34852">
      <w:pPr>
        <w:pStyle w:val="Corpodetexto"/>
        <w:spacing w:before="116"/>
        <w:ind w:left="317"/>
        <w:jc w:val="both"/>
        <w:rPr>
          <w:rFonts w:ascii="Lucida Sans" w:hAnsi="Lucida Sans" w:cstheme="minorHAnsi"/>
          <w:sz w:val="24"/>
        </w:rPr>
      </w:pPr>
      <w:r w:rsidRPr="00E824E7">
        <w:rPr>
          <w:rFonts w:ascii="Lucida Sans" w:hAnsi="Lucida Sans" w:cstheme="minorHAnsi"/>
          <w:sz w:val="24"/>
        </w:rPr>
        <w:t>As</w:t>
      </w:r>
      <w:r w:rsidRPr="00E824E7">
        <w:rPr>
          <w:rFonts w:ascii="Lucida Sans" w:hAnsi="Lucida Sans" w:cstheme="minorHAnsi"/>
          <w:spacing w:val="-6"/>
          <w:sz w:val="24"/>
        </w:rPr>
        <w:t xml:space="preserve"> </w:t>
      </w:r>
      <w:r w:rsidRPr="00E824E7">
        <w:rPr>
          <w:rFonts w:ascii="Lucida Sans" w:hAnsi="Lucida Sans" w:cstheme="minorHAnsi"/>
          <w:sz w:val="24"/>
        </w:rPr>
        <w:t>atribuições</w:t>
      </w:r>
      <w:r w:rsidRPr="00E824E7">
        <w:rPr>
          <w:rFonts w:ascii="Lucida Sans" w:hAnsi="Lucida Sans" w:cstheme="minorHAnsi"/>
          <w:spacing w:val="21"/>
          <w:sz w:val="24"/>
        </w:rPr>
        <w:t xml:space="preserve"> </w:t>
      </w:r>
      <w:r w:rsidRPr="00E824E7">
        <w:rPr>
          <w:rFonts w:ascii="Lucida Sans" w:hAnsi="Lucida Sans" w:cstheme="minorHAnsi"/>
          <w:sz w:val="24"/>
        </w:rPr>
        <w:t>de</w:t>
      </w:r>
      <w:r w:rsidRPr="00E824E7">
        <w:rPr>
          <w:rFonts w:ascii="Lucida Sans" w:hAnsi="Lucida Sans" w:cstheme="minorHAnsi"/>
          <w:spacing w:val="-10"/>
          <w:sz w:val="24"/>
        </w:rPr>
        <w:t xml:space="preserve"> </w:t>
      </w:r>
      <w:r w:rsidRPr="00E824E7">
        <w:rPr>
          <w:rFonts w:ascii="Lucida Sans" w:hAnsi="Lucida Sans" w:cstheme="minorHAnsi"/>
          <w:sz w:val="24"/>
        </w:rPr>
        <w:t>cada</w:t>
      </w:r>
      <w:r w:rsidRPr="00E824E7">
        <w:rPr>
          <w:rFonts w:ascii="Lucida Sans" w:hAnsi="Lucida Sans" w:cstheme="minorHAnsi"/>
          <w:spacing w:val="-15"/>
          <w:sz w:val="24"/>
        </w:rPr>
        <w:t xml:space="preserve"> </w:t>
      </w:r>
      <w:r w:rsidRPr="00E824E7">
        <w:rPr>
          <w:rFonts w:ascii="Lucida Sans" w:hAnsi="Lucida Sans" w:cstheme="minorHAnsi"/>
          <w:sz w:val="24"/>
        </w:rPr>
        <w:t>CADD são</w:t>
      </w:r>
      <w:r w:rsidRPr="00E824E7">
        <w:rPr>
          <w:rFonts w:ascii="Lucida Sans" w:hAnsi="Lucida Sans" w:cstheme="minorHAnsi"/>
          <w:spacing w:val="-6"/>
          <w:sz w:val="24"/>
        </w:rPr>
        <w:t xml:space="preserve"> </w:t>
      </w:r>
      <w:r w:rsidRPr="00E824E7">
        <w:rPr>
          <w:rFonts w:ascii="Lucida Sans" w:hAnsi="Lucida Sans" w:cstheme="minorHAnsi"/>
          <w:sz w:val="24"/>
        </w:rPr>
        <w:t>as</w:t>
      </w:r>
      <w:r w:rsidRPr="00E824E7">
        <w:rPr>
          <w:rFonts w:ascii="Lucida Sans" w:hAnsi="Lucida Sans" w:cstheme="minorHAnsi"/>
          <w:spacing w:val="-18"/>
          <w:sz w:val="24"/>
        </w:rPr>
        <w:t xml:space="preserve"> </w:t>
      </w:r>
      <w:r w:rsidRPr="00E824E7">
        <w:rPr>
          <w:rFonts w:ascii="Lucida Sans" w:hAnsi="Lucida Sans" w:cstheme="minorHAnsi"/>
          <w:spacing w:val="-2"/>
          <w:sz w:val="24"/>
        </w:rPr>
        <w:t>seguintes:</w:t>
      </w:r>
    </w:p>
    <w:p w14:paraId="3B1C4D5F" w14:textId="212D96D8" w:rsidR="00E34852" w:rsidRPr="00E824E7" w:rsidRDefault="00E34852" w:rsidP="40203466">
      <w:pPr>
        <w:pStyle w:val="PargrafodaLista"/>
        <w:widowControl w:val="0"/>
        <w:numPr>
          <w:ilvl w:val="1"/>
          <w:numId w:val="28"/>
        </w:numPr>
        <w:tabs>
          <w:tab w:val="left" w:pos="1031"/>
        </w:tabs>
        <w:autoSpaceDE w:val="0"/>
        <w:autoSpaceDN w:val="0"/>
        <w:spacing w:before="229" w:line="310" w:lineRule="atLeast"/>
        <w:ind w:right="913"/>
        <w:rPr>
          <w:rFonts w:ascii="Lucida Sans" w:hAnsi="Lucida Sans" w:cstheme="minorHAnsi"/>
        </w:rPr>
      </w:pPr>
      <w:r w:rsidRPr="00E824E7">
        <w:rPr>
          <w:rFonts w:ascii="Lucida Sans" w:hAnsi="Lucida Sans" w:cstheme="minorHAnsi"/>
        </w:rPr>
        <w:t>Acompanhar e orientar alunos que</w:t>
      </w:r>
      <w:r w:rsidRPr="00E824E7">
        <w:rPr>
          <w:rFonts w:ascii="Lucida Sans" w:hAnsi="Lucida Sans" w:cstheme="minorHAnsi"/>
          <w:spacing w:val="-7"/>
        </w:rPr>
        <w:t xml:space="preserve"> </w:t>
      </w:r>
      <w:r w:rsidRPr="00E824E7">
        <w:rPr>
          <w:rFonts w:ascii="Lucida Sans" w:hAnsi="Lucida Sans" w:cstheme="minorHAnsi"/>
        </w:rPr>
        <w:t>tenham apresentado baixo desempenho acadêmico de</w:t>
      </w:r>
      <w:r w:rsidRPr="00E824E7">
        <w:rPr>
          <w:rFonts w:ascii="Lucida Sans" w:hAnsi="Lucida Sans" w:cstheme="minorHAnsi"/>
          <w:spacing w:val="-1"/>
        </w:rPr>
        <w:t xml:space="preserve"> </w:t>
      </w:r>
      <w:r w:rsidRPr="00E824E7">
        <w:rPr>
          <w:rFonts w:ascii="Lucida Sans" w:hAnsi="Lucida Sans" w:cstheme="minorHAnsi"/>
        </w:rPr>
        <w:t>tal</w:t>
      </w:r>
      <w:r w:rsidRPr="00E824E7">
        <w:rPr>
          <w:rFonts w:ascii="Lucida Sans" w:hAnsi="Lucida Sans" w:cstheme="minorHAnsi"/>
          <w:spacing w:val="-7"/>
        </w:rPr>
        <w:t xml:space="preserve"> </w:t>
      </w:r>
      <w:r w:rsidRPr="00E824E7">
        <w:rPr>
          <w:rFonts w:ascii="Lucida Sans" w:hAnsi="Lucida Sans" w:cstheme="minorHAnsi"/>
        </w:rPr>
        <w:t>forma a orient</w:t>
      </w:r>
      <w:r w:rsidR="25E65C1B" w:rsidRPr="00E824E7">
        <w:rPr>
          <w:rFonts w:ascii="Lucida Sans" w:hAnsi="Lucida Sans" w:cstheme="minorHAnsi"/>
        </w:rPr>
        <w:t>á</w:t>
      </w:r>
      <w:r w:rsidRPr="00E824E7">
        <w:rPr>
          <w:rFonts w:ascii="Lucida Sans" w:hAnsi="Lucida Sans" w:cstheme="minorHAnsi"/>
        </w:rPr>
        <w:t>-los para a finalização do curso;</w:t>
      </w:r>
    </w:p>
    <w:p w14:paraId="47D1162B" w14:textId="69CE8F7D" w:rsidR="00E34852" w:rsidRPr="00E824E7" w:rsidRDefault="00E34852" w:rsidP="00E34852">
      <w:pPr>
        <w:pStyle w:val="PargrafodaLista"/>
        <w:widowControl w:val="0"/>
        <w:numPr>
          <w:ilvl w:val="1"/>
          <w:numId w:val="28"/>
        </w:numPr>
        <w:tabs>
          <w:tab w:val="left" w:pos="1040"/>
        </w:tabs>
        <w:autoSpaceDE w:val="0"/>
        <w:autoSpaceDN w:val="0"/>
        <w:spacing w:before="0" w:line="342" w:lineRule="exact"/>
        <w:ind w:left="1039" w:hanging="373"/>
        <w:rPr>
          <w:rFonts w:ascii="Lucida Sans" w:hAnsi="Lucida Sans" w:cstheme="minorHAnsi"/>
        </w:rPr>
      </w:pPr>
      <w:r w:rsidRPr="00E824E7">
        <w:rPr>
          <w:rFonts w:ascii="Lucida Sans" w:hAnsi="Lucida Sans" w:cstheme="minorHAnsi"/>
        </w:rPr>
        <w:t>Assessorar</w:t>
      </w:r>
      <w:r w:rsidRPr="00E824E7">
        <w:rPr>
          <w:rFonts w:ascii="Lucida Sans" w:hAnsi="Lucida Sans" w:cstheme="minorHAnsi"/>
          <w:spacing w:val="14"/>
        </w:rPr>
        <w:t xml:space="preserve"> </w:t>
      </w:r>
      <w:r w:rsidRPr="00E824E7">
        <w:rPr>
          <w:rFonts w:ascii="Lucida Sans" w:hAnsi="Lucida Sans" w:cstheme="minorHAnsi"/>
        </w:rPr>
        <w:t>o</w:t>
      </w:r>
      <w:r w:rsidRPr="00E824E7">
        <w:rPr>
          <w:rFonts w:ascii="Lucida Sans" w:hAnsi="Lucida Sans" w:cstheme="minorHAnsi"/>
          <w:spacing w:val="5"/>
        </w:rPr>
        <w:t xml:space="preserve"> </w:t>
      </w:r>
      <w:r w:rsidRPr="00E824E7">
        <w:rPr>
          <w:rFonts w:ascii="Lucida Sans" w:hAnsi="Lucida Sans" w:cstheme="minorHAnsi"/>
        </w:rPr>
        <w:t>seu</w:t>
      </w:r>
      <w:r w:rsidRPr="00E824E7">
        <w:rPr>
          <w:rFonts w:ascii="Lucida Sans" w:hAnsi="Lucida Sans" w:cstheme="minorHAnsi"/>
          <w:spacing w:val="-5"/>
        </w:rPr>
        <w:t xml:space="preserve"> </w:t>
      </w:r>
      <w:r w:rsidRPr="00E824E7">
        <w:rPr>
          <w:rFonts w:ascii="Lucida Sans" w:hAnsi="Lucida Sans" w:cstheme="minorHAnsi"/>
        </w:rPr>
        <w:t>respectivo</w:t>
      </w:r>
      <w:r w:rsidRPr="00E824E7">
        <w:rPr>
          <w:rFonts w:ascii="Lucida Sans" w:hAnsi="Lucida Sans" w:cstheme="minorHAnsi"/>
          <w:spacing w:val="11"/>
        </w:rPr>
        <w:t xml:space="preserve"> </w:t>
      </w:r>
      <w:r w:rsidRPr="00E824E7">
        <w:rPr>
          <w:rFonts w:ascii="Lucida Sans" w:hAnsi="Lucida Sans" w:cstheme="minorHAnsi"/>
        </w:rPr>
        <w:t>coordenador</w:t>
      </w:r>
      <w:r w:rsidRPr="00E824E7">
        <w:rPr>
          <w:rFonts w:ascii="Lucida Sans" w:hAnsi="Lucida Sans" w:cstheme="minorHAnsi"/>
          <w:spacing w:val="15"/>
        </w:rPr>
        <w:t xml:space="preserve"> </w:t>
      </w:r>
      <w:r w:rsidRPr="00E824E7">
        <w:rPr>
          <w:rFonts w:ascii="Lucida Sans" w:hAnsi="Lucida Sans" w:cstheme="minorHAnsi"/>
        </w:rPr>
        <w:t>acerca</w:t>
      </w:r>
      <w:r w:rsidRPr="00E824E7">
        <w:rPr>
          <w:rFonts w:ascii="Lucida Sans" w:hAnsi="Lucida Sans" w:cstheme="minorHAnsi"/>
          <w:spacing w:val="6"/>
        </w:rPr>
        <w:t xml:space="preserve"> </w:t>
      </w:r>
      <w:r w:rsidRPr="00E824E7">
        <w:rPr>
          <w:rFonts w:ascii="Lucida Sans" w:hAnsi="Lucida Sans" w:cstheme="minorHAnsi"/>
        </w:rPr>
        <w:t>de</w:t>
      </w:r>
      <w:r w:rsidRPr="00E824E7">
        <w:rPr>
          <w:rFonts w:ascii="Lucida Sans" w:hAnsi="Lucida Sans" w:cstheme="minorHAnsi"/>
          <w:spacing w:val="-13"/>
        </w:rPr>
        <w:t xml:space="preserve"> </w:t>
      </w:r>
      <w:r w:rsidRPr="00E824E7">
        <w:rPr>
          <w:rFonts w:ascii="Lucida Sans" w:hAnsi="Lucida Sans" w:cstheme="minorHAnsi"/>
        </w:rPr>
        <w:t>assuntos</w:t>
      </w:r>
      <w:r w:rsidRPr="00E824E7">
        <w:rPr>
          <w:rFonts w:ascii="Lucida Sans" w:hAnsi="Lucida Sans" w:cstheme="minorHAnsi"/>
          <w:spacing w:val="6"/>
        </w:rPr>
        <w:t xml:space="preserve"> </w:t>
      </w:r>
      <w:r w:rsidRPr="00E824E7">
        <w:rPr>
          <w:rFonts w:ascii="Lucida Sans" w:hAnsi="Lucida Sans" w:cstheme="minorHAnsi"/>
        </w:rPr>
        <w:t>relativos</w:t>
      </w:r>
      <w:r w:rsidRPr="00E824E7">
        <w:rPr>
          <w:rFonts w:ascii="Lucida Sans" w:hAnsi="Lucida Sans" w:cstheme="minorHAnsi"/>
          <w:spacing w:val="-4"/>
        </w:rPr>
        <w:t xml:space="preserve"> </w:t>
      </w:r>
      <w:r w:rsidRPr="00E824E7">
        <w:rPr>
          <w:rFonts w:ascii="Lucida Sans" w:hAnsi="Lucida Sans" w:cstheme="minorHAnsi"/>
          <w:spacing w:val="-10"/>
        </w:rPr>
        <w:t>a</w:t>
      </w:r>
    </w:p>
    <w:p w14:paraId="3B4C5599" w14:textId="7D24B677" w:rsidR="00E34852" w:rsidRPr="00E824E7" w:rsidRDefault="00E34852" w:rsidP="00E34852">
      <w:pPr>
        <w:pStyle w:val="Corpodetexto"/>
        <w:spacing w:before="15"/>
        <w:ind w:left="1032"/>
        <w:jc w:val="both"/>
        <w:rPr>
          <w:rFonts w:ascii="Lucida Sans" w:hAnsi="Lucida Sans" w:cstheme="minorHAnsi"/>
          <w:sz w:val="24"/>
        </w:rPr>
      </w:pPr>
      <w:r w:rsidRPr="00E824E7">
        <w:rPr>
          <w:rFonts w:ascii="Lucida Sans" w:hAnsi="Lucida Sans" w:cstheme="minorHAnsi"/>
          <w:sz w:val="24"/>
        </w:rPr>
        <w:t>situação</w:t>
      </w:r>
      <w:r w:rsidRPr="00E824E7">
        <w:rPr>
          <w:rFonts w:ascii="Lucida Sans" w:hAnsi="Lucida Sans" w:cstheme="minorHAnsi"/>
          <w:spacing w:val="3"/>
          <w:sz w:val="24"/>
        </w:rPr>
        <w:t xml:space="preserve"> </w:t>
      </w:r>
      <w:r w:rsidRPr="00E824E7">
        <w:rPr>
          <w:rFonts w:ascii="Lucida Sans" w:hAnsi="Lucida Sans" w:cstheme="minorHAnsi"/>
          <w:sz w:val="24"/>
        </w:rPr>
        <w:t>dos</w:t>
      </w:r>
      <w:r w:rsidRPr="00E824E7">
        <w:rPr>
          <w:rFonts w:ascii="Lucida Sans" w:hAnsi="Lucida Sans" w:cstheme="minorHAnsi"/>
          <w:spacing w:val="-14"/>
          <w:sz w:val="24"/>
        </w:rPr>
        <w:t xml:space="preserve"> </w:t>
      </w:r>
      <w:r w:rsidRPr="00E824E7">
        <w:rPr>
          <w:rFonts w:ascii="Lucida Sans" w:hAnsi="Lucida Sans" w:cstheme="minorHAnsi"/>
          <w:sz w:val="24"/>
        </w:rPr>
        <w:t>alunos</w:t>
      </w:r>
      <w:r w:rsidRPr="00E824E7">
        <w:rPr>
          <w:rFonts w:ascii="Lucida Sans" w:hAnsi="Lucida Sans" w:cstheme="minorHAnsi"/>
          <w:spacing w:val="-5"/>
          <w:sz w:val="24"/>
        </w:rPr>
        <w:t xml:space="preserve"> </w:t>
      </w:r>
      <w:r w:rsidRPr="00E824E7">
        <w:rPr>
          <w:rFonts w:ascii="Lucida Sans" w:hAnsi="Lucida Sans" w:cstheme="minorHAnsi"/>
          <w:sz w:val="24"/>
        </w:rPr>
        <w:t>em</w:t>
      </w:r>
      <w:r w:rsidRPr="00E824E7">
        <w:rPr>
          <w:rFonts w:ascii="Lucida Sans" w:hAnsi="Lucida Sans" w:cstheme="minorHAnsi"/>
          <w:spacing w:val="-13"/>
          <w:sz w:val="24"/>
        </w:rPr>
        <w:t xml:space="preserve"> </w:t>
      </w:r>
      <w:r w:rsidRPr="00E824E7">
        <w:rPr>
          <w:rFonts w:ascii="Lucida Sans" w:hAnsi="Lucida Sans" w:cstheme="minorHAnsi"/>
          <w:sz w:val="24"/>
        </w:rPr>
        <w:t>acompanhamento</w:t>
      </w:r>
      <w:r w:rsidRPr="00E824E7">
        <w:rPr>
          <w:rFonts w:ascii="Lucida Sans" w:hAnsi="Lucida Sans" w:cstheme="minorHAnsi"/>
          <w:spacing w:val="-24"/>
          <w:sz w:val="24"/>
        </w:rPr>
        <w:t xml:space="preserve"> </w:t>
      </w:r>
      <w:r w:rsidRPr="00E824E7">
        <w:rPr>
          <w:rFonts w:ascii="Lucida Sans" w:hAnsi="Lucida Sans" w:cstheme="minorHAnsi"/>
          <w:sz w:val="24"/>
        </w:rPr>
        <w:t>e</w:t>
      </w:r>
      <w:r w:rsidRPr="00E824E7">
        <w:rPr>
          <w:rFonts w:ascii="Lucida Sans" w:hAnsi="Lucida Sans" w:cstheme="minorHAnsi"/>
          <w:spacing w:val="11"/>
          <w:sz w:val="24"/>
        </w:rPr>
        <w:t xml:space="preserve"> </w:t>
      </w:r>
      <w:r w:rsidRPr="00E824E7">
        <w:rPr>
          <w:rFonts w:ascii="Lucida Sans" w:hAnsi="Lucida Sans" w:cstheme="minorHAnsi"/>
          <w:spacing w:val="-2"/>
          <w:sz w:val="24"/>
        </w:rPr>
        <w:t>orientação.</w:t>
      </w:r>
    </w:p>
    <w:p w14:paraId="7543511B" w14:textId="77777777" w:rsidR="00E34852" w:rsidRPr="00E824E7" w:rsidRDefault="00E34852" w:rsidP="00E34852">
      <w:pPr>
        <w:pStyle w:val="Marcadores"/>
        <w:numPr>
          <w:ilvl w:val="0"/>
          <w:numId w:val="0"/>
        </w:numPr>
        <w:ind w:left="360"/>
        <w:jc w:val="both"/>
        <w:rPr>
          <w:rFonts w:ascii="Lucida Sans" w:hAnsi="Lucida Sans" w:cstheme="minorHAnsi"/>
        </w:rPr>
      </w:pPr>
    </w:p>
    <w:p w14:paraId="638923AC" w14:textId="77777777" w:rsidR="0071378A" w:rsidRPr="00E824E7" w:rsidRDefault="0071378A" w:rsidP="0071378A">
      <w:pPr>
        <w:pStyle w:val="Ttulo2"/>
        <w:rPr>
          <w:rFonts w:cstheme="minorHAnsi"/>
          <w:sz w:val="24"/>
        </w:rPr>
      </w:pPr>
      <w:bookmarkStart w:id="7" w:name="_Toc134802522"/>
      <w:r w:rsidRPr="00E824E7">
        <w:rPr>
          <w:rFonts w:cstheme="minorHAnsi"/>
          <w:sz w:val="24"/>
        </w:rPr>
        <w:t>2.2</w:t>
      </w:r>
      <w:r w:rsidR="00662788" w:rsidRPr="00E824E7">
        <w:rPr>
          <w:rFonts w:cstheme="minorHAnsi"/>
          <w:sz w:val="24"/>
        </w:rPr>
        <w:t>.</w:t>
      </w:r>
      <w:r w:rsidRPr="00E824E7">
        <w:rPr>
          <w:rFonts w:cstheme="minorHAnsi"/>
          <w:sz w:val="24"/>
        </w:rPr>
        <w:t xml:space="preserve"> L</w:t>
      </w:r>
      <w:r w:rsidR="000608C7" w:rsidRPr="00E824E7">
        <w:rPr>
          <w:rFonts w:cstheme="minorHAnsi"/>
          <w:sz w:val="24"/>
        </w:rPr>
        <w:t>egislação</w:t>
      </w:r>
      <w:bookmarkEnd w:id="7"/>
      <w:r w:rsidRPr="00E824E7">
        <w:rPr>
          <w:rFonts w:cstheme="minorHAnsi"/>
          <w:sz w:val="24"/>
        </w:rPr>
        <w:t xml:space="preserve"> </w:t>
      </w:r>
    </w:p>
    <w:p w14:paraId="1F2A56A7" w14:textId="77777777" w:rsidR="0071378A" w:rsidRPr="00E824E7" w:rsidRDefault="0071378A" w:rsidP="004139EF">
      <w:pPr>
        <w:pStyle w:val="Texto"/>
        <w:rPr>
          <w:rFonts w:ascii="Lucida Sans" w:hAnsi="Lucida Sans" w:cstheme="minorHAnsi"/>
          <w:color w:val="FF0000"/>
        </w:rPr>
      </w:pPr>
      <w:r w:rsidRPr="00E824E7">
        <w:rPr>
          <w:rFonts w:ascii="Lucida Sans" w:hAnsi="Lucida Sans" w:cstheme="minorHAnsi"/>
          <w:color w:val="FF0000"/>
        </w:rPr>
        <w:t>(As legislações já mencionadas no corpo do texto são gerais e utilizadas para qualquer curso superior. Quanto às leis específicas, essas devem ser acrescentadas de acordo com cada Curso)</w:t>
      </w:r>
    </w:p>
    <w:p w14:paraId="364AFDFD" w14:textId="77777777" w:rsidR="004C7101" w:rsidRPr="00E824E7" w:rsidRDefault="004C7101" w:rsidP="004139EF">
      <w:pPr>
        <w:pStyle w:val="Texto"/>
        <w:rPr>
          <w:rFonts w:ascii="Lucida Sans" w:hAnsi="Lucida Sans" w:cstheme="minorHAnsi"/>
          <w:color w:val="FF0000"/>
        </w:rPr>
      </w:pPr>
    </w:p>
    <w:p w14:paraId="75FEAB06" w14:textId="77777777" w:rsidR="00C563B1" w:rsidRPr="00E824E7" w:rsidRDefault="00C563B1" w:rsidP="19CA384D">
      <w:pPr>
        <w:pStyle w:val="Texto"/>
        <w:rPr>
          <w:rFonts w:ascii="Lucida Sans" w:eastAsiaTheme="majorEastAsia" w:hAnsi="Lucida Sans" w:cstheme="minorHAnsi"/>
        </w:rPr>
      </w:pPr>
      <w:r w:rsidRPr="00E824E7">
        <w:rPr>
          <w:rFonts w:ascii="Lucida Sans" w:eastAsiaTheme="majorEastAsia" w:hAnsi="Lucida Sans" w:cstheme="minorHAnsi"/>
        </w:rPr>
        <w:t xml:space="preserve">O Projeto Pedagógico de um Curso deve contemplar o conjunto de diretrizes organizacionais e operacionais que expressam e orientam a prática pedagógica do curso, sua estrutura curricular, as ementas, a bibliografia, o perfil dos concluintes e outras informações significativas referentes ao desenvolvimento do curso, obedecidas as diretrizes curriculares nacionais, estabelecidas pelo Ministério da Educação. </w:t>
      </w:r>
      <w:r w:rsidRPr="00E824E7">
        <w:rPr>
          <w:rFonts w:ascii="Lucida Sans" w:eastAsiaTheme="majorEastAsia" w:hAnsi="Lucida Sans" w:cstheme="minorHAnsi"/>
          <w:snapToGrid w:val="0"/>
        </w:rPr>
        <w:t>Além disso, as políticas do Plano de Desenvolvimento Institucional (PDI) devem sustentar o Projeto Pedagógico Institucional (PPI), que por sua vez devem sustentar a construção do Projeto Pedagógico do Curso (PPC).</w:t>
      </w:r>
    </w:p>
    <w:p w14:paraId="45F3F665" w14:textId="77777777" w:rsidR="00C563B1" w:rsidRPr="00E824E7" w:rsidRDefault="00C563B1" w:rsidP="19CA384D">
      <w:pPr>
        <w:pStyle w:val="Texto"/>
        <w:rPr>
          <w:rFonts w:ascii="Lucida Sans" w:eastAsiaTheme="majorEastAsia" w:hAnsi="Lucida Sans" w:cstheme="minorHAnsi"/>
        </w:rPr>
      </w:pPr>
      <w:r w:rsidRPr="00E824E7">
        <w:rPr>
          <w:rFonts w:ascii="Lucida Sans" w:eastAsiaTheme="majorEastAsia" w:hAnsi="Lucida Sans" w:cstheme="minorHAnsi"/>
        </w:rPr>
        <w:t xml:space="preserve">Desta forma, o Projeto Pedagógico do curso de </w:t>
      </w:r>
      <w:r w:rsidRPr="00E824E7">
        <w:rPr>
          <w:rFonts w:ascii="Lucida Sans" w:eastAsiaTheme="majorEastAsia" w:hAnsi="Lucida Sans" w:cstheme="minorHAnsi"/>
          <w:color w:val="FF0000"/>
        </w:rPr>
        <w:t>XXXXXXX</w:t>
      </w:r>
      <w:r w:rsidRPr="00E824E7">
        <w:rPr>
          <w:rFonts w:ascii="Lucida Sans" w:eastAsiaTheme="majorEastAsia" w:hAnsi="Lucida Sans" w:cstheme="minorHAnsi"/>
        </w:rPr>
        <w:t>, da Unidade Sede do CEFET/RJ, foi desenvolvido com base no Estatuto e no Regimento próprios do CEFET e considerando o seguinte embasamento legal:</w:t>
      </w:r>
    </w:p>
    <w:p w14:paraId="3B406C37" w14:textId="77777777" w:rsidR="00C563B1" w:rsidRPr="00E824E7" w:rsidRDefault="00C563B1"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9.394, de 20/12/1996</w:t>
      </w:r>
      <w:r w:rsidRPr="00E824E7">
        <w:rPr>
          <w:rFonts w:ascii="Lucida Sans" w:eastAsiaTheme="majorEastAsia" w:hAnsi="Lucida Sans" w:cstheme="minorHAnsi"/>
        </w:rPr>
        <w:t>, que estabelece as Diretrizes e Bases para a Educação Nacional;</w:t>
      </w:r>
    </w:p>
    <w:p w14:paraId="3184468F" w14:textId="77777777" w:rsidR="00C563B1" w:rsidRPr="00E824E7" w:rsidRDefault="00C563B1"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lastRenderedPageBreak/>
        <w:t>Resolução CNE/CES nº 2, de 18/06/2007</w:t>
      </w:r>
      <w:r w:rsidRPr="00E824E7">
        <w:rPr>
          <w:rFonts w:ascii="Lucida Sans" w:eastAsiaTheme="majorEastAsia" w:hAnsi="Lucida Sans" w:cstheme="minorHAnsi"/>
        </w:rPr>
        <w:t>, que dispõe sobre a carga horária mínima e procedimentos relativos à integralização e duração dos cursos de graduação, bacharelados, na modalidade presencial;</w:t>
      </w:r>
    </w:p>
    <w:p w14:paraId="0ACA1822" w14:textId="11BF06F5" w:rsidR="565AE85D" w:rsidRPr="00E824E7" w:rsidRDefault="565AE85D"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Plano Nacional de Educação</w:t>
      </w:r>
      <w:r w:rsidRPr="00E824E7">
        <w:rPr>
          <w:rFonts w:ascii="Lucida Sans" w:eastAsiaTheme="majorEastAsia" w:hAnsi="Lucida Sans" w:cstheme="minorHAnsi"/>
        </w:rPr>
        <w:t xml:space="preserve"> - PNE 2014/2024</w:t>
      </w:r>
      <w:r w:rsidR="65FAA228" w:rsidRPr="00E824E7">
        <w:rPr>
          <w:rFonts w:ascii="Lucida Sans" w:eastAsiaTheme="majorEastAsia" w:hAnsi="Lucida Sans" w:cstheme="minorHAnsi"/>
        </w:rPr>
        <w:t>;</w:t>
      </w:r>
    </w:p>
    <w:p w14:paraId="59BE95AA" w14:textId="282FFE21" w:rsidR="00C563B1" w:rsidRPr="00E824E7" w:rsidRDefault="00C563B1"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 xml:space="preserve">Resolução CEPE </w:t>
      </w:r>
      <w:r w:rsidR="3B20F68E" w:rsidRPr="00E824E7">
        <w:rPr>
          <w:rFonts w:ascii="Lucida Sans" w:eastAsiaTheme="majorEastAsia" w:hAnsi="Lucida Sans" w:cstheme="minorHAnsi"/>
          <w:b/>
          <w:bCs/>
        </w:rPr>
        <w:t>/CEFET-RJ</w:t>
      </w:r>
      <w:r w:rsidR="5E4DD98A" w:rsidRPr="00E824E7">
        <w:rPr>
          <w:rFonts w:ascii="Lucida Sans" w:eastAsiaTheme="majorEastAsia" w:hAnsi="Lucida Sans" w:cstheme="minorHAnsi"/>
          <w:b/>
          <w:bCs/>
        </w:rPr>
        <w:t xml:space="preserve"> </w:t>
      </w:r>
      <w:r w:rsidRPr="00E824E7">
        <w:rPr>
          <w:rFonts w:ascii="Lucida Sans" w:eastAsiaTheme="majorEastAsia" w:hAnsi="Lucida Sans" w:cstheme="minorHAnsi"/>
          <w:b/>
          <w:bCs/>
        </w:rPr>
        <w:t>nº 01/2015</w:t>
      </w:r>
      <w:r w:rsidR="0D0E6E05" w:rsidRPr="00E824E7">
        <w:rPr>
          <w:rFonts w:ascii="Lucida Sans" w:eastAsiaTheme="majorEastAsia" w:hAnsi="Lucida Sans" w:cstheme="minorHAnsi"/>
          <w:b/>
          <w:bCs/>
        </w:rPr>
        <w:t xml:space="preserve">, </w:t>
      </w:r>
      <w:r w:rsidR="0D0E6E05" w:rsidRPr="00E824E7">
        <w:rPr>
          <w:rFonts w:ascii="Lucida Sans" w:eastAsiaTheme="majorEastAsia" w:hAnsi="Lucida Sans" w:cstheme="minorHAnsi"/>
          <w:color w:val="000000" w:themeColor="text1"/>
        </w:rPr>
        <w:t>Aprova o tempo máximo de integralização dos cursos presenciais oferecidos pelo CEFET/RJ</w:t>
      </w:r>
      <w:r w:rsidR="1E389907" w:rsidRPr="00E824E7">
        <w:rPr>
          <w:rFonts w:ascii="Lucida Sans" w:eastAsiaTheme="majorEastAsia" w:hAnsi="Lucida Sans" w:cstheme="minorHAnsi"/>
          <w:color w:val="000000" w:themeColor="text1"/>
        </w:rPr>
        <w:t>;</w:t>
      </w:r>
    </w:p>
    <w:p w14:paraId="264F1B02" w14:textId="4A839E7C" w:rsidR="1D7D637E" w:rsidRPr="00E824E7" w:rsidRDefault="1D7D637E"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Resolução CEPE/CEFET-RJ nº01/2016</w:t>
      </w:r>
      <w:r w:rsidR="663484A8" w:rsidRPr="00E824E7">
        <w:rPr>
          <w:rFonts w:ascii="Lucida Sans" w:eastAsiaTheme="majorEastAsia" w:hAnsi="Lucida Sans" w:cstheme="minorHAnsi"/>
          <w:b/>
          <w:bCs/>
        </w:rPr>
        <w:t xml:space="preserve">, </w:t>
      </w:r>
      <w:r w:rsidR="663484A8" w:rsidRPr="00E824E7">
        <w:rPr>
          <w:rFonts w:ascii="Lucida Sans" w:eastAsiaTheme="majorEastAsia" w:hAnsi="Lucida Sans" w:cstheme="minorHAnsi"/>
          <w:color w:val="000000" w:themeColor="text1"/>
        </w:rPr>
        <w:t>Aprova as normas para criação de cursos técnicos de nível médio e de graduação no âmbito do CEFET/RJ</w:t>
      </w:r>
      <w:r w:rsidR="57C56D96" w:rsidRPr="00E824E7">
        <w:rPr>
          <w:rFonts w:ascii="Lucida Sans" w:eastAsiaTheme="majorEastAsia" w:hAnsi="Lucida Sans" w:cstheme="minorHAnsi"/>
          <w:color w:val="000000" w:themeColor="text1"/>
        </w:rPr>
        <w:t>;</w:t>
      </w:r>
    </w:p>
    <w:p w14:paraId="1740E419" w14:textId="49C8E211" w:rsidR="5964885A" w:rsidRPr="00E824E7" w:rsidRDefault="5964885A" w:rsidP="54852737">
      <w:pPr>
        <w:pStyle w:val="Marcadores"/>
        <w:jc w:val="both"/>
        <w:rPr>
          <w:rFonts w:ascii="Lucida Sans" w:eastAsia="Cambria" w:hAnsi="Lucida Sans" w:cstheme="minorHAnsi"/>
        </w:rPr>
      </w:pPr>
      <w:r w:rsidRPr="00E824E7">
        <w:rPr>
          <w:rFonts w:ascii="Lucida Sans" w:eastAsia="Cambria" w:hAnsi="Lucida Sans" w:cstheme="minorHAnsi"/>
          <w:b/>
          <w:bCs/>
        </w:rPr>
        <w:t xml:space="preserve">Resolução N° 02/2023, </w:t>
      </w:r>
      <w:r w:rsidRPr="00E824E7">
        <w:rPr>
          <w:rFonts w:ascii="Lucida Sans" w:eastAsia="Cambria" w:hAnsi="Lucida Sans" w:cstheme="minorHAnsi"/>
          <w:color w:val="000000" w:themeColor="text1"/>
        </w:rPr>
        <w:t>Aprova a proposta de Resolução que dispõe sobre a implantação das Diretrizes Curriculares Nacionais dos Cursos de Engenharia no âmbito do Cefet/RJ, e dá outras providências.</w:t>
      </w:r>
    </w:p>
    <w:p w14:paraId="4D9B301C" w14:textId="57CE6EF3" w:rsidR="00C563B1" w:rsidRPr="00E824E7" w:rsidRDefault="00C563B1" w:rsidP="54852737">
      <w:pPr>
        <w:pStyle w:val="Marcadores"/>
        <w:jc w:val="both"/>
        <w:rPr>
          <w:rFonts w:ascii="Lucida Sans" w:eastAsiaTheme="majorEastAsia" w:hAnsi="Lucida Sans" w:cstheme="minorHAnsi"/>
          <w:color w:val="FF0000"/>
        </w:rPr>
      </w:pPr>
      <w:r w:rsidRPr="00E824E7">
        <w:rPr>
          <w:rFonts w:ascii="Lucida Sans" w:eastAsiaTheme="majorEastAsia" w:hAnsi="Lucida Sans" w:cstheme="minorHAnsi"/>
          <w:color w:val="FF0000"/>
        </w:rPr>
        <w:t>Completar com demais leis</w:t>
      </w:r>
      <w:r w:rsidR="642BD876" w:rsidRPr="00E824E7">
        <w:rPr>
          <w:rFonts w:ascii="Lucida Sans" w:eastAsiaTheme="majorEastAsia" w:hAnsi="Lucida Sans" w:cstheme="minorHAnsi"/>
          <w:color w:val="FF0000"/>
        </w:rPr>
        <w:t xml:space="preserve">, </w:t>
      </w:r>
      <w:proofErr w:type="spellStart"/>
      <w:r w:rsidR="642BD876" w:rsidRPr="00E824E7">
        <w:rPr>
          <w:rFonts w:ascii="Lucida Sans" w:eastAsiaTheme="majorEastAsia" w:hAnsi="Lucida Sans" w:cstheme="minorHAnsi"/>
          <w:color w:val="FF0000"/>
        </w:rPr>
        <w:t>DCNs</w:t>
      </w:r>
      <w:proofErr w:type="spellEnd"/>
      <w:r w:rsidR="05A0D998" w:rsidRPr="00E824E7">
        <w:rPr>
          <w:rFonts w:ascii="Lucida Sans" w:eastAsiaTheme="majorEastAsia" w:hAnsi="Lucida Sans" w:cstheme="minorHAnsi"/>
          <w:color w:val="FF0000"/>
        </w:rPr>
        <w:t>, resoluções, pareceres r</w:t>
      </w:r>
      <w:r w:rsidRPr="00E824E7">
        <w:rPr>
          <w:rFonts w:ascii="Lucida Sans" w:eastAsiaTheme="majorEastAsia" w:hAnsi="Lucida Sans" w:cstheme="minorHAnsi"/>
          <w:color w:val="FF0000"/>
        </w:rPr>
        <w:t>elacionad</w:t>
      </w:r>
      <w:r w:rsidR="039F5C73" w:rsidRPr="00E824E7">
        <w:rPr>
          <w:rFonts w:ascii="Lucida Sans" w:eastAsiaTheme="majorEastAsia" w:hAnsi="Lucida Sans" w:cstheme="minorHAnsi"/>
          <w:color w:val="FF0000"/>
        </w:rPr>
        <w:t>o</w:t>
      </w:r>
      <w:r w:rsidRPr="00E824E7">
        <w:rPr>
          <w:rFonts w:ascii="Lucida Sans" w:eastAsiaTheme="majorEastAsia" w:hAnsi="Lucida Sans" w:cstheme="minorHAnsi"/>
          <w:color w:val="FF0000"/>
        </w:rPr>
        <w:t>s a</w:t>
      </w:r>
      <w:r w:rsidR="7779B04C" w:rsidRPr="00E824E7">
        <w:rPr>
          <w:rFonts w:ascii="Lucida Sans" w:eastAsiaTheme="majorEastAsia" w:hAnsi="Lucida Sans" w:cstheme="minorHAnsi"/>
          <w:color w:val="FF0000"/>
        </w:rPr>
        <w:t xml:space="preserve"> cada</w:t>
      </w:r>
      <w:r w:rsidRPr="00E824E7">
        <w:rPr>
          <w:rFonts w:ascii="Lucida Sans" w:eastAsiaTheme="majorEastAsia" w:hAnsi="Lucida Sans" w:cstheme="minorHAnsi"/>
          <w:color w:val="FF0000"/>
        </w:rPr>
        <w:t xml:space="preserve"> Curso.</w:t>
      </w:r>
    </w:p>
    <w:p w14:paraId="43351527" w14:textId="0376535F"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009 de 2002</w:t>
      </w:r>
      <w:r w:rsidRPr="00E824E7">
        <w:rPr>
          <w:rFonts w:ascii="Lucida Sans" w:eastAsiaTheme="majorEastAsia" w:hAnsi="Lucida Sans" w:cstheme="minorHAnsi"/>
          <w:color w:val="333333"/>
        </w:rPr>
        <w:t xml:space="preserve"> – Bacharelado ou Licenciatura em Física</w:t>
      </w:r>
    </w:p>
    <w:p w14:paraId="4F1D2170" w14:textId="37221D71"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018 de 2002</w:t>
      </w:r>
      <w:r w:rsidRPr="00E824E7">
        <w:rPr>
          <w:rFonts w:ascii="Lucida Sans" w:eastAsiaTheme="majorEastAsia" w:hAnsi="Lucida Sans" w:cstheme="minorHAnsi"/>
          <w:color w:val="333333"/>
        </w:rPr>
        <w:t xml:space="preserve"> – Línguas Estrangeiras Aplicadas às Negociações Internacionais</w:t>
      </w:r>
    </w:p>
    <w:p w14:paraId="1EEB3CB5" w14:textId="3778B9FC"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003 de 2003</w:t>
      </w:r>
      <w:r w:rsidRPr="00E824E7">
        <w:rPr>
          <w:rFonts w:ascii="Lucida Sans" w:eastAsiaTheme="majorEastAsia" w:hAnsi="Lucida Sans" w:cstheme="minorHAnsi"/>
          <w:color w:val="333333"/>
        </w:rPr>
        <w:t xml:space="preserve"> – Licenciatura em Matemática</w:t>
      </w:r>
    </w:p>
    <w:p w14:paraId="777CD51F" w14:textId="4669CC50"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004 de 2005</w:t>
      </w:r>
      <w:r w:rsidRPr="00E824E7">
        <w:rPr>
          <w:rFonts w:ascii="Lucida Sans" w:eastAsiaTheme="majorEastAsia" w:hAnsi="Lucida Sans" w:cstheme="minorHAnsi"/>
          <w:color w:val="333333"/>
        </w:rPr>
        <w:t xml:space="preserve"> – Administração</w:t>
      </w:r>
    </w:p>
    <w:p w14:paraId="198EE81F" w14:textId="3CC99D10"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013 de 2006</w:t>
      </w:r>
      <w:r w:rsidRPr="00E824E7">
        <w:rPr>
          <w:rFonts w:ascii="Lucida Sans" w:eastAsiaTheme="majorEastAsia" w:hAnsi="Lucida Sans" w:cstheme="minorHAnsi"/>
          <w:color w:val="333333"/>
        </w:rPr>
        <w:t xml:space="preserve"> – Turismo</w:t>
      </w:r>
    </w:p>
    <w:p w14:paraId="09CA7F6A" w14:textId="40EA78E8"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005 de 2016</w:t>
      </w:r>
      <w:r w:rsidRPr="00E824E7">
        <w:rPr>
          <w:rFonts w:ascii="Lucida Sans" w:eastAsiaTheme="majorEastAsia" w:hAnsi="Lucida Sans" w:cstheme="minorHAnsi"/>
          <w:color w:val="333333"/>
        </w:rPr>
        <w:t xml:space="preserve"> – Ciência da Computação, Sistemas de Informação</w:t>
      </w:r>
    </w:p>
    <w:p w14:paraId="623AD280" w14:textId="7C9591DC"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 xml:space="preserve">Resolução CNE CES 002 de 2019 </w:t>
      </w:r>
      <w:r w:rsidRPr="00E824E7">
        <w:rPr>
          <w:rFonts w:ascii="Lucida Sans" w:eastAsiaTheme="majorEastAsia" w:hAnsi="Lucida Sans" w:cstheme="minorHAnsi"/>
          <w:color w:val="333333"/>
        </w:rPr>
        <w:t>– Engenharia Ambiental, Civil, de Alimentos, de Computação, de Controle e Automação, de Produção, de Telecomunicações, Elétrica, Eletrônica, Mecânica, Metalúrgica</w:t>
      </w:r>
    </w:p>
    <w:p w14:paraId="70E5C6A0" w14:textId="772D55BC" w:rsidR="64F14680" w:rsidRPr="00E824E7" w:rsidRDefault="64F14680" w:rsidP="62F2002E">
      <w:pPr>
        <w:pStyle w:val="PargrafodaLista"/>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CP 001 de 2021</w:t>
      </w:r>
      <w:r w:rsidRPr="00E824E7">
        <w:rPr>
          <w:rFonts w:ascii="Lucida Sans" w:eastAsiaTheme="majorEastAsia" w:hAnsi="Lucida Sans" w:cstheme="minorHAnsi"/>
          <w:color w:val="333333"/>
        </w:rPr>
        <w:t xml:space="preserve"> – Cursos Tecnólogos em Gestão Ambiental, Gestão de Turismo, Sistemas para Internet</w:t>
      </w:r>
    </w:p>
    <w:p w14:paraId="587DD4F2" w14:textId="4EB4443D" w:rsidR="62F2002E" w:rsidRPr="00E824E7" w:rsidRDefault="62F2002E" w:rsidP="62F2002E">
      <w:pPr>
        <w:pStyle w:val="Marcadores"/>
        <w:numPr>
          <w:ilvl w:val="0"/>
          <w:numId w:val="0"/>
        </w:numPr>
        <w:jc w:val="both"/>
        <w:rPr>
          <w:rFonts w:ascii="Lucida Sans" w:hAnsi="Lucida Sans" w:cstheme="minorHAnsi"/>
          <w:color w:val="FF0000"/>
        </w:rPr>
      </w:pPr>
    </w:p>
    <w:p w14:paraId="55917AD0" w14:textId="77777777" w:rsidR="00C563B1" w:rsidRPr="00E824E7" w:rsidRDefault="00C563B1" w:rsidP="19CA384D">
      <w:pPr>
        <w:pStyle w:val="Texto"/>
        <w:rPr>
          <w:rFonts w:ascii="Lucida Sans" w:eastAsiaTheme="majorEastAsia" w:hAnsi="Lucida Sans" w:cstheme="minorHAnsi"/>
        </w:rPr>
      </w:pPr>
      <w:r w:rsidRPr="00E824E7">
        <w:rPr>
          <w:rFonts w:ascii="Lucida Sans" w:eastAsiaTheme="majorEastAsia" w:hAnsi="Lucida Sans" w:cstheme="minorHAnsi"/>
        </w:rPr>
        <w:t xml:space="preserve">Além disso, com relação à estrutura curricular, são contempladas as exigências dos seguintes documentos: </w:t>
      </w:r>
    </w:p>
    <w:p w14:paraId="492152D5" w14:textId="77777777"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Decreto 4.281 de 25/06/2002</w:t>
      </w:r>
      <w:r w:rsidRPr="00E824E7">
        <w:rPr>
          <w:rFonts w:ascii="Lucida Sans" w:eastAsiaTheme="majorEastAsia" w:hAnsi="Lucida Sans" w:cstheme="minorHAnsi"/>
        </w:rPr>
        <w:t xml:space="preserve">, que regulamenta a Lei nº 9.795, de 27/04/1999, que </w:t>
      </w:r>
      <w:r w:rsidRPr="00E824E7">
        <w:rPr>
          <w:rFonts w:ascii="Lucida Sans" w:eastAsiaTheme="majorEastAsia" w:hAnsi="Lucida Sans" w:cstheme="minorHAnsi"/>
          <w:shd w:val="clear" w:color="auto" w:fill="FFFFFF"/>
        </w:rPr>
        <w:t>institui a Política Nacional de Educação Ambiental, e dá outras providências;</w:t>
      </w:r>
    </w:p>
    <w:p w14:paraId="0FB8A12D" w14:textId="2E56676B" w:rsidR="5FB8046D" w:rsidRPr="00E824E7" w:rsidRDefault="5FB8046D"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10.639/03</w:t>
      </w:r>
      <w:r w:rsidRPr="00E824E7">
        <w:rPr>
          <w:rFonts w:ascii="Lucida Sans" w:eastAsiaTheme="majorEastAsia" w:hAnsi="Lucida Sans" w:cstheme="minorHAnsi"/>
        </w:rPr>
        <w:t>, que torna obrigatório o ensino sobre História e Cultura Afro-Brasileira;</w:t>
      </w:r>
    </w:p>
    <w:p w14:paraId="3CA80710" w14:textId="56B097E2"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Resolução CNE/CP nº 1, de 17/06/2004</w:t>
      </w:r>
      <w:r w:rsidRPr="00E824E7">
        <w:rPr>
          <w:rFonts w:ascii="Lucida Sans" w:eastAsiaTheme="majorEastAsia" w:hAnsi="Lucida Sans" w:cstheme="minorHAnsi"/>
        </w:rPr>
        <w:t xml:space="preserve">, que institui Diretrizes Curriculares Nacionais para a Educação das Relações Étnico-Raciais para o Ensino de História e Cultura Afro-Brasileira e Africana; </w:t>
      </w:r>
    </w:p>
    <w:p w14:paraId="4780709D" w14:textId="70ECA031" w:rsidR="706B2660" w:rsidRPr="00E824E7" w:rsidRDefault="706B2660"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Decreto nº 5.626, de 22/12/2005</w:t>
      </w:r>
      <w:r w:rsidRPr="00E824E7">
        <w:rPr>
          <w:rFonts w:ascii="Lucida Sans" w:eastAsiaTheme="majorEastAsia" w:hAnsi="Lucida Sans" w:cstheme="minorHAnsi"/>
        </w:rPr>
        <w:t>, que Regulamenta a Lei nº 10.436, de 24/04/2002, que dispõe sobre a Língua Brasileira de Sinais – Libras. Tal decreto estabelece, em seu Capítulo II, que a disciplina Libras é optativa para alguns; cursos, como o de engenharia, e é obrigatória para outros, como o de licenciatura;</w:t>
      </w:r>
    </w:p>
    <w:p w14:paraId="4C30BFFA" w14:textId="45E2B0CB" w:rsidR="1999D9EA" w:rsidRPr="00E824E7" w:rsidRDefault="1999D9EA"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11.645/08,</w:t>
      </w:r>
      <w:r w:rsidRPr="00E824E7">
        <w:rPr>
          <w:rFonts w:ascii="Lucida Sans" w:eastAsiaTheme="majorEastAsia" w:hAnsi="Lucida Sans" w:cstheme="minorHAnsi"/>
        </w:rPr>
        <w:t xml:space="preserve"> que torna obrigatório o estudo da História e Cultura Afro-Brasileira e Indígena;</w:t>
      </w:r>
    </w:p>
    <w:p w14:paraId="64D24C3E" w14:textId="77777777"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lastRenderedPageBreak/>
        <w:t>Resolução CNE/CP nº 1, de 30/5/2012</w:t>
      </w:r>
      <w:r w:rsidRPr="00E824E7">
        <w:rPr>
          <w:rFonts w:ascii="Lucida Sans" w:eastAsiaTheme="majorEastAsia" w:hAnsi="Lucida Sans" w:cstheme="minorHAnsi"/>
        </w:rPr>
        <w:t xml:space="preserve">, que apresenta as Diretrizes Nacionais para a Educação em Direitos Humanos; </w:t>
      </w:r>
    </w:p>
    <w:p w14:paraId="72C3C947" w14:textId="2662F13F"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12.764, de 27/12/2012</w:t>
      </w:r>
      <w:r w:rsidRPr="00E824E7">
        <w:rPr>
          <w:rFonts w:ascii="Lucida Sans" w:eastAsiaTheme="majorEastAsia" w:hAnsi="Lucida Sans" w:cstheme="minorHAnsi"/>
        </w:rPr>
        <w:t>, que trata da Proteção dos Direitos da Pessoa com Transtorno do Espectro Autista</w:t>
      </w:r>
      <w:r w:rsidR="74AC2A3A" w:rsidRPr="00E824E7">
        <w:rPr>
          <w:rFonts w:ascii="Lucida Sans" w:eastAsiaTheme="majorEastAsia" w:hAnsi="Lucida Sans" w:cstheme="minorHAnsi"/>
        </w:rPr>
        <w:t>;</w:t>
      </w:r>
    </w:p>
    <w:p w14:paraId="7494E7F2" w14:textId="2C4E56FA" w:rsidR="32F12C0A" w:rsidRPr="00E824E7" w:rsidRDefault="00000000" w:rsidP="00FF447A">
      <w:pPr>
        <w:pStyle w:val="Marcadores"/>
        <w:jc w:val="both"/>
        <w:rPr>
          <w:rFonts w:ascii="Lucida Sans" w:eastAsiaTheme="majorEastAsia" w:hAnsi="Lucida Sans" w:cstheme="minorHAnsi"/>
        </w:rPr>
      </w:pPr>
      <w:hyperlink r:id="rId14" w:anchor="art112">
        <w:r w:rsidR="32F12C0A" w:rsidRPr="00E824E7">
          <w:rPr>
            <w:rStyle w:val="Hyperlink"/>
            <w:rFonts w:ascii="Lucida Sans" w:eastAsiaTheme="majorEastAsia" w:hAnsi="Lucida Sans" w:cstheme="minorHAnsi"/>
            <w:b/>
            <w:bCs/>
            <w:color w:val="auto"/>
            <w:u w:val="none"/>
          </w:rPr>
          <w:t>Lei Nº 13.146/2015</w:t>
        </w:r>
      </w:hyperlink>
      <w:r w:rsidR="32F12C0A" w:rsidRPr="00E824E7">
        <w:rPr>
          <w:rStyle w:val="StrongEmphasis"/>
          <w:rFonts w:ascii="Lucida Sans" w:eastAsiaTheme="majorEastAsia" w:hAnsi="Lucida Sans" w:cstheme="minorHAnsi"/>
          <w:b w:val="0"/>
          <w:bCs w:val="0"/>
        </w:rPr>
        <w:t>, </w:t>
      </w:r>
      <w:r w:rsidR="32F12C0A" w:rsidRPr="00E824E7">
        <w:rPr>
          <w:rFonts w:ascii="Lucida Sans" w:eastAsiaTheme="majorEastAsia" w:hAnsi="Lucida Sans" w:cstheme="minorHAnsi"/>
        </w:rPr>
        <w:t> Institui a Lei Brasileira de Inclusão da Pessoa com Deficiência.</w:t>
      </w:r>
    </w:p>
    <w:p w14:paraId="62C4D763" w14:textId="29C612D1" w:rsidR="32F12C0A" w:rsidRPr="00E824E7" w:rsidRDefault="32F12C0A"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Portaria Nº 2117 de 06 de dezembro de 2019</w:t>
      </w:r>
      <w:r w:rsidR="4906D9B6" w:rsidRPr="00E824E7">
        <w:rPr>
          <w:rFonts w:ascii="Lucida Sans" w:eastAsiaTheme="majorEastAsia" w:hAnsi="Lucida Sans" w:cstheme="minorHAnsi"/>
        </w:rPr>
        <w:t xml:space="preserve">, </w:t>
      </w:r>
      <w:r w:rsidRPr="00E824E7">
        <w:rPr>
          <w:rFonts w:ascii="Lucida Sans" w:eastAsiaTheme="majorEastAsia" w:hAnsi="Lucida Sans" w:cstheme="minorHAnsi"/>
        </w:rPr>
        <w:t>regulamenta a oferta de disciplinas na modalidade a distância nos cursos de graduação presencial</w:t>
      </w:r>
      <w:r w:rsidR="12CE9EB4" w:rsidRPr="00E824E7">
        <w:rPr>
          <w:rFonts w:ascii="Lucida Sans" w:eastAsiaTheme="majorEastAsia" w:hAnsi="Lucida Sans" w:cstheme="minorHAnsi"/>
        </w:rPr>
        <w:t>;</w:t>
      </w:r>
    </w:p>
    <w:p w14:paraId="7AAE4AF5" w14:textId="24D7C3A9" w:rsidR="32F12C0A" w:rsidRPr="00E824E7" w:rsidRDefault="00000000" w:rsidP="00FF447A">
      <w:pPr>
        <w:pStyle w:val="Marcadores"/>
        <w:jc w:val="both"/>
        <w:rPr>
          <w:rFonts w:ascii="Lucida Sans" w:eastAsiaTheme="majorEastAsia" w:hAnsi="Lucida Sans" w:cstheme="minorHAnsi"/>
          <w:b/>
          <w:bCs/>
        </w:rPr>
      </w:pPr>
      <w:hyperlink r:id="rId15">
        <w:r w:rsidR="32F12C0A" w:rsidRPr="00E824E7">
          <w:rPr>
            <w:rStyle w:val="Hyperlink"/>
            <w:rFonts w:ascii="Lucida Sans" w:eastAsiaTheme="majorEastAsia" w:hAnsi="Lucida Sans" w:cstheme="minorHAnsi"/>
            <w:b/>
            <w:bCs/>
            <w:color w:val="auto"/>
            <w:u w:val="none"/>
          </w:rPr>
          <w:t>Diretrizes Curriculares - Cursos de Graduação Bacharelado e Licenciatura</w:t>
        </w:r>
        <w:r w:rsidR="039D2164" w:rsidRPr="00E824E7">
          <w:rPr>
            <w:rStyle w:val="Hyperlink"/>
            <w:rFonts w:ascii="Lucida Sans" w:eastAsiaTheme="majorEastAsia" w:hAnsi="Lucida Sans" w:cstheme="minorHAnsi"/>
            <w:color w:val="auto"/>
            <w:u w:val="none"/>
          </w:rPr>
          <w:t>;</w:t>
        </w:r>
      </w:hyperlink>
    </w:p>
    <w:p w14:paraId="7E8EDCD3" w14:textId="381CC95A" w:rsidR="525CF973" w:rsidRPr="00E824E7" w:rsidRDefault="525CF973"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Carga Horária mínima dos cursos de Graduação</w:t>
      </w:r>
      <w:r w:rsidR="4F3F71F6" w:rsidRPr="00E824E7">
        <w:rPr>
          <w:rFonts w:ascii="Lucida Sans" w:eastAsiaTheme="majorEastAsia" w:hAnsi="Lucida Sans" w:cstheme="minorHAnsi"/>
          <w:b/>
          <w:bCs/>
        </w:rPr>
        <w:t>, c</w:t>
      </w:r>
      <w:r w:rsidR="4F3F71F6" w:rsidRPr="00E824E7">
        <w:rPr>
          <w:rFonts w:ascii="Lucida Sans" w:eastAsiaTheme="majorEastAsia" w:hAnsi="Lucida Sans" w:cstheme="minorHAnsi"/>
        </w:rPr>
        <w:t>onforme disposto pelo CNE.</w:t>
      </w:r>
    </w:p>
    <w:p w14:paraId="56AD5213" w14:textId="09448E41" w:rsidR="1626C448" w:rsidRPr="00E824E7" w:rsidRDefault="1626C448" w:rsidP="00FF447A">
      <w:pPr>
        <w:pStyle w:val="Marcadores"/>
        <w:jc w:val="both"/>
        <w:rPr>
          <w:rFonts w:ascii="Lucida Sans" w:eastAsiaTheme="majorEastAsia" w:hAnsi="Lucida Sans" w:cstheme="minorHAnsi"/>
          <w:b/>
          <w:bCs/>
        </w:rPr>
      </w:pPr>
      <w:r w:rsidRPr="00E824E7">
        <w:rPr>
          <w:rFonts w:ascii="Lucida Sans" w:eastAsiaTheme="majorEastAsia" w:hAnsi="Lucida Sans" w:cstheme="minorHAnsi"/>
          <w:b/>
          <w:bCs/>
        </w:rPr>
        <w:t xml:space="preserve">Outras legislações diversas não </w:t>
      </w:r>
      <w:proofErr w:type="gramStart"/>
      <w:r w:rsidRPr="00E824E7">
        <w:rPr>
          <w:rFonts w:ascii="Lucida Sans" w:eastAsiaTheme="majorEastAsia" w:hAnsi="Lucida Sans" w:cstheme="minorHAnsi"/>
          <w:b/>
          <w:bCs/>
        </w:rPr>
        <w:t>relacionadas.</w:t>
      </w:r>
      <w:r w:rsidRPr="00E824E7">
        <w:rPr>
          <w:rFonts w:ascii="Lucida Sans" w:eastAsiaTheme="majorEastAsia" w:hAnsi="Lucida Sans" w:cstheme="minorHAnsi"/>
        </w:rPr>
        <w:t>*</w:t>
      </w:r>
      <w:proofErr w:type="gramEnd"/>
      <w:r w:rsidRPr="00E824E7">
        <w:rPr>
          <w:rFonts w:ascii="Lucida Sans" w:eastAsiaTheme="majorEastAsia" w:hAnsi="Lucida Sans" w:cstheme="minorHAnsi"/>
        </w:rPr>
        <w:t xml:space="preserve"> (</w:t>
      </w:r>
      <w:r w:rsidR="3399E9F0" w:rsidRPr="00E824E7">
        <w:rPr>
          <w:rFonts w:ascii="Lucida Sans" w:eastAsiaTheme="majorEastAsia" w:hAnsi="Lucida Sans" w:cstheme="minorHAnsi"/>
        </w:rPr>
        <w:t xml:space="preserve">conforme os cursos e assuntos tratados no PPC, ou posteriores a este </w:t>
      </w:r>
      <w:proofErr w:type="spellStart"/>
      <w:r w:rsidR="3399E9F0" w:rsidRPr="00E824E7">
        <w:rPr>
          <w:rFonts w:ascii="Lucida Sans" w:eastAsiaTheme="majorEastAsia" w:hAnsi="Lucida Sans" w:cstheme="minorHAnsi"/>
        </w:rPr>
        <w:t>template</w:t>
      </w:r>
      <w:proofErr w:type="spellEnd"/>
      <w:r w:rsidR="3399E9F0" w:rsidRPr="00E824E7">
        <w:rPr>
          <w:rFonts w:ascii="Lucida Sans" w:eastAsiaTheme="majorEastAsia" w:hAnsi="Lucida Sans" w:cstheme="minorHAnsi"/>
        </w:rPr>
        <w:t>)</w:t>
      </w:r>
    </w:p>
    <w:p w14:paraId="23A67030" w14:textId="760EAAD7" w:rsidR="19CA384D" w:rsidRPr="00E824E7" w:rsidRDefault="19CA384D" w:rsidP="19CA384D">
      <w:pPr>
        <w:spacing w:after="150" w:line="276" w:lineRule="auto"/>
        <w:rPr>
          <w:rFonts w:ascii="Lucida Sans" w:hAnsi="Lucida Sans" w:cstheme="minorHAnsi"/>
        </w:rPr>
      </w:pPr>
    </w:p>
    <w:p w14:paraId="2BBCFD02" w14:textId="77777777" w:rsidR="00511BA5" w:rsidRPr="00E824E7" w:rsidRDefault="00511BA5" w:rsidP="19CA384D">
      <w:pPr>
        <w:spacing w:after="150" w:line="276" w:lineRule="auto"/>
        <w:rPr>
          <w:rFonts w:ascii="Lucida Sans" w:hAnsi="Lucida Sans" w:cstheme="minorHAnsi"/>
        </w:rPr>
      </w:pPr>
    </w:p>
    <w:p w14:paraId="709D24C0" w14:textId="4CCDDB87" w:rsidR="32F12C0A" w:rsidRPr="00E824E7" w:rsidRDefault="32F12C0A" w:rsidP="19CA384D">
      <w:pPr>
        <w:spacing w:after="150" w:line="276" w:lineRule="auto"/>
        <w:rPr>
          <w:rFonts w:ascii="Lucida Sans" w:eastAsiaTheme="majorEastAsia" w:hAnsi="Lucida Sans" w:cstheme="minorHAnsi"/>
        </w:rPr>
      </w:pPr>
      <w:r w:rsidRPr="00E824E7">
        <w:rPr>
          <w:rStyle w:val="StrongEmphasis"/>
          <w:rFonts w:ascii="Lucida Sans" w:eastAsiaTheme="majorEastAsia" w:hAnsi="Lucida Sans" w:cstheme="minorHAnsi"/>
          <w:b w:val="0"/>
          <w:bCs w:val="0"/>
        </w:rPr>
        <w:t>REGULAMENTAÇÕES SOBRE CURRICULARIZAÇÃO EXTENSÃO</w:t>
      </w:r>
    </w:p>
    <w:p w14:paraId="7229F442" w14:textId="2A9B1B8F" w:rsidR="32F12C0A" w:rsidRPr="00E824E7" w:rsidRDefault="00000000" w:rsidP="54852737">
      <w:pPr>
        <w:pStyle w:val="Textbody"/>
        <w:numPr>
          <w:ilvl w:val="0"/>
          <w:numId w:val="2"/>
        </w:numPr>
        <w:spacing w:after="150"/>
        <w:rPr>
          <w:rFonts w:ascii="Lucida Sans" w:eastAsiaTheme="majorEastAsia" w:hAnsi="Lucida Sans" w:cstheme="minorHAnsi"/>
        </w:rPr>
      </w:pPr>
      <w:hyperlink r:id="rId16">
        <w:r w:rsidR="32F12C0A" w:rsidRPr="00E824E7">
          <w:rPr>
            <w:rStyle w:val="Hyperlink"/>
            <w:rFonts w:ascii="Lucida Sans" w:eastAsiaTheme="majorEastAsia" w:hAnsi="Lucida Sans" w:cstheme="minorHAnsi"/>
            <w:b/>
            <w:bCs/>
            <w:color w:val="auto"/>
            <w:u w:val="none"/>
          </w:rPr>
          <w:t>Plano Nacional de Educação</w:t>
        </w:r>
      </w:hyperlink>
      <w:r w:rsidR="32F12C0A" w:rsidRPr="00E824E7">
        <w:rPr>
          <w:rStyle w:val="StrongEmphasis"/>
          <w:rFonts w:ascii="Lucida Sans" w:eastAsiaTheme="majorEastAsia" w:hAnsi="Lucida Sans" w:cstheme="minorHAnsi"/>
        </w:rPr>
        <w:t> - PNE 2014/2024</w:t>
      </w:r>
      <w:r w:rsidR="40BF78BD" w:rsidRPr="00E824E7">
        <w:rPr>
          <w:rStyle w:val="StrongEmphasis"/>
          <w:rFonts w:ascii="Lucida Sans" w:eastAsiaTheme="majorEastAsia" w:hAnsi="Lucida Sans" w:cstheme="minorHAnsi"/>
          <w:b w:val="0"/>
          <w:bCs w:val="0"/>
        </w:rPr>
        <w:t>;</w:t>
      </w:r>
    </w:p>
    <w:p w14:paraId="1DACBA5F" w14:textId="74F8AEC8" w:rsidR="32F12C0A" w:rsidRPr="00E824E7" w:rsidRDefault="00000000" w:rsidP="54852737">
      <w:pPr>
        <w:pStyle w:val="PargrafodaLista"/>
        <w:numPr>
          <w:ilvl w:val="0"/>
          <w:numId w:val="2"/>
        </w:numPr>
        <w:spacing w:after="150" w:line="276" w:lineRule="auto"/>
        <w:rPr>
          <w:rStyle w:val="StrongEmphasis"/>
          <w:rFonts w:ascii="Lucida Sans" w:eastAsiaTheme="majorEastAsia" w:hAnsi="Lucida Sans" w:cstheme="minorHAnsi"/>
          <w:b w:val="0"/>
          <w:bCs w:val="0"/>
        </w:rPr>
      </w:pPr>
      <w:hyperlink r:id="rId17">
        <w:r w:rsidR="32F12C0A" w:rsidRPr="00E824E7">
          <w:rPr>
            <w:rStyle w:val="Hyperlink"/>
            <w:rFonts w:ascii="Lucida Sans" w:eastAsiaTheme="majorEastAsia" w:hAnsi="Lucida Sans" w:cstheme="minorHAnsi"/>
            <w:color w:val="auto"/>
            <w:u w:val="none"/>
          </w:rPr>
          <w:t>RESOLUÇÃO Nº 7, DE 18 DE DEZEMBRO DE 2018 - Estabelece as Diretrizes para a Extensão na Educação Superior Brasileira e regimenta o disposto na Meta 12.7 da Lei nº 13.005/2014</w:t>
        </w:r>
        <w:r w:rsidR="1A4419FD" w:rsidRPr="00E824E7">
          <w:rPr>
            <w:rStyle w:val="Hyperlink"/>
            <w:rFonts w:ascii="Lucida Sans" w:eastAsiaTheme="majorEastAsia" w:hAnsi="Lucida Sans" w:cstheme="minorHAnsi"/>
            <w:color w:val="auto"/>
            <w:u w:val="none"/>
          </w:rPr>
          <w:t>;</w:t>
        </w:r>
      </w:hyperlink>
    </w:p>
    <w:p w14:paraId="01D39DA0" w14:textId="5DEB74F9" w:rsidR="62F74D63" w:rsidRPr="00E824E7" w:rsidRDefault="62F74D63" w:rsidP="54852737">
      <w:pPr>
        <w:pStyle w:val="PargrafodaLista"/>
        <w:numPr>
          <w:ilvl w:val="0"/>
          <w:numId w:val="2"/>
        </w:numPr>
        <w:spacing w:after="150" w:line="276" w:lineRule="auto"/>
        <w:rPr>
          <w:rFonts w:ascii="Lucida Sans" w:eastAsiaTheme="majorEastAsia" w:hAnsi="Lucida Sans" w:cstheme="minorHAnsi"/>
        </w:rPr>
      </w:pPr>
      <w:r w:rsidRPr="00E824E7">
        <w:rPr>
          <w:rFonts w:ascii="Lucida Sans" w:eastAsiaTheme="majorEastAsia" w:hAnsi="Lucida Sans" w:cstheme="minorHAnsi"/>
          <w:b/>
          <w:bCs/>
        </w:rPr>
        <w:t xml:space="preserve">Resolução CEPE /CEFET-RJ nº 01/2023, </w:t>
      </w:r>
      <w:r w:rsidRPr="00E824E7">
        <w:rPr>
          <w:rFonts w:ascii="Lucida Sans" w:eastAsiaTheme="majorEastAsia" w:hAnsi="Lucida Sans" w:cstheme="minorHAnsi"/>
          <w:color w:val="000000" w:themeColor="text1"/>
        </w:rPr>
        <w:t xml:space="preserve">Aprova as diretrizes para </w:t>
      </w:r>
      <w:proofErr w:type="spellStart"/>
      <w:r w:rsidRPr="00E824E7">
        <w:rPr>
          <w:rFonts w:ascii="Lucida Sans" w:eastAsiaTheme="majorEastAsia" w:hAnsi="Lucida Sans" w:cstheme="minorHAnsi"/>
          <w:color w:val="000000" w:themeColor="text1"/>
        </w:rPr>
        <w:t>curricularização</w:t>
      </w:r>
      <w:proofErr w:type="spellEnd"/>
      <w:r w:rsidRPr="00E824E7">
        <w:rPr>
          <w:rFonts w:ascii="Lucida Sans" w:eastAsiaTheme="majorEastAsia" w:hAnsi="Lucida Sans" w:cstheme="minorHAnsi"/>
          <w:color w:val="000000" w:themeColor="text1"/>
        </w:rPr>
        <w:t xml:space="preserve"> da extensão no ensino superior;</w:t>
      </w:r>
    </w:p>
    <w:p w14:paraId="1FFE054D" w14:textId="1ED2E957" w:rsidR="67DE3C1C" w:rsidRPr="00E824E7" w:rsidRDefault="67DE3C1C" w:rsidP="67DE3C1C">
      <w:pPr>
        <w:spacing w:after="150" w:line="276" w:lineRule="auto"/>
        <w:rPr>
          <w:rFonts w:ascii="Lucida Sans" w:hAnsi="Lucida Sans" w:cstheme="minorHAnsi"/>
        </w:rPr>
      </w:pPr>
    </w:p>
    <w:p w14:paraId="5C0D9211" w14:textId="77777777" w:rsidR="00C563B1" w:rsidRPr="00E824E7" w:rsidRDefault="00C563B1" w:rsidP="004139EF">
      <w:pPr>
        <w:pStyle w:val="Texto"/>
        <w:rPr>
          <w:rFonts w:ascii="Lucida Sans" w:hAnsi="Lucida Sans" w:cstheme="minorHAnsi"/>
        </w:rPr>
      </w:pPr>
      <w:r w:rsidRPr="00E824E7">
        <w:rPr>
          <w:rFonts w:ascii="Lucida Sans" w:hAnsi="Lucida Sans" w:cstheme="minorHAnsi"/>
        </w:rPr>
        <w:t xml:space="preserve">Com relação à constituição de comissões ou núcleos, são contempladas as exigências dos documentos a seguir: </w:t>
      </w:r>
    </w:p>
    <w:p w14:paraId="0FA977F6" w14:textId="77777777" w:rsidR="00662788" w:rsidRPr="00E824E7" w:rsidRDefault="00662788" w:rsidP="00FF447A">
      <w:pPr>
        <w:pStyle w:val="Marcadores"/>
        <w:jc w:val="both"/>
        <w:rPr>
          <w:rFonts w:ascii="Lucida Sans" w:hAnsi="Lucida Sans" w:cstheme="minorHAnsi"/>
        </w:rPr>
      </w:pPr>
      <w:r w:rsidRPr="00E824E7">
        <w:rPr>
          <w:rFonts w:ascii="Lucida Sans" w:hAnsi="Lucida Sans" w:cstheme="minorHAnsi"/>
          <w:b/>
          <w:bCs/>
        </w:rPr>
        <w:t>Lei nº 10.861, de 20/12/2004</w:t>
      </w:r>
      <w:r w:rsidRPr="00E824E7">
        <w:rPr>
          <w:rFonts w:ascii="Lucida Sans" w:hAnsi="Lucida Sans" w:cstheme="minorHAnsi"/>
        </w:rPr>
        <w:t>, que em seu Art.11 estabelece que cada Instituição deve constituir uma CPA (Comissão Própria de Avaliação) com as funções de coordenar e articular o seu processo interno de avaliação e disponibilizar informações;</w:t>
      </w:r>
    </w:p>
    <w:p w14:paraId="736BCD6A" w14:textId="77777777" w:rsidR="00662788" w:rsidRPr="00E824E7" w:rsidRDefault="00662788" w:rsidP="00FF447A">
      <w:pPr>
        <w:pStyle w:val="Marcadores"/>
        <w:jc w:val="both"/>
        <w:rPr>
          <w:rFonts w:ascii="Lucida Sans" w:hAnsi="Lucida Sans" w:cstheme="minorHAnsi"/>
        </w:rPr>
      </w:pPr>
      <w:r w:rsidRPr="00E824E7">
        <w:rPr>
          <w:rFonts w:ascii="Lucida Sans" w:hAnsi="Lucida Sans" w:cstheme="minorHAnsi"/>
          <w:b/>
          <w:bCs/>
        </w:rPr>
        <w:t>Resolução CONAES nº 1, de 17/06/2010</w:t>
      </w:r>
      <w:r w:rsidRPr="00E824E7">
        <w:rPr>
          <w:rFonts w:ascii="Lucida Sans" w:hAnsi="Lucida Sans" w:cstheme="minorHAnsi"/>
        </w:rPr>
        <w:t>, que normatiza o Núcleo Docente Estruturante e dá outras providências.</w:t>
      </w:r>
    </w:p>
    <w:p w14:paraId="53C5BC95" w14:textId="331136C3" w:rsidR="67DE3C1C" w:rsidRPr="00E824E7" w:rsidRDefault="67DE3C1C" w:rsidP="67DE3C1C">
      <w:pPr>
        <w:pStyle w:val="Marcadores"/>
        <w:numPr>
          <w:ilvl w:val="0"/>
          <w:numId w:val="0"/>
        </w:numPr>
        <w:rPr>
          <w:rFonts w:ascii="Lucida Sans" w:hAnsi="Lucida Sans" w:cstheme="minorHAnsi"/>
        </w:rPr>
      </w:pPr>
    </w:p>
    <w:p w14:paraId="09B44C6E" w14:textId="77777777" w:rsidR="00662788" w:rsidRPr="00E824E7" w:rsidRDefault="00662788" w:rsidP="004139EF">
      <w:pPr>
        <w:pStyle w:val="Texto"/>
        <w:rPr>
          <w:rFonts w:ascii="Lucida Sans" w:hAnsi="Lucida Sans" w:cstheme="minorHAnsi"/>
          <w:snapToGrid w:val="0"/>
        </w:rPr>
      </w:pPr>
      <w:r w:rsidRPr="00E824E7">
        <w:rPr>
          <w:rFonts w:ascii="Lucida Sans" w:hAnsi="Lucida Sans" w:cstheme="minorHAnsi"/>
          <w:snapToGrid w:val="0"/>
        </w:rPr>
        <w:t>As propostas apresentadas neste projeto estão em consonância com o PDI (Plano de Desenvolvimento Institucional) e o PPI (Projeto Pedagógico Institucional), considerando a articulação entre estes três documentos, e com as orientações estabelecidas pelo MEC na elaboração das Diretrizes Curriculares, uma vez que:</w:t>
      </w:r>
    </w:p>
    <w:p w14:paraId="64E4C13F"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lastRenderedPageBreak/>
        <w:t>demonstram a preocupação com a qualidade do Curso de Graduação de modo a permitir o atendimento das contínuas modificações do mercado de trabalho;</w:t>
      </w:r>
    </w:p>
    <w:p w14:paraId="36D66AF3"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 xml:space="preserve">ressaltam a necessidade da formação de um profissional generalista que irá buscar na Educação Continuada conhecimentos específicos e especializados; </w:t>
      </w:r>
    </w:p>
    <w:p w14:paraId="5AD1B6AE"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apontam a necessidade de desenvolvimento e aquisição de novas habilidades para além do ferramental técnico da profissão;</w:t>
      </w:r>
    </w:p>
    <w:p w14:paraId="3A5A1936"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valorizam as atividades externas;</w:t>
      </w:r>
    </w:p>
    <w:p w14:paraId="2D860AF4"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discutem a necessidade de adaptação do conteúdo programático às novas realidades que se apresentam ao CEFET, passando estas adaptações inclusive pela criação de novas disciplinas ou modificação das cargas horárias já existentes.</w:t>
      </w:r>
    </w:p>
    <w:p w14:paraId="0A5F006B" w14:textId="77777777" w:rsidR="00662788" w:rsidRPr="00E824E7" w:rsidRDefault="00662788" w:rsidP="004C7101">
      <w:pPr>
        <w:pStyle w:val="Texto"/>
        <w:rPr>
          <w:rFonts w:ascii="Lucida Sans" w:hAnsi="Lucida Sans" w:cstheme="minorHAnsi"/>
        </w:rPr>
      </w:pPr>
      <w:r w:rsidRPr="00E824E7">
        <w:rPr>
          <w:rFonts w:ascii="Lucida Sans" w:hAnsi="Lucida Sans" w:cstheme="minorHAnsi"/>
        </w:rPr>
        <w:t xml:space="preserve">O Projeto Pedagógico aqui apresentado é fruto de uma coletânea de estudos variados e resultado de um trabalho em conjunto, organizado pela coordenação do curso. Todo corpo docente também foi convidado a participar, revisando o programa de suas disciplinas, atualizando a bibliografia e adequando a metodologia de ensino e o sistema de avaliação de forma a estruturar o curso conforme as Diretrizes Curriculares e as recomendações do MEC. Os alunos também têm oportunidade de participar de forma efetiva, através de seus relatos, questionamentos e solicitações feitos junto à coordenação. </w:t>
      </w:r>
    </w:p>
    <w:p w14:paraId="799FD12C" w14:textId="77777777" w:rsidR="00662788" w:rsidRPr="00E824E7" w:rsidRDefault="00662788" w:rsidP="00662788">
      <w:pPr>
        <w:pStyle w:val="Ttulo1"/>
        <w:rPr>
          <w:rFonts w:cstheme="minorHAnsi"/>
          <w:sz w:val="24"/>
        </w:rPr>
      </w:pPr>
      <w:bookmarkStart w:id="8" w:name="_Toc134802523"/>
      <w:r w:rsidRPr="00E824E7">
        <w:rPr>
          <w:rFonts w:cstheme="minorHAnsi"/>
          <w:sz w:val="24"/>
        </w:rPr>
        <w:t>3. ORGANIZAÇÃO DO CURSO</w:t>
      </w:r>
      <w:bookmarkEnd w:id="8"/>
      <w:r w:rsidRPr="00E824E7">
        <w:rPr>
          <w:rFonts w:cstheme="minorHAnsi"/>
          <w:sz w:val="24"/>
        </w:rPr>
        <w:t xml:space="preserve"> </w:t>
      </w:r>
    </w:p>
    <w:p w14:paraId="0328900E" w14:textId="77777777" w:rsidR="00662788" w:rsidRPr="00E824E7" w:rsidRDefault="00662788" w:rsidP="00662788">
      <w:pPr>
        <w:pStyle w:val="Ttulo2"/>
        <w:rPr>
          <w:rFonts w:cstheme="minorHAnsi"/>
          <w:sz w:val="24"/>
        </w:rPr>
      </w:pPr>
      <w:bookmarkStart w:id="9" w:name="_Toc134802524"/>
      <w:r w:rsidRPr="00E824E7">
        <w:rPr>
          <w:rFonts w:cstheme="minorHAnsi"/>
          <w:sz w:val="24"/>
        </w:rPr>
        <w:t>3.1. C</w:t>
      </w:r>
      <w:r w:rsidR="000608C7" w:rsidRPr="00E824E7">
        <w:rPr>
          <w:rFonts w:cstheme="minorHAnsi"/>
          <w:sz w:val="24"/>
        </w:rPr>
        <w:t>oncepção do curso</w:t>
      </w:r>
      <w:bookmarkEnd w:id="9"/>
    </w:p>
    <w:p w14:paraId="462B215B" w14:textId="77777777" w:rsidR="00662788" w:rsidRPr="00E824E7" w:rsidRDefault="00662788" w:rsidP="00662788">
      <w:pPr>
        <w:pStyle w:val="Ttulo3"/>
        <w:rPr>
          <w:rFonts w:cstheme="minorHAnsi"/>
          <w:lang w:val="pt-BR"/>
        </w:rPr>
      </w:pPr>
      <w:bookmarkStart w:id="10" w:name="_Toc134802525"/>
      <w:r w:rsidRPr="00E824E7">
        <w:rPr>
          <w:rFonts w:cstheme="minorHAnsi"/>
          <w:lang w:val="pt-BR"/>
        </w:rPr>
        <w:t>3.1.1. Justificativa e pertinência do curso</w:t>
      </w:r>
      <w:bookmarkEnd w:id="10"/>
    </w:p>
    <w:p w14:paraId="7FAB89B5"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Importância da oferta/existência do curso a partir da realidade nacional, regional e local.</w:t>
      </w:r>
    </w:p>
    <w:p w14:paraId="72CED9F0"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Necessidades e demandas da região de localidade do curso. Ênfase nos aspectos econômicos, educacionais, sociais, ambientais e profissionais. Demanda por profissionais do curso e inserção dos egressos no plano regional e nacional.</w:t>
      </w:r>
    </w:p>
    <w:p w14:paraId="048BCFB1"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Papel do curso no desenvolvimento sustentável da região e de acordo com demandas do setor relacionado ao mercado de trabalho regional. Mencionar, ao longo deste item, os diversos campos de atuação em que o profissional formado pelo curso poderá atuar.</w:t>
      </w:r>
    </w:p>
    <w:p w14:paraId="02AB6463" w14:textId="77777777" w:rsidR="00662788" w:rsidRPr="00E824E7" w:rsidRDefault="00662788" w:rsidP="00662788">
      <w:pPr>
        <w:pStyle w:val="Ttulo3"/>
        <w:rPr>
          <w:rFonts w:cstheme="minorHAnsi"/>
          <w:color w:val="FF0000"/>
          <w:lang w:val="pt-BR"/>
        </w:rPr>
      </w:pPr>
      <w:bookmarkStart w:id="11" w:name="_Toc134802526"/>
      <w:r w:rsidRPr="00E824E7">
        <w:rPr>
          <w:rFonts w:cstheme="minorHAnsi"/>
          <w:lang w:val="pt-BR"/>
        </w:rPr>
        <w:t>3.1.2. Objetivos do curso</w:t>
      </w:r>
      <w:bookmarkEnd w:id="11"/>
    </w:p>
    <w:p w14:paraId="0436EE74"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 xml:space="preserve">Os objetivos do curso devem ser descritos não somente em termos de formação, mas também do impacto do curso na realidade em que se insere. Contribuições do curso para o desenvolvimento socioeconômico e </w:t>
      </w:r>
      <w:r w:rsidRPr="00E824E7">
        <w:rPr>
          <w:rFonts w:ascii="Lucida Sans" w:hAnsi="Lucida Sans" w:cstheme="minorHAnsi"/>
          <w:color w:val="FF0000"/>
        </w:rPr>
        <w:lastRenderedPageBreak/>
        <w:t xml:space="preserve">socioambiental da região. Importância e relevância profissional dos egressos no contexto social. Intencionalidade das propostas e ações do curso. Objetivos profissionais, sociais, econômicos e ambientais que orientam o curso nas dimensões de ensino, pesquisa e extensão (compreendidos de forma indissociável) e que tomam como base ampla a missão institucional prevista no PDI. </w:t>
      </w:r>
    </w:p>
    <w:p w14:paraId="4A668C5E"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Os objetivos do curso devem apresentar coerência com o perfil profissional do egresso, a estrutura curricular e o contexto educacional. Devem estar em profunda consonância com a justificativa.</w:t>
      </w:r>
    </w:p>
    <w:p w14:paraId="5B23D3C5"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Objetivos gerais: de acordo com as finalidades gerias da educação superior e da missão do Cefet/RJ.</w:t>
      </w:r>
    </w:p>
    <w:p w14:paraId="08801120"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Objetivos específicos: alvos mais próximos e diretamente relacionados às peculiaridades do curso.</w:t>
      </w:r>
    </w:p>
    <w:p w14:paraId="341DA2F6" w14:textId="77777777" w:rsidR="00662788" w:rsidRPr="00E824E7" w:rsidRDefault="00662788" w:rsidP="00662788">
      <w:pPr>
        <w:pStyle w:val="Ttulo3"/>
        <w:rPr>
          <w:rFonts w:cstheme="minorHAnsi"/>
          <w:color w:val="FF0000"/>
          <w:lang w:val="pt-BR"/>
        </w:rPr>
      </w:pPr>
      <w:bookmarkStart w:id="12" w:name="_Toc134802527"/>
      <w:r w:rsidRPr="00E824E7">
        <w:rPr>
          <w:rFonts w:cstheme="minorHAnsi"/>
          <w:lang w:val="pt-BR"/>
        </w:rPr>
        <w:t>3.1.3. Perfil do Egresso</w:t>
      </w:r>
      <w:bookmarkEnd w:id="12"/>
    </w:p>
    <w:p w14:paraId="700182E4"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Perfil do egresso em termos de saberes, competências e habilidades necessárias à formação profissional, observando: conhecimento da realidade regional; compromisso social; respeito à diversidade, à ética, à solidariedade, à justiça e à democracia como valores; autonomia intelectual; postura crítica, reflexiva e transformadora; competência profissional para o mundo contemporâneo. Deve expressar uma formação condizente com a justificativa, com o perfil e os objetivos do curso; bem como com os problemas que o egresso estará apto a resolver.</w:t>
      </w:r>
    </w:p>
    <w:p w14:paraId="050768A2" w14:textId="77777777" w:rsidR="00662788" w:rsidRPr="00E824E7" w:rsidRDefault="00662788" w:rsidP="00662788">
      <w:pPr>
        <w:pStyle w:val="Ttulo3"/>
        <w:rPr>
          <w:rFonts w:cstheme="minorHAnsi"/>
          <w:color w:val="FF0000"/>
          <w:lang w:val="pt-BR"/>
        </w:rPr>
      </w:pPr>
      <w:bookmarkStart w:id="13" w:name="_Toc134802528"/>
      <w:r w:rsidRPr="00E824E7">
        <w:rPr>
          <w:rFonts w:cstheme="minorHAnsi"/>
          <w:lang w:val="pt-BR"/>
        </w:rPr>
        <w:t>3.1.4. Competências, habilidades e atividades desenvolvidas</w:t>
      </w:r>
      <w:bookmarkEnd w:id="13"/>
    </w:p>
    <w:p w14:paraId="0845AF73"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Descrição das competências e habilidades profissionais do egresso do curso, tendo em vista o campo de atuação profissional e as diversas possibilidades de inserção no mundo do trabalho.</w:t>
      </w:r>
    </w:p>
    <w:p w14:paraId="746882C6" w14:textId="77777777" w:rsidR="00662788" w:rsidRPr="00E824E7" w:rsidRDefault="00662788" w:rsidP="00A06119">
      <w:pPr>
        <w:pStyle w:val="Ttulo2"/>
        <w:rPr>
          <w:rFonts w:cstheme="minorHAnsi"/>
          <w:sz w:val="24"/>
        </w:rPr>
      </w:pPr>
      <w:bookmarkStart w:id="14" w:name="_Toc134802529"/>
      <w:r w:rsidRPr="00E824E7">
        <w:rPr>
          <w:rFonts w:cstheme="minorHAnsi"/>
          <w:sz w:val="24"/>
        </w:rPr>
        <w:t>3.2</w:t>
      </w:r>
      <w:r w:rsidR="00A06119" w:rsidRPr="00E824E7">
        <w:rPr>
          <w:rFonts w:cstheme="minorHAnsi"/>
          <w:sz w:val="24"/>
        </w:rPr>
        <w:t>.</w:t>
      </w:r>
      <w:r w:rsidRPr="00E824E7">
        <w:rPr>
          <w:rFonts w:cstheme="minorHAnsi"/>
          <w:sz w:val="24"/>
        </w:rPr>
        <w:t xml:space="preserve"> D</w:t>
      </w:r>
      <w:r w:rsidR="000608C7" w:rsidRPr="00E824E7">
        <w:rPr>
          <w:rFonts w:cstheme="minorHAnsi"/>
          <w:sz w:val="24"/>
        </w:rPr>
        <w:t>ados do curso</w:t>
      </w:r>
      <w:bookmarkEnd w:id="14"/>
    </w:p>
    <w:p w14:paraId="686DE861" w14:textId="77777777" w:rsidR="00662788" w:rsidRPr="00E824E7" w:rsidRDefault="00662788" w:rsidP="00A06119">
      <w:pPr>
        <w:pStyle w:val="Ttulo3"/>
        <w:rPr>
          <w:rFonts w:cstheme="minorHAnsi"/>
          <w:lang w:val="pt-BR"/>
        </w:rPr>
      </w:pPr>
      <w:bookmarkStart w:id="15" w:name="_Toc134802530"/>
      <w:r w:rsidRPr="00E824E7">
        <w:rPr>
          <w:rFonts w:cstheme="minorHAnsi"/>
          <w:lang w:val="pt-BR"/>
        </w:rPr>
        <w:t>3.2.1</w:t>
      </w:r>
      <w:r w:rsidR="00A06119" w:rsidRPr="00E824E7">
        <w:rPr>
          <w:rFonts w:cstheme="minorHAnsi"/>
          <w:lang w:val="pt-BR"/>
        </w:rPr>
        <w:t>.</w:t>
      </w:r>
      <w:r w:rsidRPr="00E824E7">
        <w:rPr>
          <w:rFonts w:cstheme="minorHAnsi"/>
          <w:lang w:val="pt-BR"/>
        </w:rPr>
        <w:t xml:space="preserve"> Formas de Ingresso</w:t>
      </w:r>
      <w:bookmarkEnd w:id="15"/>
      <w:r w:rsidRPr="00E824E7">
        <w:rPr>
          <w:rFonts w:cstheme="minorHAnsi"/>
          <w:lang w:val="pt-BR"/>
        </w:rPr>
        <w:t xml:space="preserve"> </w:t>
      </w:r>
    </w:p>
    <w:p w14:paraId="5B78B438"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(Para facilitar, estão enumeradas abaixo algumas formas que existem na instituição quanto ao ingresso de estudantes. Verificar qual delas são utilizadas pelo Curso deixando apenas estas. Caso haja outras formas, acrescentá-las.)</w:t>
      </w:r>
    </w:p>
    <w:p w14:paraId="40A6A029" w14:textId="77777777" w:rsidR="00662788" w:rsidRPr="00E824E7" w:rsidRDefault="00662788" w:rsidP="004139EF">
      <w:pPr>
        <w:pStyle w:val="Texto"/>
        <w:rPr>
          <w:rFonts w:ascii="Lucida Sans" w:hAnsi="Lucida Sans" w:cstheme="minorHAnsi"/>
        </w:rPr>
      </w:pPr>
    </w:p>
    <w:p w14:paraId="535B1A3D" w14:textId="77777777" w:rsidR="00662788" w:rsidRPr="00E824E7" w:rsidRDefault="00662788" w:rsidP="004139EF">
      <w:pPr>
        <w:pStyle w:val="Texto"/>
        <w:rPr>
          <w:rFonts w:ascii="Lucida Sans" w:hAnsi="Lucida Sans" w:cstheme="minorHAnsi"/>
        </w:rPr>
      </w:pPr>
      <w:r w:rsidRPr="00E824E7">
        <w:rPr>
          <w:rFonts w:ascii="Lucida Sans" w:hAnsi="Lucida Sans" w:cstheme="minorHAnsi"/>
        </w:rPr>
        <w:t xml:space="preserve">O ingresso no Curso de </w:t>
      </w:r>
      <w:r w:rsidRPr="00E824E7">
        <w:rPr>
          <w:rFonts w:ascii="Lucida Sans" w:hAnsi="Lucida Sans" w:cstheme="minorHAnsi"/>
          <w:color w:val="FF0000"/>
        </w:rPr>
        <w:t>XXXXXX</w:t>
      </w:r>
      <w:r w:rsidRPr="00E824E7">
        <w:rPr>
          <w:rFonts w:ascii="Lucida Sans" w:hAnsi="Lucida Sans" w:cstheme="minorHAnsi"/>
        </w:rPr>
        <w:t xml:space="preserve"> do CEFET/RJ se dá através de </w:t>
      </w:r>
      <w:r w:rsidRPr="00E824E7">
        <w:rPr>
          <w:rFonts w:ascii="Lucida Sans" w:hAnsi="Lucida Sans" w:cstheme="minorHAnsi"/>
          <w:color w:val="FF0000"/>
        </w:rPr>
        <w:t>seis</w:t>
      </w:r>
      <w:r w:rsidRPr="00E824E7">
        <w:rPr>
          <w:rFonts w:ascii="Lucida Sans" w:hAnsi="Lucida Sans" w:cstheme="minorHAnsi"/>
        </w:rPr>
        <w:t xml:space="preserve"> formas distintas. </w:t>
      </w:r>
    </w:p>
    <w:p w14:paraId="690A6BBA" w14:textId="77777777" w:rsidR="00D31B89" w:rsidRPr="00E824E7" w:rsidRDefault="00D31B89" w:rsidP="004139EF">
      <w:pPr>
        <w:pStyle w:val="Texto"/>
        <w:rPr>
          <w:rFonts w:ascii="Lucida Sans" w:hAnsi="Lucida Sans" w:cstheme="minorHAnsi"/>
          <w:b/>
        </w:rPr>
      </w:pPr>
      <w:r w:rsidRPr="00E824E7">
        <w:rPr>
          <w:rFonts w:ascii="Lucida Sans" w:hAnsi="Lucida Sans" w:cstheme="minorHAnsi"/>
          <w:b/>
        </w:rPr>
        <w:t xml:space="preserve">Classificação junto ao </w:t>
      </w:r>
      <w:proofErr w:type="spellStart"/>
      <w:r w:rsidRPr="00E824E7">
        <w:rPr>
          <w:rFonts w:ascii="Lucida Sans" w:hAnsi="Lucida Sans" w:cstheme="minorHAnsi"/>
          <w:b/>
        </w:rPr>
        <w:t>SiSU</w:t>
      </w:r>
      <w:proofErr w:type="spellEnd"/>
      <w:r w:rsidRPr="00E824E7">
        <w:rPr>
          <w:rFonts w:ascii="Lucida Sans" w:hAnsi="Lucida Sans" w:cstheme="minorHAnsi"/>
          <w:b/>
        </w:rPr>
        <w:t xml:space="preserve"> - ENEM </w:t>
      </w:r>
    </w:p>
    <w:p w14:paraId="4FD3A90B" w14:textId="77777777" w:rsidR="00D31B89" w:rsidRPr="00E824E7" w:rsidRDefault="00D31B89" w:rsidP="004139EF">
      <w:pPr>
        <w:pStyle w:val="Texto"/>
        <w:rPr>
          <w:rFonts w:ascii="Lucida Sans" w:hAnsi="Lucida Sans" w:cstheme="minorHAnsi"/>
        </w:rPr>
      </w:pPr>
      <w:r w:rsidRPr="00E824E7">
        <w:rPr>
          <w:rFonts w:ascii="Lucida Sans" w:hAnsi="Lucida Sans" w:cstheme="minorHAnsi"/>
        </w:rPr>
        <w:t xml:space="preserve">Por classificação junto ao Sistema de Seleção Unificada </w:t>
      </w:r>
      <w:proofErr w:type="gramStart"/>
      <w:r w:rsidRPr="00E824E7">
        <w:rPr>
          <w:rFonts w:ascii="Lucida Sans" w:hAnsi="Lucida Sans" w:cstheme="minorHAnsi"/>
        </w:rPr>
        <w:t xml:space="preserve">-  </w:t>
      </w:r>
      <w:proofErr w:type="spellStart"/>
      <w:r w:rsidRPr="00E824E7">
        <w:rPr>
          <w:rFonts w:ascii="Lucida Sans" w:hAnsi="Lucida Sans" w:cstheme="minorHAnsi"/>
        </w:rPr>
        <w:t>SiSU</w:t>
      </w:r>
      <w:proofErr w:type="spellEnd"/>
      <w:proofErr w:type="gramEnd"/>
      <w:r w:rsidRPr="00E824E7">
        <w:rPr>
          <w:rFonts w:ascii="Lucida Sans" w:hAnsi="Lucida Sans" w:cstheme="minorHAnsi"/>
        </w:rPr>
        <w:t xml:space="preserve">, com base nas notas obtidas pelo candidato no Exame Nacional do Ensino Médio (ENEM).  A </w:t>
      </w:r>
      <w:r w:rsidRPr="00E824E7">
        <w:rPr>
          <w:rFonts w:ascii="Lucida Sans" w:hAnsi="Lucida Sans" w:cstheme="minorHAnsi"/>
        </w:rPr>
        <w:lastRenderedPageBreak/>
        <w:t xml:space="preserve">Instituição oferece 100% de suas vagas de primeiro período por meio deste sistema. O cronograma das etapas de inscrição é o estabelecido no </w:t>
      </w:r>
      <w:proofErr w:type="spellStart"/>
      <w:r w:rsidRPr="00E824E7">
        <w:rPr>
          <w:rFonts w:ascii="Lucida Sans" w:hAnsi="Lucida Sans" w:cstheme="minorHAnsi"/>
        </w:rPr>
        <w:t>SiSU</w:t>
      </w:r>
      <w:proofErr w:type="spellEnd"/>
      <w:r w:rsidRPr="00E824E7">
        <w:rPr>
          <w:rFonts w:ascii="Lucida Sans" w:hAnsi="Lucida Sans" w:cstheme="minorHAnsi"/>
        </w:rPr>
        <w:t xml:space="preserve">. O número de vagas ofertadas, as pontuações mínimas, o peso atribuído à nota de cada área de conhecimento do Enem, a confirmação do interesse para constar na Lista de Espera do </w:t>
      </w:r>
      <w:proofErr w:type="spellStart"/>
      <w:r w:rsidRPr="00E824E7">
        <w:rPr>
          <w:rFonts w:ascii="Lucida Sans" w:hAnsi="Lucida Sans" w:cstheme="minorHAnsi"/>
        </w:rPr>
        <w:t>SiSU</w:t>
      </w:r>
      <w:proofErr w:type="spellEnd"/>
      <w:r w:rsidRPr="00E824E7">
        <w:rPr>
          <w:rFonts w:ascii="Lucida Sans" w:hAnsi="Lucida Sans" w:cstheme="minorHAnsi"/>
        </w:rPr>
        <w:t>, os procedimentos para matrícula, bem como todos os critérios do CEFET/RJ para esse processo seletivo constam em edital divulgado em “notícias” no Portal da Instituição</w:t>
      </w:r>
      <w:r w:rsidRPr="00E824E7">
        <w:rPr>
          <w:rStyle w:val="Refdenotaderodap"/>
          <w:rFonts w:ascii="Lucida Sans" w:hAnsi="Lucida Sans" w:cstheme="minorHAnsi"/>
        </w:rPr>
        <w:footnoteReference w:id="1"/>
      </w:r>
      <w:r w:rsidRPr="00E824E7">
        <w:rPr>
          <w:rFonts w:ascii="Lucida Sans" w:hAnsi="Lucida Sans" w:cstheme="minorHAnsi"/>
        </w:rPr>
        <w:t>.</w:t>
      </w:r>
    </w:p>
    <w:p w14:paraId="0608E91C" w14:textId="77777777" w:rsidR="00D31B89" w:rsidRPr="00E824E7" w:rsidRDefault="00D31B89" w:rsidP="004139EF">
      <w:pPr>
        <w:pStyle w:val="Texto"/>
        <w:rPr>
          <w:rFonts w:ascii="Lucida Sans" w:hAnsi="Lucida Sans" w:cstheme="minorHAnsi"/>
          <w:b/>
        </w:rPr>
      </w:pPr>
      <w:r w:rsidRPr="00E824E7">
        <w:rPr>
          <w:rFonts w:ascii="Lucida Sans" w:hAnsi="Lucida Sans" w:cstheme="minorHAnsi"/>
          <w:b/>
        </w:rPr>
        <w:t xml:space="preserve">Transferência Externa </w:t>
      </w:r>
    </w:p>
    <w:p w14:paraId="1EE3900B" w14:textId="77777777" w:rsidR="00A1680D" w:rsidRPr="00E824E7" w:rsidRDefault="00D31B89" w:rsidP="004139EF">
      <w:pPr>
        <w:pStyle w:val="Texto"/>
        <w:rPr>
          <w:rFonts w:ascii="Lucida Sans" w:hAnsi="Lucida Sans" w:cstheme="minorHAnsi"/>
        </w:rPr>
      </w:pPr>
      <w:r w:rsidRPr="00E824E7">
        <w:rPr>
          <w:rFonts w:ascii="Lucida Sans" w:hAnsi="Lucida Sans" w:cstheme="minorHAnsi"/>
        </w:rPr>
        <w:t>Processo seletivo aberto a alunos regularmente matriculados em Instituição de ensino superior (IES), oriundos de estabelecimentos reconhecidos, de acordo com a legislação em vigor, sendo, contudo, limitado às vagas existentes, de acordo com edital específico divulgado em “notícias” no Portal da Instituição</w:t>
      </w:r>
      <w:r w:rsidRPr="00E824E7">
        <w:rPr>
          <w:rFonts w:ascii="Lucida Sans" w:hAnsi="Lucida Sans" w:cstheme="minorHAnsi"/>
          <w:vertAlign w:val="superscript"/>
        </w:rPr>
        <w:t>8</w:t>
      </w:r>
      <w:r w:rsidRPr="00E824E7">
        <w:rPr>
          <w:rFonts w:ascii="Lucida Sans" w:hAnsi="Lucida Sans" w:cstheme="minorHAnsi"/>
        </w:rPr>
        <w:t>. O processo é composto pelas seguintes etapas: inscrição, realização de provas discursivas de Cálculo e Física e de uma Redação, análise da documentação mínima e dos pré-requisitos exigidos no edital. Não é permitida a mudança de curso, em qualquer época, aos alunos</w:t>
      </w:r>
      <w:r w:rsidR="00A1680D" w:rsidRPr="00E824E7">
        <w:rPr>
          <w:rFonts w:ascii="Lucida Sans" w:hAnsi="Lucida Sans" w:cstheme="minorHAnsi"/>
        </w:rPr>
        <w:t xml:space="preserve"> transferidos para o CEFET/RJ. </w:t>
      </w:r>
    </w:p>
    <w:p w14:paraId="1B19CAAB" w14:textId="77777777" w:rsidR="00D31B89" w:rsidRPr="00E824E7" w:rsidRDefault="00D31B89" w:rsidP="004139EF">
      <w:pPr>
        <w:pStyle w:val="Texto"/>
        <w:rPr>
          <w:rFonts w:ascii="Lucida Sans" w:hAnsi="Lucida Sans" w:cstheme="minorHAnsi"/>
          <w:b/>
        </w:rPr>
      </w:pPr>
      <w:r w:rsidRPr="00E824E7">
        <w:rPr>
          <w:rFonts w:ascii="Lucida Sans" w:hAnsi="Lucida Sans" w:cstheme="minorHAnsi"/>
          <w:b/>
        </w:rPr>
        <w:t xml:space="preserve">Transferência Interna </w:t>
      </w:r>
    </w:p>
    <w:p w14:paraId="4780BF56" w14:textId="77777777" w:rsidR="00D31B89" w:rsidRPr="00E824E7" w:rsidRDefault="00D31B89" w:rsidP="004139EF">
      <w:pPr>
        <w:pStyle w:val="Texto"/>
        <w:rPr>
          <w:rFonts w:ascii="Lucida Sans" w:hAnsi="Lucida Sans" w:cstheme="minorHAnsi"/>
        </w:rPr>
      </w:pPr>
      <w:r w:rsidRPr="00E824E7">
        <w:rPr>
          <w:rFonts w:ascii="Lucida Sans" w:hAnsi="Lucida Sans" w:cstheme="minorHAnsi"/>
        </w:rPr>
        <w:t>Remanejamento Interno, obedecendo a normas estabelecidas em edital específico, no qual um aluno, regularmente matriculado em um curso de Graduação do CEFET/RJ, muda para outro da mesma Instituição, dentro da mesma área de conhecimento. Os Departamentos Acadêmicos dos Cursos de Graduação apresentam, a cada semestre, o número de vagas passível de preenchimento para cada um de seus cursos. Esta relação é encaminhada a Diretoria de Ensino para confecção de edital unificado. Os processos de admissão por transferência geralmente ocorrem em meados de cada semestre letivo, antes do período para o qual haja vagas disponíveis e é regido pelas normas estabelecidas no edital disponível em “notícias” no Portal da Instituição</w:t>
      </w:r>
      <w:r w:rsidRPr="00E824E7">
        <w:rPr>
          <w:rFonts w:ascii="Lucida Sans" w:hAnsi="Lucida Sans" w:cstheme="minorHAnsi"/>
          <w:vertAlign w:val="superscript"/>
        </w:rPr>
        <w:t>1</w:t>
      </w:r>
      <w:r w:rsidRPr="00E824E7">
        <w:rPr>
          <w:rFonts w:ascii="Lucida Sans" w:hAnsi="Lucida Sans" w:cstheme="minorHAnsi"/>
        </w:rPr>
        <w:t>.</w:t>
      </w:r>
    </w:p>
    <w:p w14:paraId="31392F71" w14:textId="77777777" w:rsidR="00D31B89" w:rsidRPr="00E824E7" w:rsidRDefault="00D31B89" w:rsidP="004139EF">
      <w:pPr>
        <w:pStyle w:val="Texto"/>
        <w:rPr>
          <w:rFonts w:ascii="Lucida Sans" w:hAnsi="Lucida Sans" w:cstheme="minorHAnsi"/>
          <w:b/>
        </w:rPr>
      </w:pPr>
      <w:proofErr w:type="spellStart"/>
      <w:r w:rsidRPr="00E824E7">
        <w:rPr>
          <w:rFonts w:ascii="Lucida Sans" w:hAnsi="Lucida Sans" w:cstheme="minorHAnsi"/>
          <w:b/>
        </w:rPr>
        <w:t>Ex-ofício</w:t>
      </w:r>
      <w:proofErr w:type="spellEnd"/>
      <w:r w:rsidRPr="00E824E7">
        <w:rPr>
          <w:rFonts w:ascii="Lucida Sans" w:hAnsi="Lucida Sans" w:cstheme="minorHAnsi"/>
          <w:b/>
        </w:rPr>
        <w:t xml:space="preserve"> </w:t>
      </w:r>
    </w:p>
    <w:p w14:paraId="79DDDCC9" w14:textId="394020BD" w:rsidR="00D31B89" w:rsidRPr="00E824E7" w:rsidRDefault="00D31B89" w:rsidP="004139EF">
      <w:pPr>
        <w:pStyle w:val="Texto"/>
        <w:rPr>
          <w:rFonts w:ascii="Lucida Sans" w:hAnsi="Lucida Sans" w:cstheme="minorHAnsi"/>
        </w:rPr>
      </w:pPr>
      <w:r w:rsidRPr="00E824E7">
        <w:rPr>
          <w:rFonts w:ascii="Lucida Sans" w:hAnsi="Lucida Sans" w:cstheme="minorHAnsi"/>
        </w:rPr>
        <w:t>Transferência regida por legislação específica, Lei n</w:t>
      </w:r>
      <w:r w:rsidRPr="00E824E7">
        <w:rPr>
          <w:rFonts w:ascii="Lucida Sans" w:hAnsi="Lucida Sans" w:cstheme="minorHAnsi"/>
          <w:u w:val="single"/>
          <w:vertAlign w:val="superscript"/>
        </w:rPr>
        <w:t>o</w:t>
      </w:r>
      <w:r w:rsidRPr="00E824E7">
        <w:rPr>
          <w:rFonts w:ascii="Lucida Sans" w:hAnsi="Lucida Sans" w:cstheme="minorHAnsi"/>
        </w:rPr>
        <w:t xml:space="preserve"> 9.536, de 11/12/97, aplicada a funcionários públicos federais e militares. </w:t>
      </w:r>
    </w:p>
    <w:p w14:paraId="6C34CC1F" w14:textId="77777777" w:rsidR="00EC0127" w:rsidRPr="00E824E7" w:rsidRDefault="00EC0127" w:rsidP="004139EF">
      <w:pPr>
        <w:pStyle w:val="Texto"/>
        <w:rPr>
          <w:rFonts w:ascii="Lucida Sans" w:hAnsi="Lucida Sans" w:cstheme="minorHAnsi"/>
        </w:rPr>
      </w:pPr>
    </w:p>
    <w:p w14:paraId="30B166FD" w14:textId="7A3D7241" w:rsidR="00EC0127" w:rsidRPr="00E824E7" w:rsidRDefault="00D31B89" w:rsidP="004139EF">
      <w:pPr>
        <w:pStyle w:val="Texto"/>
        <w:rPr>
          <w:rFonts w:ascii="Lucida Sans" w:hAnsi="Lucida Sans" w:cstheme="minorHAnsi"/>
          <w:b/>
        </w:rPr>
      </w:pPr>
      <w:r w:rsidRPr="00E824E7">
        <w:rPr>
          <w:rFonts w:ascii="Lucida Sans" w:hAnsi="Lucida Sans" w:cstheme="minorHAnsi"/>
          <w:b/>
        </w:rPr>
        <w:t xml:space="preserve">Convênio </w:t>
      </w:r>
    </w:p>
    <w:p w14:paraId="7EC67DB9" w14:textId="77777777" w:rsidR="00D31B89" w:rsidRPr="00E824E7" w:rsidRDefault="00D31B89" w:rsidP="004139EF">
      <w:pPr>
        <w:pStyle w:val="Texto"/>
        <w:rPr>
          <w:rFonts w:ascii="Lucida Sans" w:hAnsi="Lucida Sans" w:cstheme="minorHAnsi"/>
        </w:rPr>
      </w:pPr>
      <w:r w:rsidRPr="00E824E7">
        <w:rPr>
          <w:rFonts w:ascii="Lucida Sans" w:hAnsi="Lucida Sans" w:cstheme="minorHAnsi"/>
        </w:rPr>
        <w:t xml:space="preserve">O aluno-convênio é aquele encaminhado ao CEFET/RJ pelos Órgãos Governamentais competentes e oriundo de países com os quais o Brasil mantém acordo, conforme as normas da Divisão de Cooperação Científica e Tecnológica (DCCIT).  A Divisão de Cooperação Científica e Tecnológica (DCCIT), vinculada à Direção Geral (DIREG), dentre as suas atribuições, tem a responsabilidade de coordenar, em articulação com a Diretoria de Ensino (DIREN), as atividades de intercâmbio de estudantes no plano internacional. </w:t>
      </w:r>
    </w:p>
    <w:p w14:paraId="1FD2293B" w14:textId="77777777" w:rsidR="00D31B89" w:rsidRPr="00E824E7" w:rsidRDefault="00D31B89" w:rsidP="004139EF">
      <w:pPr>
        <w:pStyle w:val="Texto"/>
        <w:rPr>
          <w:rFonts w:ascii="Lucida Sans" w:hAnsi="Lucida Sans" w:cstheme="minorHAnsi"/>
          <w:b/>
        </w:rPr>
      </w:pPr>
      <w:r w:rsidRPr="00E824E7">
        <w:rPr>
          <w:rFonts w:ascii="Lucida Sans" w:hAnsi="Lucida Sans" w:cstheme="minorHAnsi"/>
          <w:b/>
        </w:rPr>
        <w:t xml:space="preserve">Reingresso </w:t>
      </w:r>
    </w:p>
    <w:p w14:paraId="5C847C32" w14:textId="77777777" w:rsidR="001B2C7F" w:rsidRPr="00E824E7" w:rsidRDefault="00D31B89" w:rsidP="004139EF">
      <w:pPr>
        <w:pStyle w:val="Texto"/>
        <w:rPr>
          <w:rFonts w:ascii="Lucida Sans" w:hAnsi="Lucida Sans" w:cstheme="minorHAnsi"/>
        </w:rPr>
      </w:pPr>
      <w:r w:rsidRPr="00E824E7">
        <w:rPr>
          <w:rFonts w:ascii="Lucida Sans" w:hAnsi="Lucida Sans" w:cstheme="minorHAnsi"/>
        </w:rPr>
        <w:lastRenderedPageBreak/>
        <w:t>Podem ser aceitos alunos portadores de diploma de graduação em áreas correlatas à Engenharia Mecânica, segundo edital específico disponibilizado em “notícias” no Portal da Instituição</w:t>
      </w:r>
      <w:r w:rsidRPr="00E824E7">
        <w:rPr>
          <w:rFonts w:ascii="Lucida Sans" w:hAnsi="Lucida Sans" w:cstheme="minorHAnsi"/>
          <w:vertAlign w:val="superscript"/>
        </w:rPr>
        <w:t>8</w:t>
      </w:r>
      <w:r w:rsidRPr="00E824E7">
        <w:rPr>
          <w:rFonts w:ascii="Lucida Sans" w:hAnsi="Lucida Sans" w:cstheme="minorHAnsi"/>
        </w:rPr>
        <w:t xml:space="preserve">. Ao estudante cujo reingresso venha ser deferido para um determinado curso de graduação, é vedada qualquer mudança posterior de curso. </w:t>
      </w:r>
    </w:p>
    <w:p w14:paraId="619D7A1B" w14:textId="77777777" w:rsidR="00D31B89" w:rsidRPr="00E824E7" w:rsidRDefault="00D31B89" w:rsidP="00D31B89">
      <w:pPr>
        <w:pStyle w:val="Ttulo3"/>
        <w:rPr>
          <w:rFonts w:cstheme="minorHAnsi"/>
          <w:lang w:val="pt-BR"/>
        </w:rPr>
      </w:pPr>
      <w:bookmarkStart w:id="16" w:name="_Toc134802531"/>
      <w:r w:rsidRPr="00E824E7">
        <w:rPr>
          <w:rFonts w:cstheme="minorHAnsi"/>
          <w:lang w:val="pt-BR"/>
        </w:rPr>
        <w:t>3.2.2. Horário de Funcionamento</w:t>
      </w:r>
      <w:bookmarkEnd w:id="16"/>
    </w:p>
    <w:p w14:paraId="716245E2"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Turno do curso</w:t>
      </w:r>
    </w:p>
    <w:p w14:paraId="621FD467" w14:textId="77777777" w:rsidR="00D31B89" w:rsidRPr="00E824E7" w:rsidRDefault="00D31B89" w:rsidP="00D31B89">
      <w:pPr>
        <w:pStyle w:val="Ttulo3"/>
        <w:rPr>
          <w:rFonts w:cstheme="minorHAnsi"/>
          <w:lang w:val="pt-BR"/>
        </w:rPr>
      </w:pPr>
      <w:bookmarkStart w:id="17" w:name="_Toc134802532"/>
      <w:r w:rsidRPr="00E824E7">
        <w:rPr>
          <w:rFonts w:cstheme="minorHAnsi"/>
          <w:lang w:val="pt-BR"/>
        </w:rPr>
        <w:t>3.2.3. Estrutura Organizacional</w:t>
      </w:r>
      <w:bookmarkEnd w:id="17"/>
    </w:p>
    <w:p w14:paraId="7A24636F"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Gestão acadêmica do curso.</w:t>
      </w:r>
    </w:p>
    <w:p w14:paraId="6107885E" w14:textId="570F0BD2"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Breve descrição dos setores de apoio</w:t>
      </w:r>
      <w:r w:rsidR="6E0AD959" w:rsidRPr="00E824E7">
        <w:rPr>
          <w:rFonts w:ascii="Lucida Sans" w:hAnsi="Lucida Sans" w:cstheme="minorHAnsi"/>
          <w:color w:val="FF0000"/>
        </w:rPr>
        <w:t xml:space="preserve"> (DERAC, SERAC, NAPNE, DIAPE, SAPED, BIBLIOTECA...)</w:t>
      </w:r>
    </w:p>
    <w:p w14:paraId="79075F7A" w14:textId="77777777" w:rsidR="00D31B89" w:rsidRPr="00E824E7" w:rsidRDefault="00D31B89" w:rsidP="00D31B89">
      <w:pPr>
        <w:pStyle w:val="Ttulo2"/>
        <w:rPr>
          <w:rFonts w:cstheme="minorHAnsi"/>
          <w:sz w:val="24"/>
        </w:rPr>
      </w:pPr>
      <w:bookmarkStart w:id="18" w:name="_Toc134802533"/>
      <w:r w:rsidRPr="00E824E7">
        <w:rPr>
          <w:rFonts w:cstheme="minorHAnsi"/>
          <w:sz w:val="24"/>
        </w:rPr>
        <w:t>3.3. E</w:t>
      </w:r>
      <w:r w:rsidR="000608C7" w:rsidRPr="00E824E7">
        <w:rPr>
          <w:rFonts w:cstheme="minorHAnsi"/>
          <w:sz w:val="24"/>
        </w:rPr>
        <w:t>strutura curricular</w:t>
      </w:r>
      <w:bookmarkEnd w:id="18"/>
    </w:p>
    <w:p w14:paraId="2AE6C9A7" w14:textId="77777777" w:rsidR="00D31B89" w:rsidRPr="00E824E7" w:rsidRDefault="00D31B89" w:rsidP="00D31B89">
      <w:pPr>
        <w:pStyle w:val="Ttulo3"/>
        <w:rPr>
          <w:rFonts w:cstheme="minorHAnsi"/>
          <w:lang w:val="pt-BR"/>
        </w:rPr>
      </w:pPr>
      <w:bookmarkStart w:id="19" w:name="_Toc134802534"/>
      <w:r w:rsidRPr="00E824E7">
        <w:rPr>
          <w:rFonts w:cstheme="minorHAnsi"/>
          <w:lang w:val="pt-BR"/>
        </w:rPr>
        <w:t>3.3.1. Organização curricular</w:t>
      </w:r>
      <w:bookmarkEnd w:id="19"/>
    </w:p>
    <w:p w14:paraId="72D2C8BB" w14:textId="6D7FB8AE"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Carga horária mínima em componentes curriculares obrigatórios, componentes curriculares complementares de graduação (eletivos), estágios curriculares, atividades complementares de graduação, trabalho de conclusão de curso (TCC), projetos integrados, práticas profissionais, atividades de extensão, pesquisa ou outras. Ter sempre como referência a Diretriz Curricular do respectivo curso, quando houver, e as previsões legais. Deve-se estar atento aos aspectos referentes à flexibilidade, interdisciplinaridade, compatibilidade da carga horária total (em horas</w:t>
      </w:r>
      <w:r w:rsidR="74E03867" w:rsidRPr="00E824E7">
        <w:rPr>
          <w:rFonts w:ascii="Lucida Sans" w:hAnsi="Lucida Sans" w:cstheme="minorHAnsi"/>
          <w:color w:val="FF0000"/>
        </w:rPr>
        <w:t>-aula e aulas-relógio</w:t>
      </w:r>
      <w:r w:rsidRPr="00E824E7">
        <w:rPr>
          <w:rFonts w:ascii="Lucida Sans" w:hAnsi="Lucida Sans" w:cstheme="minorHAnsi"/>
          <w:color w:val="FF0000"/>
        </w:rPr>
        <w:t>) e articulação da teoria com a prática.</w:t>
      </w:r>
    </w:p>
    <w:p w14:paraId="1B6BAF90"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Definição de núcleos de conteúdos (básicos, profissionalizantes e específicos, quando for o caso): disciplinas componentes e integralização total subdividida em percentuais.</w:t>
      </w:r>
    </w:p>
    <w:p w14:paraId="0D3AE415" w14:textId="77777777" w:rsidR="00D31B89" w:rsidRPr="00E824E7" w:rsidRDefault="00D31B89" w:rsidP="004139EF">
      <w:pPr>
        <w:pStyle w:val="Texto"/>
        <w:rPr>
          <w:rFonts w:ascii="Lucida Sans" w:hAnsi="Lucida Sans" w:cstheme="minorHAnsi"/>
          <w:color w:val="FF0000"/>
        </w:rPr>
      </w:pPr>
    </w:p>
    <w:p w14:paraId="274CB905" w14:textId="406DCCEF"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 xml:space="preserve"> (As tabelas podem ser utilizadas para o preenchimento das disciplinas dos Núcleos de Conteúdos Básicos, Núcleo de Conteúdos Profissionalizantes e Núcleo de Conteúdos Específicos dos respectivos Cursos)</w:t>
      </w:r>
    </w:p>
    <w:p w14:paraId="4F5BD280" w14:textId="3F0FB699" w:rsidR="00EC0127" w:rsidRPr="00E824E7" w:rsidRDefault="00EC0127" w:rsidP="004139EF">
      <w:pPr>
        <w:pStyle w:val="Texto"/>
        <w:rPr>
          <w:rFonts w:ascii="Lucida Sans" w:hAnsi="Lucida Sans" w:cstheme="minorHAnsi"/>
          <w:color w:val="FF0000"/>
        </w:rPr>
      </w:pPr>
    </w:p>
    <w:p w14:paraId="58DCD709" w14:textId="66770D51" w:rsidR="00EC0127" w:rsidRPr="00E824E7" w:rsidRDefault="00EC0127" w:rsidP="004139EF">
      <w:pPr>
        <w:pStyle w:val="Texto"/>
        <w:rPr>
          <w:rFonts w:ascii="Lucida Sans" w:hAnsi="Lucida Sans" w:cstheme="minorHAnsi"/>
          <w:color w:val="FF0000"/>
        </w:rPr>
      </w:pPr>
    </w:p>
    <w:p w14:paraId="0046D0F2" w14:textId="77777777" w:rsidR="00EC0127" w:rsidRPr="00E824E7" w:rsidRDefault="00EC0127" w:rsidP="004139EF">
      <w:pPr>
        <w:pStyle w:val="Texto"/>
        <w:rPr>
          <w:rFonts w:ascii="Lucida Sans" w:hAnsi="Lucida Sans" w:cstheme="minorHAnsi"/>
          <w:color w:val="FF0000"/>
        </w:rPr>
      </w:pPr>
    </w:p>
    <w:p w14:paraId="4562C1EB" w14:textId="77777777" w:rsidR="00D31B89" w:rsidRPr="00E824E7" w:rsidRDefault="00D31B89" w:rsidP="004139EF">
      <w:pPr>
        <w:pStyle w:val="Texto"/>
        <w:rPr>
          <w:rFonts w:ascii="Lucida Sans" w:hAnsi="Lucida Sans" w:cstheme="minorHAnsi"/>
        </w:rPr>
      </w:pPr>
    </w:p>
    <w:p w14:paraId="78B62AAF" w14:textId="77777777" w:rsidR="00D31B89" w:rsidRPr="00E824E7" w:rsidRDefault="00D31B89" w:rsidP="004139EF">
      <w:pPr>
        <w:pStyle w:val="Texto"/>
        <w:rPr>
          <w:rFonts w:ascii="Lucida Sans" w:hAnsi="Lucida Sans" w:cstheme="minorHAnsi"/>
        </w:rPr>
      </w:pPr>
      <w:r w:rsidRPr="00E824E7">
        <w:rPr>
          <w:rFonts w:ascii="Lucida Sans" w:hAnsi="Lucida Sans" w:cstheme="minorHAnsi"/>
        </w:rPr>
        <w:t>A tabela a seguir apresenta as disciplinas do Núcleo de Conteúdos Básicos:</w:t>
      </w:r>
    </w:p>
    <w:tbl>
      <w:tblPr>
        <w:tblpPr w:leftFromText="141" w:rightFromText="141" w:vertAnchor="text" w:horzAnchor="margin" w:tblpXSpec="center" w:tblpY="39"/>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3118"/>
        <w:gridCol w:w="992"/>
        <w:gridCol w:w="993"/>
        <w:gridCol w:w="992"/>
      </w:tblGrid>
      <w:tr w:rsidR="00110083" w:rsidRPr="00E824E7" w14:paraId="414AFCBA" w14:textId="77777777" w:rsidTr="19CA384D">
        <w:trPr>
          <w:cantSplit/>
          <w:trHeight w:val="375"/>
        </w:trPr>
        <w:tc>
          <w:tcPr>
            <w:tcW w:w="2764" w:type="dxa"/>
            <w:vMerge w:val="restart"/>
            <w:tcBorders>
              <w:top w:val="single" w:sz="12" w:space="0" w:color="auto"/>
              <w:left w:val="single" w:sz="12" w:space="0" w:color="auto"/>
              <w:bottom w:val="single" w:sz="12" w:space="0" w:color="auto"/>
              <w:right w:val="single" w:sz="12" w:space="0" w:color="auto"/>
            </w:tcBorders>
            <w:shd w:val="clear" w:color="auto" w:fill="E6E6E6"/>
          </w:tcPr>
          <w:p w14:paraId="7F90855D" w14:textId="77777777" w:rsidR="00110083" w:rsidRPr="00E824E7" w:rsidRDefault="00110083" w:rsidP="00110083">
            <w:pPr>
              <w:jc w:val="center"/>
              <w:rPr>
                <w:rFonts w:ascii="Lucida Sans" w:hAnsi="Lucida Sans" w:cstheme="minorHAnsi"/>
                <w:b/>
                <w:bCs/>
              </w:rPr>
            </w:pPr>
            <w:r w:rsidRPr="00E824E7">
              <w:rPr>
                <w:rFonts w:ascii="Lucida Sans" w:hAnsi="Lucida Sans" w:cstheme="minorHAnsi"/>
                <w:b/>
                <w:bCs/>
              </w:rPr>
              <w:t xml:space="preserve">DISCIPLINAS DO NÚCLEO DE </w:t>
            </w:r>
            <w:r w:rsidRPr="00E824E7">
              <w:rPr>
                <w:rFonts w:ascii="Lucida Sans" w:hAnsi="Lucida Sans" w:cstheme="minorHAnsi"/>
                <w:b/>
                <w:bCs/>
              </w:rPr>
              <w:lastRenderedPageBreak/>
              <w:t>CONTEÚDOS BÁSICOS</w:t>
            </w:r>
          </w:p>
        </w:tc>
        <w:tc>
          <w:tcPr>
            <w:tcW w:w="3118" w:type="dxa"/>
            <w:vMerge w:val="restart"/>
            <w:tcBorders>
              <w:top w:val="single" w:sz="12" w:space="0" w:color="auto"/>
              <w:left w:val="single" w:sz="12" w:space="0" w:color="auto"/>
              <w:right w:val="single" w:sz="12" w:space="0" w:color="auto"/>
            </w:tcBorders>
            <w:shd w:val="clear" w:color="auto" w:fill="E6E6E6"/>
          </w:tcPr>
          <w:p w14:paraId="6659427C"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lastRenderedPageBreak/>
              <w:t xml:space="preserve">TÓPICOS </w:t>
            </w:r>
          </w:p>
          <w:p w14:paraId="09587913"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lastRenderedPageBreak/>
              <w:t xml:space="preserve">(Resolução </w:t>
            </w:r>
            <w:r w:rsidRPr="00E824E7">
              <w:rPr>
                <w:rFonts w:ascii="Lucida Sans" w:hAnsi="Lucida Sans" w:cstheme="minorHAnsi"/>
                <w:b/>
              </w:rPr>
              <w:br/>
              <w:t>CNE/CES n</w:t>
            </w:r>
            <w:r w:rsidRPr="00E824E7">
              <w:rPr>
                <w:rFonts w:ascii="Lucida Sans" w:hAnsi="Lucida Sans" w:cstheme="minorHAnsi"/>
                <w:b/>
                <w:u w:val="single"/>
                <w:vertAlign w:val="superscript"/>
              </w:rPr>
              <w:t>o</w:t>
            </w:r>
            <w:r w:rsidRPr="00E824E7">
              <w:rPr>
                <w:rFonts w:ascii="Lucida Sans" w:hAnsi="Lucida Sans" w:cstheme="minorHAnsi"/>
                <w:b/>
              </w:rPr>
              <w:t xml:space="preserve"> 11/2002)</w:t>
            </w:r>
          </w:p>
        </w:tc>
        <w:tc>
          <w:tcPr>
            <w:tcW w:w="1985" w:type="dxa"/>
            <w:gridSpan w:val="2"/>
            <w:tcBorders>
              <w:top w:val="single" w:sz="12" w:space="0" w:color="auto"/>
              <w:left w:val="single" w:sz="12" w:space="0" w:color="auto"/>
              <w:bottom w:val="single" w:sz="12" w:space="0" w:color="auto"/>
              <w:right w:val="single" w:sz="12" w:space="0" w:color="auto"/>
            </w:tcBorders>
            <w:shd w:val="clear" w:color="auto" w:fill="E6E6E6"/>
          </w:tcPr>
          <w:p w14:paraId="22298234" w14:textId="77777777" w:rsidR="00110083" w:rsidRPr="00E824E7" w:rsidRDefault="00110083" w:rsidP="00296409">
            <w:pPr>
              <w:jc w:val="center"/>
              <w:rPr>
                <w:rFonts w:ascii="Lucida Sans" w:hAnsi="Lucida Sans" w:cstheme="minorHAnsi"/>
              </w:rPr>
            </w:pPr>
            <w:r w:rsidRPr="00E824E7">
              <w:rPr>
                <w:rFonts w:ascii="Lucida Sans" w:hAnsi="Lucida Sans" w:cstheme="minorHAnsi"/>
                <w:b/>
              </w:rPr>
              <w:lastRenderedPageBreak/>
              <w:t>Aulas Semanais</w:t>
            </w:r>
          </w:p>
        </w:tc>
        <w:tc>
          <w:tcPr>
            <w:tcW w:w="992" w:type="dxa"/>
            <w:vMerge w:val="restart"/>
            <w:tcBorders>
              <w:top w:val="single" w:sz="12" w:space="0" w:color="auto"/>
              <w:left w:val="single" w:sz="12" w:space="0" w:color="auto"/>
              <w:bottom w:val="single" w:sz="12" w:space="0" w:color="auto"/>
              <w:right w:val="single" w:sz="12" w:space="0" w:color="auto"/>
            </w:tcBorders>
            <w:shd w:val="clear" w:color="auto" w:fill="E6E6E6"/>
          </w:tcPr>
          <w:p w14:paraId="2D74D67D" w14:textId="77777777" w:rsidR="00110083" w:rsidRPr="00E824E7" w:rsidRDefault="00110083" w:rsidP="00296409">
            <w:pPr>
              <w:jc w:val="center"/>
              <w:rPr>
                <w:rFonts w:ascii="Lucida Sans" w:hAnsi="Lucida Sans" w:cstheme="minorHAnsi"/>
                <w:b/>
              </w:rPr>
            </w:pPr>
          </w:p>
          <w:p w14:paraId="76554BD4" w14:textId="77777777" w:rsidR="00110083" w:rsidRPr="00E824E7" w:rsidRDefault="00110083" w:rsidP="00296409">
            <w:pPr>
              <w:jc w:val="center"/>
              <w:rPr>
                <w:rFonts w:ascii="Lucida Sans" w:hAnsi="Lucida Sans" w:cstheme="minorHAnsi"/>
              </w:rPr>
            </w:pPr>
            <w:r w:rsidRPr="00E824E7">
              <w:rPr>
                <w:rFonts w:ascii="Lucida Sans" w:hAnsi="Lucida Sans" w:cstheme="minorHAnsi"/>
                <w:b/>
              </w:rPr>
              <w:lastRenderedPageBreak/>
              <w:t>Créditos</w:t>
            </w:r>
          </w:p>
        </w:tc>
      </w:tr>
      <w:tr w:rsidR="00110083" w:rsidRPr="00E824E7" w14:paraId="0B958566" w14:textId="77777777" w:rsidTr="19CA384D">
        <w:trPr>
          <w:cantSplit/>
          <w:trHeight w:val="375"/>
        </w:trPr>
        <w:tc>
          <w:tcPr>
            <w:tcW w:w="2764" w:type="dxa"/>
            <w:vMerge/>
          </w:tcPr>
          <w:p w14:paraId="74CE3705" w14:textId="77777777" w:rsidR="00110083" w:rsidRPr="00E824E7" w:rsidRDefault="00110083" w:rsidP="00296409">
            <w:pPr>
              <w:jc w:val="center"/>
              <w:rPr>
                <w:rFonts w:ascii="Lucida Sans" w:hAnsi="Lucida Sans" w:cstheme="minorHAnsi"/>
                <w:b/>
                <w:bCs/>
              </w:rPr>
            </w:pPr>
          </w:p>
        </w:tc>
        <w:tc>
          <w:tcPr>
            <w:tcW w:w="3118" w:type="dxa"/>
            <w:vMerge/>
          </w:tcPr>
          <w:p w14:paraId="2621B7A6" w14:textId="77777777" w:rsidR="00110083" w:rsidRPr="00E824E7" w:rsidRDefault="00110083" w:rsidP="00296409">
            <w:pPr>
              <w:jc w:val="center"/>
              <w:rPr>
                <w:rFonts w:ascii="Lucida Sans" w:hAnsi="Lucida Sans" w:cstheme="minorHAnsi"/>
                <w:b/>
              </w:rPr>
            </w:pPr>
          </w:p>
        </w:tc>
        <w:tc>
          <w:tcPr>
            <w:tcW w:w="992" w:type="dxa"/>
            <w:tcBorders>
              <w:top w:val="single" w:sz="12" w:space="0" w:color="auto"/>
              <w:left w:val="single" w:sz="12" w:space="0" w:color="auto"/>
              <w:bottom w:val="single" w:sz="12" w:space="0" w:color="auto"/>
              <w:right w:val="single" w:sz="12" w:space="0" w:color="auto"/>
            </w:tcBorders>
            <w:shd w:val="clear" w:color="auto" w:fill="E6E6E6"/>
          </w:tcPr>
          <w:p w14:paraId="768F2674"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t>Teórica</w:t>
            </w:r>
          </w:p>
        </w:tc>
        <w:tc>
          <w:tcPr>
            <w:tcW w:w="993" w:type="dxa"/>
            <w:tcBorders>
              <w:top w:val="single" w:sz="12" w:space="0" w:color="auto"/>
              <w:left w:val="single" w:sz="12" w:space="0" w:color="auto"/>
              <w:bottom w:val="single" w:sz="12" w:space="0" w:color="auto"/>
              <w:right w:val="single" w:sz="12" w:space="0" w:color="auto"/>
            </w:tcBorders>
            <w:shd w:val="clear" w:color="auto" w:fill="E6E6E6"/>
          </w:tcPr>
          <w:p w14:paraId="6CC33775"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t>Prática</w:t>
            </w:r>
          </w:p>
        </w:tc>
        <w:tc>
          <w:tcPr>
            <w:tcW w:w="992" w:type="dxa"/>
            <w:vMerge/>
          </w:tcPr>
          <w:p w14:paraId="18338582" w14:textId="77777777" w:rsidR="00110083" w:rsidRPr="00E824E7" w:rsidRDefault="00110083" w:rsidP="00296409">
            <w:pPr>
              <w:jc w:val="center"/>
              <w:rPr>
                <w:rFonts w:ascii="Lucida Sans" w:hAnsi="Lucida Sans" w:cstheme="minorHAnsi"/>
              </w:rPr>
            </w:pPr>
          </w:p>
        </w:tc>
      </w:tr>
      <w:tr w:rsidR="00110083" w:rsidRPr="00E824E7" w14:paraId="564CC8FF" w14:textId="77777777" w:rsidTr="19CA384D">
        <w:trPr>
          <w:cantSplit/>
        </w:trPr>
        <w:tc>
          <w:tcPr>
            <w:tcW w:w="2764" w:type="dxa"/>
            <w:tcBorders>
              <w:top w:val="single" w:sz="12" w:space="0" w:color="auto"/>
              <w:left w:val="single" w:sz="6" w:space="0" w:color="auto"/>
              <w:bottom w:val="single" w:sz="6" w:space="0" w:color="auto"/>
              <w:right w:val="single" w:sz="6" w:space="0" w:color="auto"/>
            </w:tcBorders>
            <w:vAlign w:val="center"/>
          </w:tcPr>
          <w:p w14:paraId="022B643D" w14:textId="77777777" w:rsidR="00110083" w:rsidRPr="00E824E7" w:rsidRDefault="00110083" w:rsidP="00296409">
            <w:pPr>
              <w:jc w:val="both"/>
              <w:rPr>
                <w:rFonts w:ascii="Lucida Sans" w:hAnsi="Lucida Sans" w:cstheme="minorHAnsi"/>
              </w:rPr>
            </w:pPr>
          </w:p>
        </w:tc>
        <w:tc>
          <w:tcPr>
            <w:tcW w:w="3118" w:type="dxa"/>
            <w:tcBorders>
              <w:top w:val="single" w:sz="12" w:space="0" w:color="auto"/>
              <w:left w:val="single" w:sz="6" w:space="0" w:color="auto"/>
              <w:right w:val="single" w:sz="6" w:space="0" w:color="auto"/>
            </w:tcBorders>
          </w:tcPr>
          <w:p w14:paraId="55B124E4" w14:textId="77777777" w:rsidR="00110083" w:rsidRPr="00E824E7" w:rsidRDefault="00110083" w:rsidP="00296409">
            <w:pPr>
              <w:jc w:val="center"/>
              <w:rPr>
                <w:rFonts w:ascii="Lucida Sans" w:hAnsi="Lucida Sans" w:cstheme="minorHAnsi"/>
              </w:rPr>
            </w:pPr>
          </w:p>
        </w:tc>
        <w:tc>
          <w:tcPr>
            <w:tcW w:w="992" w:type="dxa"/>
            <w:tcBorders>
              <w:top w:val="single" w:sz="12" w:space="0" w:color="auto"/>
              <w:left w:val="single" w:sz="6" w:space="0" w:color="auto"/>
              <w:right w:val="single" w:sz="6" w:space="0" w:color="auto"/>
            </w:tcBorders>
            <w:vAlign w:val="center"/>
          </w:tcPr>
          <w:p w14:paraId="07E12988" w14:textId="77777777" w:rsidR="00110083" w:rsidRPr="00E824E7" w:rsidRDefault="00110083" w:rsidP="00296409">
            <w:pPr>
              <w:jc w:val="center"/>
              <w:rPr>
                <w:rFonts w:ascii="Lucida Sans" w:hAnsi="Lucida Sans" w:cstheme="minorHAnsi"/>
              </w:rPr>
            </w:pPr>
          </w:p>
        </w:tc>
        <w:tc>
          <w:tcPr>
            <w:tcW w:w="993" w:type="dxa"/>
            <w:tcBorders>
              <w:top w:val="single" w:sz="12" w:space="0" w:color="auto"/>
              <w:left w:val="single" w:sz="6" w:space="0" w:color="auto"/>
              <w:right w:val="single" w:sz="6" w:space="0" w:color="auto"/>
            </w:tcBorders>
            <w:vAlign w:val="center"/>
          </w:tcPr>
          <w:p w14:paraId="640303B2" w14:textId="77777777" w:rsidR="00110083" w:rsidRPr="00E824E7" w:rsidRDefault="00110083" w:rsidP="00296409">
            <w:pPr>
              <w:jc w:val="center"/>
              <w:rPr>
                <w:rFonts w:ascii="Lucida Sans" w:hAnsi="Lucida Sans" w:cstheme="minorHAnsi"/>
              </w:rPr>
            </w:pPr>
          </w:p>
        </w:tc>
        <w:tc>
          <w:tcPr>
            <w:tcW w:w="992" w:type="dxa"/>
            <w:tcBorders>
              <w:top w:val="single" w:sz="12" w:space="0" w:color="auto"/>
              <w:left w:val="single" w:sz="6" w:space="0" w:color="auto"/>
              <w:right w:val="single" w:sz="6" w:space="0" w:color="auto"/>
            </w:tcBorders>
            <w:vAlign w:val="center"/>
          </w:tcPr>
          <w:p w14:paraId="62B1B3D4" w14:textId="77777777" w:rsidR="00110083" w:rsidRPr="00E824E7" w:rsidRDefault="00110083" w:rsidP="00296409">
            <w:pPr>
              <w:jc w:val="center"/>
              <w:rPr>
                <w:rFonts w:ascii="Lucida Sans" w:hAnsi="Lucida Sans" w:cstheme="minorHAnsi"/>
              </w:rPr>
            </w:pPr>
          </w:p>
        </w:tc>
      </w:tr>
      <w:tr w:rsidR="00110083" w:rsidRPr="00E824E7" w14:paraId="0BDC3313"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AC7B793" w14:textId="77777777" w:rsidR="00110083" w:rsidRPr="00E824E7" w:rsidRDefault="00110083" w:rsidP="00296409">
            <w:pPr>
              <w:rPr>
                <w:rFonts w:ascii="Lucida Sans" w:hAnsi="Lucida Sans" w:cstheme="minorHAnsi"/>
              </w:rPr>
            </w:pPr>
          </w:p>
        </w:tc>
        <w:tc>
          <w:tcPr>
            <w:tcW w:w="3118" w:type="dxa"/>
            <w:tcBorders>
              <w:left w:val="single" w:sz="6" w:space="0" w:color="auto"/>
              <w:right w:val="single" w:sz="6" w:space="0" w:color="auto"/>
            </w:tcBorders>
          </w:tcPr>
          <w:p w14:paraId="3ADA738B"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698F7FF9"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412D638D"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0550E7E0" w14:textId="77777777" w:rsidR="00110083" w:rsidRPr="00E824E7" w:rsidRDefault="00110083" w:rsidP="00296409">
            <w:pPr>
              <w:jc w:val="center"/>
              <w:rPr>
                <w:rFonts w:ascii="Lucida Sans" w:hAnsi="Lucida Sans" w:cstheme="minorHAnsi"/>
              </w:rPr>
            </w:pPr>
          </w:p>
        </w:tc>
      </w:tr>
      <w:tr w:rsidR="00110083" w:rsidRPr="00E824E7" w14:paraId="7BF31B2C"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19A02A4F"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3083DA56"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4D5BF394"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5B9C428A"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14B196CE" w14:textId="77777777" w:rsidR="00110083" w:rsidRPr="00E824E7" w:rsidRDefault="00110083" w:rsidP="00296409">
            <w:pPr>
              <w:jc w:val="center"/>
              <w:rPr>
                <w:rFonts w:ascii="Lucida Sans" w:hAnsi="Lucida Sans" w:cstheme="minorHAnsi"/>
              </w:rPr>
            </w:pPr>
          </w:p>
        </w:tc>
      </w:tr>
      <w:tr w:rsidR="00110083" w:rsidRPr="00E824E7" w14:paraId="3AC24DD3"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38666BFC"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4C4965E8"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36D75A6F"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7EB53667"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08F504B5" w14:textId="77777777" w:rsidR="00110083" w:rsidRPr="00E824E7" w:rsidRDefault="00110083" w:rsidP="00296409">
            <w:pPr>
              <w:jc w:val="center"/>
              <w:rPr>
                <w:rFonts w:ascii="Lucida Sans" w:hAnsi="Lucida Sans" w:cstheme="minorHAnsi"/>
              </w:rPr>
            </w:pPr>
          </w:p>
        </w:tc>
      </w:tr>
      <w:tr w:rsidR="00110083" w:rsidRPr="00E824E7" w14:paraId="1774FA9A"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4B3068B9"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1B2E6F94"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5F7B4998"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17C33B57"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37C83A65" w14:textId="77777777" w:rsidR="00110083" w:rsidRPr="00E824E7" w:rsidRDefault="00110083" w:rsidP="00296409">
            <w:pPr>
              <w:jc w:val="center"/>
              <w:rPr>
                <w:rFonts w:ascii="Lucida Sans" w:hAnsi="Lucida Sans" w:cstheme="minorHAnsi"/>
              </w:rPr>
            </w:pPr>
          </w:p>
        </w:tc>
      </w:tr>
      <w:tr w:rsidR="00110083" w:rsidRPr="00E824E7" w14:paraId="1E749AA5"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DBEAB7A"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16C556BE"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2B9D6E66"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51A0FB72"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27DB2DB1" w14:textId="77777777" w:rsidR="00110083" w:rsidRPr="00E824E7" w:rsidRDefault="00110083" w:rsidP="00296409">
            <w:pPr>
              <w:jc w:val="center"/>
              <w:rPr>
                <w:rFonts w:ascii="Lucida Sans" w:hAnsi="Lucida Sans" w:cstheme="minorHAnsi"/>
              </w:rPr>
            </w:pPr>
          </w:p>
        </w:tc>
      </w:tr>
      <w:tr w:rsidR="00110083" w:rsidRPr="00E824E7" w14:paraId="223BE832"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A5D8062"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701324A3"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297176EE"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00EC49BA"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03D52011" w14:textId="77777777" w:rsidR="00110083" w:rsidRPr="00E824E7" w:rsidRDefault="00110083" w:rsidP="00296409">
            <w:pPr>
              <w:jc w:val="center"/>
              <w:rPr>
                <w:rFonts w:ascii="Lucida Sans" w:hAnsi="Lucida Sans" w:cstheme="minorHAnsi"/>
              </w:rPr>
            </w:pPr>
          </w:p>
        </w:tc>
      </w:tr>
      <w:tr w:rsidR="00110083" w:rsidRPr="00E824E7" w14:paraId="06E3420C"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6F479817"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28A2A7AD"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030756B7"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4B966D2B"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64E6D76C" w14:textId="77777777" w:rsidR="00110083" w:rsidRPr="00E824E7" w:rsidRDefault="00110083" w:rsidP="00296409">
            <w:pPr>
              <w:jc w:val="center"/>
              <w:rPr>
                <w:rFonts w:ascii="Lucida Sans" w:hAnsi="Lucida Sans" w:cstheme="minorHAnsi"/>
              </w:rPr>
            </w:pPr>
          </w:p>
        </w:tc>
      </w:tr>
      <w:tr w:rsidR="00110083" w:rsidRPr="00E824E7" w14:paraId="179C3BE3"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7698AD8"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07005B10"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33B21914"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5278EACF"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03D4D92D" w14:textId="77777777" w:rsidR="00110083" w:rsidRPr="00E824E7" w:rsidRDefault="00110083" w:rsidP="00296409">
            <w:pPr>
              <w:jc w:val="center"/>
              <w:rPr>
                <w:rFonts w:ascii="Lucida Sans" w:hAnsi="Lucida Sans" w:cstheme="minorHAnsi"/>
              </w:rPr>
            </w:pPr>
          </w:p>
        </w:tc>
      </w:tr>
      <w:tr w:rsidR="00110083" w:rsidRPr="00E824E7" w14:paraId="316ACC4D"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FB23134"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52168B81"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45F2B81E"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0B8E3217"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69245200" w14:textId="77777777" w:rsidR="00110083" w:rsidRPr="00E824E7" w:rsidRDefault="00110083" w:rsidP="00296409">
            <w:pPr>
              <w:jc w:val="center"/>
              <w:rPr>
                <w:rFonts w:ascii="Lucida Sans" w:hAnsi="Lucida Sans" w:cstheme="minorHAnsi"/>
              </w:rPr>
            </w:pPr>
          </w:p>
        </w:tc>
      </w:tr>
      <w:tr w:rsidR="00110083" w:rsidRPr="00E824E7" w14:paraId="36D40BA6"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692C7AF0"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6A7548A3"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3070944B"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69F5DD7B"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183EA887" w14:textId="77777777" w:rsidR="00110083" w:rsidRPr="00E824E7" w:rsidRDefault="00110083" w:rsidP="00296409">
            <w:pPr>
              <w:jc w:val="center"/>
              <w:rPr>
                <w:rFonts w:ascii="Lucida Sans" w:hAnsi="Lucida Sans" w:cstheme="minorHAnsi"/>
              </w:rPr>
            </w:pPr>
          </w:p>
        </w:tc>
      </w:tr>
      <w:tr w:rsidR="00110083" w:rsidRPr="00E824E7" w14:paraId="661326FE"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FCFB984"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5F0CF177"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0E984D75"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03E03236"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4AF2F7A4" w14:textId="77777777" w:rsidR="00110083" w:rsidRPr="00E824E7" w:rsidRDefault="00110083" w:rsidP="00296409">
            <w:pPr>
              <w:jc w:val="center"/>
              <w:rPr>
                <w:rFonts w:ascii="Lucida Sans" w:hAnsi="Lucida Sans" w:cstheme="minorHAnsi"/>
              </w:rPr>
            </w:pPr>
          </w:p>
        </w:tc>
      </w:tr>
      <w:tr w:rsidR="00110083" w:rsidRPr="00E824E7" w14:paraId="5595A7D6"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07CBC501"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2F516BF7"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61A7A9D6"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782B5F0A"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32E9FCD8" w14:textId="77777777" w:rsidR="00110083" w:rsidRPr="00E824E7" w:rsidRDefault="00110083" w:rsidP="00296409">
            <w:pPr>
              <w:jc w:val="center"/>
              <w:rPr>
                <w:rFonts w:ascii="Lucida Sans" w:hAnsi="Lucida Sans" w:cstheme="minorHAnsi"/>
              </w:rPr>
            </w:pPr>
          </w:p>
        </w:tc>
      </w:tr>
      <w:tr w:rsidR="00110083" w:rsidRPr="00E824E7" w14:paraId="75312944"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69548D83"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6BC5D372"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1F4DBC18"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0435ABFB"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1A1365B2" w14:textId="77777777" w:rsidR="00110083" w:rsidRPr="00E824E7" w:rsidRDefault="00110083" w:rsidP="00296409">
            <w:pPr>
              <w:jc w:val="center"/>
              <w:rPr>
                <w:rFonts w:ascii="Lucida Sans" w:hAnsi="Lucida Sans" w:cstheme="minorHAnsi"/>
              </w:rPr>
            </w:pPr>
          </w:p>
        </w:tc>
      </w:tr>
      <w:tr w:rsidR="00110083" w:rsidRPr="00E824E7" w14:paraId="66AAB683"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A08FA1B"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456FC6EF"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6C2F92AB"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781A8DC6"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2DBDD540" w14:textId="77777777" w:rsidR="00110083" w:rsidRPr="00E824E7" w:rsidRDefault="00110083" w:rsidP="00296409">
            <w:pPr>
              <w:jc w:val="center"/>
              <w:rPr>
                <w:rFonts w:ascii="Lucida Sans" w:hAnsi="Lucida Sans" w:cstheme="minorHAnsi"/>
              </w:rPr>
            </w:pPr>
          </w:p>
        </w:tc>
      </w:tr>
      <w:tr w:rsidR="00110083" w:rsidRPr="00E824E7" w14:paraId="095303A8" w14:textId="77777777" w:rsidTr="19CA384D">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3E28BD9F" w14:textId="77777777" w:rsidR="00110083" w:rsidRPr="00E824E7" w:rsidRDefault="00110083" w:rsidP="00296409">
            <w:pPr>
              <w:jc w:val="both"/>
              <w:rPr>
                <w:rFonts w:ascii="Lucida Sans" w:hAnsi="Lucida Sans" w:cstheme="minorHAnsi"/>
              </w:rPr>
            </w:pPr>
          </w:p>
        </w:tc>
        <w:tc>
          <w:tcPr>
            <w:tcW w:w="3118" w:type="dxa"/>
            <w:tcBorders>
              <w:left w:val="single" w:sz="6" w:space="0" w:color="auto"/>
              <w:right w:val="single" w:sz="6" w:space="0" w:color="auto"/>
            </w:tcBorders>
          </w:tcPr>
          <w:p w14:paraId="3BFF442B"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4AE7036E" w14:textId="77777777" w:rsidR="00110083" w:rsidRPr="00E824E7" w:rsidRDefault="00110083" w:rsidP="00296409">
            <w:pPr>
              <w:jc w:val="center"/>
              <w:rPr>
                <w:rFonts w:ascii="Lucida Sans" w:hAnsi="Lucida Sans" w:cstheme="minorHAnsi"/>
              </w:rPr>
            </w:pPr>
          </w:p>
        </w:tc>
        <w:tc>
          <w:tcPr>
            <w:tcW w:w="993" w:type="dxa"/>
            <w:tcBorders>
              <w:left w:val="single" w:sz="6" w:space="0" w:color="auto"/>
              <w:right w:val="single" w:sz="6" w:space="0" w:color="auto"/>
            </w:tcBorders>
            <w:vAlign w:val="center"/>
          </w:tcPr>
          <w:p w14:paraId="1B7B7CB0"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6B6B2ABA" w14:textId="77777777" w:rsidR="00110083" w:rsidRPr="00E824E7" w:rsidRDefault="00110083" w:rsidP="00296409">
            <w:pPr>
              <w:jc w:val="center"/>
              <w:rPr>
                <w:rFonts w:ascii="Lucida Sans" w:hAnsi="Lucida Sans" w:cstheme="minorHAnsi"/>
              </w:rPr>
            </w:pPr>
          </w:p>
        </w:tc>
      </w:tr>
      <w:tr w:rsidR="00110083" w:rsidRPr="00E824E7" w14:paraId="6457236F"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50BFEEAA"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6E33D728"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55D20CD8"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7643A949"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1CC2482A" w14:textId="77777777" w:rsidR="00110083" w:rsidRPr="00E824E7" w:rsidRDefault="00110083" w:rsidP="00296409">
            <w:pPr>
              <w:jc w:val="center"/>
              <w:rPr>
                <w:rFonts w:ascii="Lucida Sans" w:hAnsi="Lucida Sans" w:cstheme="minorHAnsi"/>
              </w:rPr>
            </w:pPr>
          </w:p>
        </w:tc>
      </w:tr>
      <w:tr w:rsidR="00110083" w:rsidRPr="00E824E7" w14:paraId="1335DA04"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7DF751A8"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14048F4C"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0DFA146E"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4DEE6DD1"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4EF7CB0F" w14:textId="77777777" w:rsidR="00110083" w:rsidRPr="00E824E7" w:rsidRDefault="00110083" w:rsidP="00296409">
            <w:pPr>
              <w:jc w:val="center"/>
              <w:rPr>
                <w:rFonts w:ascii="Lucida Sans" w:hAnsi="Lucida Sans" w:cstheme="minorHAnsi"/>
              </w:rPr>
            </w:pPr>
          </w:p>
        </w:tc>
      </w:tr>
      <w:tr w:rsidR="00110083" w:rsidRPr="00E824E7" w14:paraId="31208B07"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13F97D95"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65538475"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500D79B5"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3003029A"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7E878C5B" w14:textId="77777777" w:rsidR="00110083" w:rsidRPr="00E824E7" w:rsidRDefault="00110083" w:rsidP="00296409">
            <w:pPr>
              <w:jc w:val="center"/>
              <w:rPr>
                <w:rFonts w:ascii="Lucida Sans" w:hAnsi="Lucida Sans" w:cstheme="minorHAnsi"/>
              </w:rPr>
            </w:pPr>
          </w:p>
        </w:tc>
      </w:tr>
      <w:tr w:rsidR="00110083" w:rsidRPr="00E824E7" w14:paraId="5CEEBE09"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48824AB5"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4978E050"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3D423FBE"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31943E55"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1F280258" w14:textId="77777777" w:rsidR="00110083" w:rsidRPr="00E824E7" w:rsidRDefault="00110083" w:rsidP="00296409">
            <w:pPr>
              <w:jc w:val="center"/>
              <w:rPr>
                <w:rFonts w:ascii="Lucida Sans" w:hAnsi="Lucida Sans" w:cstheme="minorHAnsi"/>
              </w:rPr>
            </w:pPr>
          </w:p>
        </w:tc>
      </w:tr>
      <w:tr w:rsidR="00110083" w:rsidRPr="00E824E7" w14:paraId="67898B91"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4DFD57D4"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0B1F43D3"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4979A708"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5B09AC48"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1D231FD9" w14:textId="77777777" w:rsidR="00110083" w:rsidRPr="00E824E7" w:rsidRDefault="00110083" w:rsidP="00296409">
            <w:pPr>
              <w:jc w:val="center"/>
              <w:rPr>
                <w:rFonts w:ascii="Lucida Sans" w:hAnsi="Lucida Sans" w:cstheme="minorHAnsi"/>
              </w:rPr>
            </w:pPr>
          </w:p>
        </w:tc>
      </w:tr>
      <w:tr w:rsidR="00110083" w:rsidRPr="00E824E7" w14:paraId="5512247A"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22BC1B4F"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2570732D"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65FF5824"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0FE55245"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6B91D7D6" w14:textId="77777777" w:rsidR="00110083" w:rsidRPr="00E824E7" w:rsidRDefault="00110083" w:rsidP="00296409">
            <w:pPr>
              <w:jc w:val="center"/>
              <w:rPr>
                <w:rFonts w:ascii="Lucida Sans" w:hAnsi="Lucida Sans" w:cstheme="minorHAnsi"/>
              </w:rPr>
            </w:pPr>
          </w:p>
        </w:tc>
      </w:tr>
      <w:tr w:rsidR="00110083" w:rsidRPr="00E824E7" w14:paraId="2D7BC03D"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340E405A"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21C782FB"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7DF89931"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4519EDFA"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0ECB6F5B" w14:textId="77777777" w:rsidR="00110083" w:rsidRPr="00E824E7" w:rsidRDefault="00110083" w:rsidP="00296409">
            <w:pPr>
              <w:jc w:val="center"/>
              <w:rPr>
                <w:rFonts w:ascii="Lucida Sans" w:hAnsi="Lucida Sans" w:cstheme="minorHAnsi"/>
              </w:rPr>
            </w:pPr>
          </w:p>
        </w:tc>
      </w:tr>
      <w:tr w:rsidR="00110083" w:rsidRPr="00E824E7" w14:paraId="0462556E"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7F8AB741"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07A52351"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654880B6"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297EBF5A"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7E7FB57C" w14:textId="77777777" w:rsidR="00110083" w:rsidRPr="00E824E7" w:rsidRDefault="00110083" w:rsidP="00296409">
            <w:pPr>
              <w:jc w:val="center"/>
              <w:rPr>
                <w:rFonts w:ascii="Lucida Sans" w:hAnsi="Lucida Sans" w:cstheme="minorHAnsi"/>
              </w:rPr>
            </w:pPr>
          </w:p>
        </w:tc>
      </w:tr>
      <w:tr w:rsidR="00110083" w:rsidRPr="00E824E7" w14:paraId="04DD32CD"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4B740858"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3D70F854"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31F3789F"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646737E3"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66D7EE48" w14:textId="77777777" w:rsidR="00110083" w:rsidRPr="00E824E7" w:rsidRDefault="00110083" w:rsidP="00296409">
            <w:pPr>
              <w:jc w:val="center"/>
              <w:rPr>
                <w:rFonts w:ascii="Lucida Sans" w:hAnsi="Lucida Sans" w:cstheme="minorHAnsi"/>
              </w:rPr>
            </w:pPr>
          </w:p>
        </w:tc>
      </w:tr>
      <w:tr w:rsidR="00110083" w:rsidRPr="00E824E7" w14:paraId="23D93546"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34F29281"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58EB22E6"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4FA6A8B2"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47A29805"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43AECC1C" w14:textId="77777777" w:rsidR="00110083" w:rsidRPr="00E824E7" w:rsidRDefault="00110083" w:rsidP="00296409">
            <w:pPr>
              <w:jc w:val="center"/>
              <w:rPr>
                <w:rFonts w:ascii="Lucida Sans" w:hAnsi="Lucida Sans" w:cstheme="minorHAnsi"/>
              </w:rPr>
            </w:pPr>
          </w:p>
        </w:tc>
      </w:tr>
      <w:tr w:rsidR="00110083" w:rsidRPr="00E824E7" w14:paraId="51B8A5C4" w14:textId="77777777" w:rsidTr="19CA384D">
        <w:trPr>
          <w:cantSplit/>
        </w:trPr>
        <w:tc>
          <w:tcPr>
            <w:tcW w:w="2764" w:type="dxa"/>
            <w:tcBorders>
              <w:top w:val="single" w:sz="6" w:space="0" w:color="auto"/>
              <w:left w:val="single" w:sz="6" w:space="0" w:color="auto"/>
              <w:bottom w:val="single" w:sz="12" w:space="0" w:color="auto"/>
              <w:right w:val="single" w:sz="6" w:space="0" w:color="auto"/>
            </w:tcBorders>
            <w:vAlign w:val="center"/>
          </w:tcPr>
          <w:p w14:paraId="5EDD95DF" w14:textId="77777777" w:rsidR="00110083" w:rsidRPr="00E824E7" w:rsidRDefault="00110083" w:rsidP="00296409">
            <w:pPr>
              <w:jc w:val="both"/>
              <w:rPr>
                <w:rFonts w:ascii="Lucida Sans" w:hAnsi="Lucida Sans" w:cstheme="minorHAnsi"/>
              </w:rPr>
            </w:pPr>
          </w:p>
        </w:tc>
        <w:tc>
          <w:tcPr>
            <w:tcW w:w="3118" w:type="dxa"/>
            <w:tcBorders>
              <w:left w:val="single" w:sz="6" w:space="0" w:color="auto"/>
              <w:bottom w:val="single" w:sz="12" w:space="0" w:color="auto"/>
              <w:right w:val="single" w:sz="6" w:space="0" w:color="auto"/>
            </w:tcBorders>
          </w:tcPr>
          <w:p w14:paraId="75CB64E0"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bottom w:val="single" w:sz="12" w:space="0" w:color="auto"/>
              <w:right w:val="single" w:sz="6" w:space="0" w:color="auto"/>
            </w:tcBorders>
            <w:vAlign w:val="center"/>
          </w:tcPr>
          <w:p w14:paraId="16E9CF8D" w14:textId="77777777" w:rsidR="00110083" w:rsidRPr="00E824E7" w:rsidRDefault="00110083" w:rsidP="00296409">
            <w:pPr>
              <w:jc w:val="center"/>
              <w:rPr>
                <w:rFonts w:ascii="Lucida Sans" w:hAnsi="Lucida Sans" w:cstheme="minorHAnsi"/>
              </w:rPr>
            </w:pPr>
          </w:p>
        </w:tc>
        <w:tc>
          <w:tcPr>
            <w:tcW w:w="993" w:type="dxa"/>
            <w:tcBorders>
              <w:left w:val="single" w:sz="6" w:space="0" w:color="auto"/>
              <w:bottom w:val="single" w:sz="12" w:space="0" w:color="auto"/>
              <w:right w:val="single" w:sz="6" w:space="0" w:color="auto"/>
            </w:tcBorders>
            <w:vAlign w:val="center"/>
          </w:tcPr>
          <w:p w14:paraId="22CC1689" w14:textId="77777777" w:rsidR="00110083" w:rsidRPr="00E824E7" w:rsidRDefault="00110083" w:rsidP="00296409">
            <w:pPr>
              <w:jc w:val="center"/>
              <w:rPr>
                <w:rFonts w:ascii="Lucida Sans" w:hAnsi="Lucida Sans" w:cstheme="minorHAnsi"/>
              </w:rPr>
            </w:pPr>
          </w:p>
        </w:tc>
        <w:tc>
          <w:tcPr>
            <w:tcW w:w="992" w:type="dxa"/>
            <w:tcBorders>
              <w:left w:val="single" w:sz="6" w:space="0" w:color="auto"/>
              <w:bottom w:val="single" w:sz="12" w:space="0" w:color="auto"/>
              <w:right w:val="single" w:sz="6" w:space="0" w:color="auto"/>
            </w:tcBorders>
            <w:vAlign w:val="center"/>
          </w:tcPr>
          <w:p w14:paraId="0A895619" w14:textId="77777777" w:rsidR="00110083" w:rsidRPr="00E824E7" w:rsidRDefault="00110083" w:rsidP="00296409">
            <w:pPr>
              <w:jc w:val="center"/>
              <w:rPr>
                <w:rFonts w:ascii="Lucida Sans" w:hAnsi="Lucida Sans" w:cstheme="minorHAnsi"/>
              </w:rPr>
            </w:pPr>
          </w:p>
        </w:tc>
      </w:tr>
      <w:tr w:rsidR="00110083" w:rsidRPr="00E824E7" w14:paraId="3DACCADD" w14:textId="77777777" w:rsidTr="19CA384D">
        <w:trPr>
          <w:cantSplit/>
        </w:trPr>
        <w:tc>
          <w:tcPr>
            <w:tcW w:w="5882" w:type="dxa"/>
            <w:gridSpan w:val="2"/>
            <w:tcBorders>
              <w:top w:val="single" w:sz="12" w:space="0" w:color="auto"/>
              <w:left w:val="single" w:sz="6" w:space="0" w:color="auto"/>
              <w:bottom w:val="single" w:sz="6" w:space="0" w:color="auto"/>
              <w:right w:val="single" w:sz="6" w:space="0" w:color="auto"/>
            </w:tcBorders>
            <w:vAlign w:val="center"/>
          </w:tcPr>
          <w:p w14:paraId="33BC423F" w14:textId="77777777" w:rsidR="00110083" w:rsidRPr="00E824E7" w:rsidRDefault="00110083" w:rsidP="00D173E4">
            <w:pPr>
              <w:rPr>
                <w:rFonts w:ascii="Lucida Sans" w:hAnsi="Lucida Sans" w:cstheme="minorHAnsi"/>
                <w:b/>
                <w:bCs/>
              </w:rPr>
            </w:pPr>
            <w:r w:rsidRPr="00E824E7">
              <w:rPr>
                <w:rFonts w:ascii="Lucida Sans" w:hAnsi="Lucida Sans" w:cstheme="minorHAnsi"/>
                <w:b/>
                <w:bCs/>
              </w:rPr>
              <w:t>Total</w:t>
            </w:r>
          </w:p>
        </w:tc>
        <w:tc>
          <w:tcPr>
            <w:tcW w:w="992" w:type="dxa"/>
            <w:tcBorders>
              <w:top w:val="single" w:sz="12" w:space="0" w:color="auto"/>
              <w:left w:val="single" w:sz="6" w:space="0" w:color="auto"/>
              <w:bottom w:val="single" w:sz="6" w:space="0" w:color="auto"/>
              <w:right w:val="single" w:sz="6" w:space="0" w:color="auto"/>
            </w:tcBorders>
            <w:vAlign w:val="center"/>
          </w:tcPr>
          <w:p w14:paraId="58462FE5" w14:textId="77777777" w:rsidR="00110083" w:rsidRPr="00E824E7" w:rsidRDefault="00110083" w:rsidP="00296409">
            <w:pPr>
              <w:jc w:val="center"/>
              <w:rPr>
                <w:rFonts w:ascii="Lucida Sans" w:hAnsi="Lucida Sans" w:cstheme="minorHAnsi"/>
                <w:b/>
                <w:bCs/>
              </w:rPr>
            </w:pPr>
          </w:p>
        </w:tc>
        <w:tc>
          <w:tcPr>
            <w:tcW w:w="993" w:type="dxa"/>
            <w:tcBorders>
              <w:top w:val="single" w:sz="12" w:space="0" w:color="auto"/>
              <w:left w:val="single" w:sz="6" w:space="0" w:color="auto"/>
              <w:bottom w:val="single" w:sz="6" w:space="0" w:color="auto"/>
              <w:right w:val="single" w:sz="6" w:space="0" w:color="auto"/>
            </w:tcBorders>
            <w:vAlign w:val="center"/>
          </w:tcPr>
          <w:p w14:paraId="17A84933" w14:textId="77777777" w:rsidR="00110083" w:rsidRPr="00E824E7" w:rsidRDefault="00110083" w:rsidP="00296409">
            <w:pPr>
              <w:jc w:val="center"/>
              <w:rPr>
                <w:rFonts w:ascii="Lucida Sans" w:hAnsi="Lucida Sans" w:cstheme="minorHAnsi"/>
                <w:b/>
                <w:bCs/>
              </w:rPr>
            </w:pPr>
          </w:p>
        </w:tc>
        <w:tc>
          <w:tcPr>
            <w:tcW w:w="992" w:type="dxa"/>
            <w:tcBorders>
              <w:top w:val="single" w:sz="12" w:space="0" w:color="auto"/>
              <w:left w:val="single" w:sz="6" w:space="0" w:color="auto"/>
              <w:bottom w:val="single" w:sz="6" w:space="0" w:color="auto"/>
              <w:right w:val="single" w:sz="6" w:space="0" w:color="auto"/>
            </w:tcBorders>
            <w:vAlign w:val="center"/>
          </w:tcPr>
          <w:p w14:paraId="2E0CD74F" w14:textId="77777777" w:rsidR="00110083" w:rsidRPr="00E824E7" w:rsidRDefault="00110083" w:rsidP="00296409">
            <w:pPr>
              <w:jc w:val="center"/>
              <w:rPr>
                <w:rFonts w:ascii="Lucida Sans" w:hAnsi="Lucida Sans" w:cstheme="minorHAnsi"/>
                <w:b/>
                <w:bCs/>
              </w:rPr>
            </w:pPr>
          </w:p>
        </w:tc>
      </w:tr>
      <w:tr w:rsidR="00110083" w:rsidRPr="00E824E7" w14:paraId="6AE36E0A" w14:textId="77777777" w:rsidTr="19CA384D">
        <w:trPr>
          <w:trHeight w:val="521"/>
        </w:trPr>
        <w:tc>
          <w:tcPr>
            <w:tcW w:w="276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EF5FF8" w14:textId="77777777" w:rsidR="00110083" w:rsidRPr="00E824E7" w:rsidRDefault="00110083" w:rsidP="00D173E4">
            <w:pPr>
              <w:rPr>
                <w:rFonts w:ascii="Lucida Sans" w:hAnsi="Lucida Sans" w:cstheme="minorHAnsi"/>
                <w:b/>
                <w:bCs/>
              </w:rPr>
            </w:pPr>
          </w:p>
          <w:p w14:paraId="02418537" w14:textId="1EE4E68C" w:rsidR="00110083" w:rsidRPr="00E824E7" w:rsidRDefault="00110083" w:rsidP="00D173E4">
            <w:pPr>
              <w:rPr>
                <w:rFonts w:ascii="Lucida Sans" w:hAnsi="Lucida Sans" w:cstheme="minorHAnsi"/>
                <w:b/>
                <w:bCs/>
              </w:rPr>
            </w:pPr>
            <w:r w:rsidRPr="00E824E7">
              <w:rPr>
                <w:rFonts w:ascii="Lucida Sans" w:hAnsi="Lucida Sans" w:cstheme="minorHAnsi"/>
                <w:b/>
                <w:bCs/>
              </w:rPr>
              <w:t>Carga horária</w:t>
            </w:r>
            <w:r w:rsidR="184B2BCA" w:rsidRPr="00E824E7">
              <w:rPr>
                <w:rFonts w:ascii="Lucida Sans" w:hAnsi="Lucida Sans" w:cstheme="minorHAnsi"/>
                <w:b/>
                <w:bCs/>
              </w:rPr>
              <w:t>-aula</w:t>
            </w:r>
            <w:r w:rsidRPr="00E824E7">
              <w:rPr>
                <w:rFonts w:ascii="Lucida Sans" w:hAnsi="Lucida Sans" w:cstheme="minorHAnsi"/>
                <w:b/>
                <w:bCs/>
              </w:rPr>
              <w:t xml:space="preserve"> deste Núcleo: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A03379" w14:textId="77777777" w:rsidR="00110083" w:rsidRPr="00E824E7" w:rsidRDefault="00110083" w:rsidP="00D173E4">
            <w:pPr>
              <w:rPr>
                <w:rFonts w:ascii="Lucida Sans" w:hAnsi="Lucida Sans" w:cstheme="minorHAnsi"/>
                <w:bCs/>
                <w:highlight w:val="yellow"/>
              </w:rPr>
            </w:pPr>
          </w:p>
        </w:tc>
      </w:tr>
      <w:tr w:rsidR="19CA384D" w:rsidRPr="00E824E7" w14:paraId="4F4A1650" w14:textId="77777777" w:rsidTr="19CA384D">
        <w:trPr>
          <w:trHeight w:val="521"/>
        </w:trPr>
        <w:tc>
          <w:tcPr>
            <w:tcW w:w="276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7BF1E3" w14:textId="3AB2F2E4" w:rsidR="50897A97" w:rsidRPr="00E824E7" w:rsidRDefault="50897A97" w:rsidP="19CA384D">
            <w:pPr>
              <w:rPr>
                <w:rFonts w:ascii="Lucida Sans" w:hAnsi="Lucida Sans" w:cstheme="minorHAnsi"/>
                <w:b/>
                <w:bCs/>
              </w:rPr>
            </w:pPr>
            <w:r w:rsidRPr="00E824E7">
              <w:rPr>
                <w:rFonts w:ascii="Lucida Sans" w:hAnsi="Lucida Sans" w:cstheme="minorHAnsi"/>
                <w:b/>
                <w:bCs/>
              </w:rPr>
              <w:t>Carga horária-relógio deste Núcleo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05E9AF" w14:textId="57525273" w:rsidR="19CA384D" w:rsidRPr="00E824E7" w:rsidRDefault="19CA384D" w:rsidP="19CA384D">
            <w:pPr>
              <w:rPr>
                <w:rFonts w:ascii="Lucida Sans" w:hAnsi="Lucida Sans" w:cstheme="minorHAnsi"/>
                <w:highlight w:val="yellow"/>
              </w:rPr>
            </w:pPr>
          </w:p>
        </w:tc>
      </w:tr>
      <w:tr w:rsidR="00110083" w:rsidRPr="00E824E7" w14:paraId="15AD506F" w14:textId="77777777" w:rsidTr="19CA384D">
        <w:trPr>
          <w:trHeight w:val="413"/>
        </w:trPr>
        <w:tc>
          <w:tcPr>
            <w:tcW w:w="2764"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3201789C" w14:textId="77777777" w:rsidR="00110083" w:rsidRPr="00E824E7" w:rsidRDefault="00110083" w:rsidP="00D173E4">
            <w:pPr>
              <w:rPr>
                <w:rFonts w:ascii="Lucida Sans" w:hAnsi="Lucida Sans" w:cstheme="minorHAnsi"/>
                <w:b/>
                <w:bCs/>
              </w:rPr>
            </w:pPr>
          </w:p>
          <w:p w14:paraId="7D7CBFA0" w14:textId="77777777" w:rsidR="00110083" w:rsidRPr="00E824E7" w:rsidRDefault="00110083" w:rsidP="00D173E4">
            <w:pPr>
              <w:rPr>
                <w:rFonts w:ascii="Lucida Sans" w:hAnsi="Lucida Sans" w:cstheme="minorHAnsi"/>
                <w:b/>
                <w:bCs/>
              </w:rPr>
            </w:pPr>
            <w:r w:rsidRPr="00E824E7">
              <w:rPr>
                <w:rFonts w:ascii="Lucida Sans" w:hAnsi="Lucida Sans" w:cstheme="minorHAnsi"/>
                <w:b/>
                <w:bCs/>
              </w:rPr>
              <w:t>Carga horária total do Curso: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35D05DDA" w14:textId="77777777" w:rsidR="00110083" w:rsidRPr="00E824E7" w:rsidRDefault="00110083" w:rsidP="00D173E4">
            <w:pPr>
              <w:rPr>
                <w:rFonts w:ascii="Lucida Sans" w:hAnsi="Lucida Sans" w:cstheme="minorHAnsi"/>
                <w:bCs/>
              </w:rPr>
            </w:pPr>
          </w:p>
        </w:tc>
      </w:tr>
    </w:tbl>
    <w:p w14:paraId="34F37CCE" w14:textId="77777777" w:rsidR="00110083" w:rsidRPr="00E824E7" w:rsidRDefault="00110083" w:rsidP="004139EF">
      <w:pPr>
        <w:pStyle w:val="Texto"/>
        <w:rPr>
          <w:rFonts w:ascii="Lucida Sans" w:hAnsi="Lucida Sans" w:cstheme="minorHAnsi"/>
        </w:rPr>
      </w:pPr>
      <w:r w:rsidRPr="00E824E7">
        <w:rPr>
          <w:rFonts w:ascii="Lucida Sans" w:hAnsi="Lucida Sans" w:cstheme="minorHAnsi"/>
        </w:rPr>
        <w:t>As tabelas a seguir apresentam, respectivamente, as disciplinas do Núcleo de Conteúdos Profissionalizantes e do Núcleo de Conteúdos Específicos:</w:t>
      </w:r>
    </w:p>
    <w:p w14:paraId="7C07B370" w14:textId="77777777" w:rsidR="00110083" w:rsidRPr="00E824E7" w:rsidRDefault="00110083" w:rsidP="004139EF">
      <w:pPr>
        <w:pStyle w:val="Texto"/>
        <w:rPr>
          <w:rFonts w:ascii="Lucida Sans" w:hAnsi="Lucida Sans" w:cstheme="minorHAnsi"/>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721"/>
        <w:gridCol w:w="2061"/>
        <w:gridCol w:w="1064"/>
        <w:gridCol w:w="990"/>
        <w:gridCol w:w="1205"/>
      </w:tblGrid>
      <w:tr w:rsidR="00D173E4" w:rsidRPr="00E824E7" w14:paraId="4E8F05F8" w14:textId="77777777" w:rsidTr="19CA384D">
        <w:trPr>
          <w:cantSplit/>
          <w:trHeight w:val="375"/>
          <w:jc w:val="center"/>
        </w:trPr>
        <w:tc>
          <w:tcPr>
            <w:tcW w:w="0" w:type="auto"/>
            <w:vMerge w:val="restart"/>
            <w:tcBorders>
              <w:top w:val="single" w:sz="12" w:space="0" w:color="auto"/>
              <w:left w:val="single" w:sz="12" w:space="0" w:color="auto"/>
              <w:bottom w:val="single" w:sz="12" w:space="0" w:color="auto"/>
              <w:right w:val="single" w:sz="12" w:space="0" w:color="auto"/>
            </w:tcBorders>
            <w:shd w:val="clear" w:color="auto" w:fill="E6E6E6"/>
          </w:tcPr>
          <w:p w14:paraId="4E7BD044" w14:textId="77777777" w:rsidR="00D173E4" w:rsidRPr="00E824E7" w:rsidRDefault="00D173E4" w:rsidP="00296409">
            <w:pPr>
              <w:jc w:val="center"/>
              <w:rPr>
                <w:rFonts w:ascii="Lucida Sans" w:hAnsi="Lucida Sans" w:cstheme="minorHAnsi"/>
                <w:b/>
                <w:bCs/>
              </w:rPr>
            </w:pPr>
          </w:p>
          <w:p w14:paraId="7EF18EDA" w14:textId="77777777" w:rsidR="00D173E4" w:rsidRPr="00E824E7" w:rsidRDefault="00D173E4" w:rsidP="00296409">
            <w:pPr>
              <w:jc w:val="center"/>
              <w:rPr>
                <w:rFonts w:ascii="Lucida Sans" w:hAnsi="Lucida Sans" w:cstheme="minorHAnsi"/>
                <w:b/>
                <w:bCs/>
              </w:rPr>
            </w:pPr>
            <w:r w:rsidRPr="00E824E7">
              <w:rPr>
                <w:rFonts w:ascii="Lucida Sans" w:hAnsi="Lucida Sans" w:cstheme="minorHAnsi"/>
                <w:b/>
                <w:bCs/>
              </w:rPr>
              <w:t xml:space="preserve">DISCIPLINAS DO NÚCLEO DE </w:t>
            </w:r>
          </w:p>
          <w:p w14:paraId="14022C59" w14:textId="77777777" w:rsidR="00D173E4" w:rsidRPr="00E824E7" w:rsidRDefault="00D173E4" w:rsidP="00296409">
            <w:pPr>
              <w:jc w:val="center"/>
              <w:rPr>
                <w:rFonts w:ascii="Lucida Sans" w:hAnsi="Lucida Sans" w:cstheme="minorHAnsi"/>
                <w:b/>
                <w:bCs/>
              </w:rPr>
            </w:pPr>
            <w:r w:rsidRPr="00E824E7">
              <w:rPr>
                <w:rFonts w:ascii="Lucida Sans" w:hAnsi="Lucida Sans" w:cstheme="minorHAnsi"/>
                <w:b/>
                <w:bCs/>
              </w:rPr>
              <w:lastRenderedPageBreak/>
              <w:t>CONTEÚDOS PROFISSIONALIZANTES</w:t>
            </w:r>
          </w:p>
        </w:tc>
        <w:tc>
          <w:tcPr>
            <w:tcW w:w="0" w:type="auto"/>
            <w:vMerge w:val="restart"/>
            <w:tcBorders>
              <w:top w:val="single" w:sz="12" w:space="0" w:color="auto"/>
              <w:left w:val="single" w:sz="12" w:space="0" w:color="auto"/>
              <w:right w:val="single" w:sz="12" w:space="0" w:color="auto"/>
            </w:tcBorders>
            <w:shd w:val="clear" w:color="auto" w:fill="E6E6E6"/>
          </w:tcPr>
          <w:p w14:paraId="326BFC38" w14:textId="77777777" w:rsidR="00D173E4" w:rsidRPr="00E824E7" w:rsidRDefault="00D173E4" w:rsidP="00296409">
            <w:pPr>
              <w:jc w:val="center"/>
              <w:rPr>
                <w:rFonts w:ascii="Lucida Sans" w:hAnsi="Lucida Sans" w:cstheme="minorHAnsi"/>
                <w:b/>
              </w:rPr>
            </w:pPr>
          </w:p>
          <w:p w14:paraId="73B7B86C"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t xml:space="preserve">TÓPICOS </w:t>
            </w:r>
          </w:p>
          <w:p w14:paraId="6A2AFD65"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lastRenderedPageBreak/>
              <w:t xml:space="preserve">(Resolução </w:t>
            </w:r>
            <w:r w:rsidR="003171D8" w:rsidRPr="00E824E7">
              <w:rPr>
                <w:rFonts w:ascii="Lucida Sans" w:hAnsi="Lucida Sans" w:cstheme="minorHAnsi"/>
                <w:b/>
              </w:rPr>
              <w:br/>
            </w:r>
            <w:r w:rsidRPr="00E824E7">
              <w:rPr>
                <w:rFonts w:ascii="Lucida Sans" w:hAnsi="Lucida Sans" w:cstheme="minorHAnsi"/>
                <w:b/>
              </w:rPr>
              <w:t>CNE/CES n</w:t>
            </w:r>
            <w:r w:rsidRPr="00E824E7">
              <w:rPr>
                <w:rFonts w:ascii="Lucida Sans" w:hAnsi="Lucida Sans" w:cstheme="minorHAnsi"/>
                <w:b/>
                <w:u w:val="single"/>
                <w:vertAlign w:val="superscript"/>
              </w:rPr>
              <w:t>o</w:t>
            </w:r>
            <w:r w:rsidRPr="00E824E7">
              <w:rPr>
                <w:rFonts w:ascii="Lucida Sans" w:hAnsi="Lucida Sans" w:cstheme="minorHAnsi"/>
                <w:b/>
              </w:rPr>
              <w:t xml:space="preserve"> 11/2002)</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E6E6E6"/>
          </w:tcPr>
          <w:p w14:paraId="0E47F6C4" w14:textId="77777777" w:rsidR="00D173E4" w:rsidRPr="00E824E7" w:rsidRDefault="00D173E4" w:rsidP="00296409">
            <w:pPr>
              <w:jc w:val="center"/>
              <w:rPr>
                <w:rFonts w:ascii="Lucida Sans" w:hAnsi="Lucida Sans" w:cstheme="minorHAnsi"/>
              </w:rPr>
            </w:pPr>
            <w:r w:rsidRPr="00E824E7">
              <w:rPr>
                <w:rFonts w:ascii="Lucida Sans" w:hAnsi="Lucida Sans" w:cstheme="minorHAnsi"/>
                <w:b/>
              </w:rPr>
              <w:lastRenderedPageBreak/>
              <w:t>Aulas Semanais</w:t>
            </w:r>
          </w:p>
        </w:tc>
        <w:tc>
          <w:tcPr>
            <w:tcW w:w="968" w:type="dxa"/>
            <w:vMerge w:val="restart"/>
            <w:tcBorders>
              <w:top w:val="single" w:sz="12" w:space="0" w:color="auto"/>
              <w:left w:val="single" w:sz="12" w:space="0" w:color="auto"/>
              <w:bottom w:val="single" w:sz="12" w:space="0" w:color="auto"/>
              <w:right w:val="single" w:sz="12" w:space="0" w:color="auto"/>
            </w:tcBorders>
            <w:shd w:val="clear" w:color="auto" w:fill="E6E6E6"/>
          </w:tcPr>
          <w:p w14:paraId="79D28654" w14:textId="77777777" w:rsidR="00D173E4" w:rsidRPr="00E824E7" w:rsidRDefault="00D173E4" w:rsidP="00296409">
            <w:pPr>
              <w:jc w:val="center"/>
              <w:rPr>
                <w:rFonts w:ascii="Lucida Sans" w:hAnsi="Lucida Sans" w:cstheme="minorHAnsi"/>
                <w:b/>
              </w:rPr>
            </w:pPr>
          </w:p>
          <w:p w14:paraId="1C784F83" w14:textId="77777777" w:rsidR="00D173E4" w:rsidRPr="00E824E7" w:rsidRDefault="00D173E4" w:rsidP="00296409">
            <w:pPr>
              <w:jc w:val="center"/>
              <w:rPr>
                <w:rFonts w:ascii="Lucida Sans" w:hAnsi="Lucida Sans" w:cstheme="minorHAnsi"/>
              </w:rPr>
            </w:pPr>
            <w:r w:rsidRPr="00E824E7">
              <w:rPr>
                <w:rFonts w:ascii="Lucida Sans" w:hAnsi="Lucida Sans" w:cstheme="minorHAnsi"/>
                <w:b/>
              </w:rPr>
              <w:t>Créditos</w:t>
            </w:r>
          </w:p>
        </w:tc>
      </w:tr>
      <w:tr w:rsidR="00D173E4" w:rsidRPr="00E824E7" w14:paraId="54E89D94" w14:textId="77777777" w:rsidTr="19CA384D">
        <w:trPr>
          <w:cantSplit/>
          <w:trHeight w:val="375"/>
          <w:jc w:val="center"/>
        </w:trPr>
        <w:tc>
          <w:tcPr>
            <w:tcW w:w="0" w:type="auto"/>
            <w:vMerge/>
          </w:tcPr>
          <w:p w14:paraId="5FE4C978" w14:textId="77777777" w:rsidR="00D173E4" w:rsidRPr="00E824E7" w:rsidRDefault="00D173E4" w:rsidP="00296409">
            <w:pPr>
              <w:jc w:val="center"/>
              <w:rPr>
                <w:rFonts w:ascii="Lucida Sans" w:hAnsi="Lucida Sans" w:cstheme="minorHAnsi"/>
                <w:b/>
                <w:bCs/>
              </w:rPr>
            </w:pPr>
          </w:p>
        </w:tc>
        <w:tc>
          <w:tcPr>
            <w:tcW w:w="0" w:type="auto"/>
            <w:vMerge/>
          </w:tcPr>
          <w:p w14:paraId="6711DA48" w14:textId="77777777" w:rsidR="00D173E4" w:rsidRPr="00E824E7" w:rsidRDefault="00D173E4" w:rsidP="00296409">
            <w:pPr>
              <w:jc w:val="center"/>
              <w:rPr>
                <w:rFonts w:ascii="Lucida Sans" w:hAnsi="Lucida Sans" w:cstheme="minorHAnsi"/>
                <w:b/>
              </w:rPr>
            </w:pPr>
          </w:p>
        </w:tc>
        <w:tc>
          <w:tcPr>
            <w:tcW w:w="0" w:type="auto"/>
            <w:tcBorders>
              <w:top w:val="single" w:sz="12" w:space="0" w:color="auto"/>
              <w:left w:val="single" w:sz="12" w:space="0" w:color="auto"/>
              <w:bottom w:val="single" w:sz="12" w:space="0" w:color="auto"/>
              <w:right w:val="single" w:sz="12" w:space="0" w:color="auto"/>
            </w:tcBorders>
            <w:shd w:val="clear" w:color="auto" w:fill="E6E6E6"/>
          </w:tcPr>
          <w:p w14:paraId="32EFE641"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t>Teórica</w:t>
            </w:r>
          </w:p>
        </w:tc>
        <w:tc>
          <w:tcPr>
            <w:tcW w:w="0" w:type="auto"/>
            <w:tcBorders>
              <w:top w:val="single" w:sz="12" w:space="0" w:color="auto"/>
              <w:left w:val="single" w:sz="12" w:space="0" w:color="auto"/>
              <w:bottom w:val="single" w:sz="12" w:space="0" w:color="auto"/>
              <w:right w:val="single" w:sz="12" w:space="0" w:color="auto"/>
            </w:tcBorders>
            <w:shd w:val="clear" w:color="auto" w:fill="E6E6E6"/>
          </w:tcPr>
          <w:p w14:paraId="38612D3F"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t>Prática</w:t>
            </w:r>
          </w:p>
        </w:tc>
        <w:tc>
          <w:tcPr>
            <w:tcW w:w="968" w:type="dxa"/>
            <w:vMerge/>
          </w:tcPr>
          <w:p w14:paraId="0311975E" w14:textId="77777777" w:rsidR="00D173E4" w:rsidRPr="00E824E7" w:rsidRDefault="00D173E4" w:rsidP="00296409">
            <w:pPr>
              <w:jc w:val="center"/>
              <w:rPr>
                <w:rFonts w:ascii="Lucida Sans" w:hAnsi="Lucida Sans" w:cstheme="minorHAnsi"/>
              </w:rPr>
            </w:pPr>
          </w:p>
        </w:tc>
      </w:tr>
      <w:tr w:rsidR="00D173E4" w:rsidRPr="00E824E7" w14:paraId="4B49740A"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7AF22BF4"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378D23C8"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CA2781D"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FE6BCD0"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11E64DF5" w14:textId="77777777" w:rsidR="00D173E4" w:rsidRPr="00E824E7" w:rsidRDefault="00D173E4" w:rsidP="00296409">
            <w:pPr>
              <w:jc w:val="center"/>
              <w:rPr>
                <w:rFonts w:ascii="Lucida Sans" w:hAnsi="Lucida Sans" w:cstheme="minorHAnsi"/>
              </w:rPr>
            </w:pPr>
          </w:p>
        </w:tc>
      </w:tr>
      <w:tr w:rsidR="00D173E4" w:rsidRPr="00E824E7" w14:paraId="08E8FB49"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5BF57AC6"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7373E148"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F9681D0"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BFEEFBE"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4E400412" w14:textId="77777777" w:rsidR="00D173E4" w:rsidRPr="00E824E7" w:rsidRDefault="00D173E4" w:rsidP="00296409">
            <w:pPr>
              <w:jc w:val="center"/>
              <w:rPr>
                <w:rFonts w:ascii="Lucida Sans" w:hAnsi="Lucida Sans" w:cstheme="minorHAnsi"/>
              </w:rPr>
            </w:pPr>
          </w:p>
        </w:tc>
      </w:tr>
      <w:tr w:rsidR="00D173E4" w:rsidRPr="00E824E7" w14:paraId="2B11276B"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6CFCE3B4"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3CB85578"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6B3B7C9"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79E4FAB"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4F632F0F" w14:textId="77777777" w:rsidR="00D173E4" w:rsidRPr="00E824E7" w:rsidRDefault="00D173E4" w:rsidP="00296409">
            <w:pPr>
              <w:jc w:val="center"/>
              <w:rPr>
                <w:rFonts w:ascii="Lucida Sans" w:hAnsi="Lucida Sans" w:cstheme="minorHAnsi"/>
              </w:rPr>
            </w:pPr>
          </w:p>
        </w:tc>
      </w:tr>
      <w:tr w:rsidR="00D173E4" w:rsidRPr="00E824E7" w14:paraId="0EA9B170"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4C220CF6"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51581215"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ABA8BDE"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21948E21"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5B1D5098" w14:textId="77777777" w:rsidR="00D173E4" w:rsidRPr="00E824E7" w:rsidRDefault="00D173E4" w:rsidP="00296409">
            <w:pPr>
              <w:jc w:val="center"/>
              <w:rPr>
                <w:rFonts w:ascii="Lucida Sans" w:hAnsi="Lucida Sans" w:cstheme="minorHAnsi"/>
              </w:rPr>
            </w:pPr>
          </w:p>
        </w:tc>
      </w:tr>
      <w:tr w:rsidR="00D173E4" w:rsidRPr="00E824E7" w14:paraId="5274437B"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1F08BD7A"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2D59B61B"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65ABF9E8"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119F19CB"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1FAD326D" w14:textId="77777777" w:rsidR="00D173E4" w:rsidRPr="00E824E7" w:rsidRDefault="00D173E4" w:rsidP="00296409">
            <w:pPr>
              <w:jc w:val="center"/>
              <w:rPr>
                <w:rFonts w:ascii="Lucida Sans" w:hAnsi="Lucida Sans" w:cstheme="minorHAnsi"/>
              </w:rPr>
            </w:pPr>
          </w:p>
        </w:tc>
      </w:tr>
      <w:tr w:rsidR="00D173E4" w:rsidRPr="00E824E7" w14:paraId="1A4AD6EE"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514DB540"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2D2F43D9"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94AAF61"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1136E406"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01D66E1C" w14:textId="77777777" w:rsidR="00D173E4" w:rsidRPr="00E824E7" w:rsidRDefault="00D173E4" w:rsidP="00296409">
            <w:pPr>
              <w:jc w:val="center"/>
              <w:rPr>
                <w:rFonts w:ascii="Lucida Sans" w:hAnsi="Lucida Sans" w:cstheme="minorHAnsi"/>
              </w:rPr>
            </w:pPr>
          </w:p>
        </w:tc>
      </w:tr>
      <w:tr w:rsidR="00D173E4" w:rsidRPr="00E824E7" w14:paraId="1D9E5803"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44242920"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3A4A981A"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5AB9F15D"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2A6D6769"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4224ECD4" w14:textId="77777777" w:rsidR="00D173E4" w:rsidRPr="00E824E7" w:rsidRDefault="00D173E4" w:rsidP="00296409">
            <w:pPr>
              <w:jc w:val="center"/>
              <w:rPr>
                <w:rFonts w:ascii="Lucida Sans" w:hAnsi="Lucida Sans" w:cstheme="minorHAnsi"/>
              </w:rPr>
            </w:pPr>
          </w:p>
        </w:tc>
      </w:tr>
      <w:tr w:rsidR="00D173E4" w:rsidRPr="00E824E7" w14:paraId="2CCE51C4"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5EA31A25"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322ED9FB"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4A6D322C"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5A2AA078"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305AF74F" w14:textId="77777777" w:rsidR="00D173E4" w:rsidRPr="00E824E7" w:rsidRDefault="00D173E4" w:rsidP="00296409">
            <w:pPr>
              <w:jc w:val="center"/>
              <w:rPr>
                <w:rFonts w:ascii="Lucida Sans" w:hAnsi="Lucida Sans" w:cstheme="minorHAnsi"/>
              </w:rPr>
            </w:pPr>
          </w:p>
        </w:tc>
      </w:tr>
      <w:tr w:rsidR="00D173E4" w:rsidRPr="00E824E7" w14:paraId="749C7005"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02238B4C"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28A393D7"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266B5F8C"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03D506F"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4B436C3E" w14:textId="77777777" w:rsidR="00D173E4" w:rsidRPr="00E824E7" w:rsidRDefault="00D173E4" w:rsidP="00296409">
            <w:pPr>
              <w:jc w:val="center"/>
              <w:rPr>
                <w:rFonts w:ascii="Lucida Sans" w:hAnsi="Lucida Sans" w:cstheme="minorHAnsi"/>
              </w:rPr>
            </w:pPr>
          </w:p>
        </w:tc>
      </w:tr>
      <w:tr w:rsidR="00D173E4" w:rsidRPr="00E824E7" w14:paraId="18FBC6E4"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308274D1"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17C8394A"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774A8AAB"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1B6CA92"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5C85EDAC" w14:textId="77777777" w:rsidR="00D173E4" w:rsidRPr="00E824E7" w:rsidRDefault="00D173E4" w:rsidP="00296409">
            <w:pPr>
              <w:jc w:val="center"/>
              <w:rPr>
                <w:rFonts w:ascii="Lucida Sans" w:hAnsi="Lucida Sans" w:cstheme="minorHAnsi"/>
              </w:rPr>
            </w:pPr>
          </w:p>
        </w:tc>
      </w:tr>
      <w:tr w:rsidR="00D173E4" w:rsidRPr="00E824E7" w14:paraId="6768A995"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0E09D66C"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2A73AC8D"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32AF635B"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0D837480"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07190F32" w14:textId="77777777" w:rsidR="00D173E4" w:rsidRPr="00E824E7" w:rsidRDefault="00D173E4" w:rsidP="00296409">
            <w:pPr>
              <w:jc w:val="center"/>
              <w:rPr>
                <w:rFonts w:ascii="Lucida Sans" w:hAnsi="Lucida Sans" w:cstheme="minorHAnsi"/>
              </w:rPr>
            </w:pPr>
          </w:p>
        </w:tc>
      </w:tr>
      <w:tr w:rsidR="00D173E4" w:rsidRPr="00E824E7" w14:paraId="3F5DE675" w14:textId="77777777" w:rsidTr="19CA384D">
        <w:trPr>
          <w:cantSplit/>
          <w:jc w:val="center"/>
        </w:trPr>
        <w:tc>
          <w:tcPr>
            <w:tcW w:w="0" w:type="auto"/>
            <w:tcBorders>
              <w:top w:val="single" w:sz="6" w:space="0" w:color="auto"/>
              <w:left w:val="single" w:sz="6" w:space="0" w:color="auto"/>
              <w:bottom w:val="single" w:sz="6" w:space="0" w:color="auto"/>
              <w:right w:val="single" w:sz="6" w:space="0" w:color="auto"/>
            </w:tcBorders>
          </w:tcPr>
          <w:p w14:paraId="353EB0B7" w14:textId="77777777" w:rsidR="00D173E4" w:rsidRPr="00E824E7" w:rsidRDefault="00D173E4" w:rsidP="00296409">
            <w:pPr>
              <w:jc w:val="both"/>
              <w:rPr>
                <w:rFonts w:ascii="Lucida Sans" w:hAnsi="Lucida Sans" w:cstheme="minorHAnsi"/>
              </w:rPr>
            </w:pPr>
          </w:p>
        </w:tc>
        <w:tc>
          <w:tcPr>
            <w:tcW w:w="0" w:type="auto"/>
            <w:tcBorders>
              <w:left w:val="single" w:sz="6" w:space="0" w:color="auto"/>
              <w:right w:val="single" w:sz="6" w:space="0" w:color="auto"/>
            </w:tcBorders>
          </w:tcPr>
          <w:p w14:paraId="410E326C"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58B1402F" w14:textId="77777777" w:rsidR="00D173E4" w:rsidRPr="00E824E7" w:rsidRDefault="00D173E4" w:rsidP="00296409">
            <w:pPr>
              <w:jc w:val="center"/>
              <w:rPr>
                <w:rFonts w:ascii="Lucida Sans" w:hAnsi="Lucida Sans" w:cstheme="minorHAnsi"/>
              </w:rPr>
            </w:pPr>
          </w:p>
        </w:tc>
        <w:tc>
          <w:tcPr>
            <w:tcW w:w="0" w:type="auto"/>
            <w:tcBorders>
              <w:left w:val="single" w:sz="6" w:space="0" w:color="auto"/>
              <w:right w:val="single" w:sz="6" w:space="0" w:color="auto"/>
            </w:tcBorders>
            <w:vAlign w:val="center"/>
          </w:tcPr>
          <w:p w14:paraId="22F83AF2" w14:textId="77777777" w:rsidR="00D173E4" w:rsidRPr="00E824E7" w:rsidRDefault="00D173E4" w:rsidP="00296409">
            <w:pPr>
              <w:jc w:val="center"/>
              <w:rPr>
                <w:rFonts w:ascii="Lucida Sans" w:hAnsi="Lucida Sans" w:cstheme="minorHAnsi"/>
              </w:rPr>
            </w:pPr>
          </w:p>
        </w:tc>
        <w:tc>
          <w:tcPr>
            <w:tcW w:w="968" w:type="dxa"/>
            <w:tcBorders>
              <w:left w:val="single" w:sz="6" w:space="0" w:color="auto"/>
              <w:right w:val="single" w:sz="6" w:space="0" w:color="auto"/>
            </w:tcBorders>
            <w:vAlign w:val="center"/>
          </w:tcPr>
          <w:p w14:paraId="27FA10A9" w14:textId="77777777" w:rsidR="00D173E4" w:rsidRPr="00E824E7" w:rsidRDefault="00D173E4" w:rsidP="00296409">
            <w:pPr>
              <w:jc w:val="center"/>
              <w:rPr>
                <w:rFonts w:ascii="Lucida Sans" w:hAnsi="Lucida Sans" w:cstheme="minorHAnsi"/>
              </w:rPr>
            </w:pPr>
          </w:p>
        </w:tc>
      </w:tr>
      <w:tr w:rsidR="00D173E4" w:rsidRPr="00E824E7" w14:paraId="6EB001FE" w14:textId="77777777" w:rsidTr="19CA384D">
        <w:trPr>
          <w:cantSplit/>
          <w:jc w:val="center"/>
        </w:trPr>
        <w:tc>
          <w:tcPr>
            <w:tcW w:w="0" w:type="auto"/>
            <w:gridSpan w:val="2"/>
            <w:tcBorders>
              <w:top w:val="single" w:sz="12" w:space="0" w:color="auto"/>
              <w:left w:val="single" w:sz="6" w:space="0" w:color="auto"/>
              <w:bottom w:val="single" w:sz="6" w:space="0" w:color="auto"/>
              <w:right w:val="single" w:sz="6" w:space="0" w:color="auto"/>
            </w:tcBorders>
          </w:tcPr>
          <w:p w14:paraId="105EDFC9" w14:textId="77777777" w:rsidR="00D173E4" w:rsidRPr="00E824E7" w:rsidRDefault="00D173E4" w:rsidP="00296409">
            <w:pPr>
              <w:rPr>
                <w:rFonts w:ascii="Lucida Sans" w:hAnsi="Lucida Sans" w:cstheme="minorHAnsi"/>
                <w:b/>
              </w:rPr>
            </w:pPr>
            <w:r w:rsidRPr="00E824E7">
              <w:rPr>
                <w:rFonts w:ascii="Lucida Sans" w:hAnsi="Lucida Sans" w:cstheme="minorHAnsi"/>
                <w:b/>
              </w:rPr>
              <w:t>Total</w:t>
            </w:r>
          </w:p>
        </w:tc>
        <w:tc>
          <w:tcPr>
            <w:tcW w:w="0" w:type="auto"/>
            <w:tcBorders>
              <w:top w:val="single" w:sz="12" w:space="0" w:color="auto"/>
              <w:left w:val="single" w:sz="6" w:space="0" w:color="auto"/>
              <w:bottom w:val="single" w:sz="6" w:space="0" w:color="auto"/>
              <w:right w:val="single" w:sz="6" w:space="0" w:color="auto"/>
            </w:tcBorders>
          </w:tcPr>
          <w:p w14:paraId="22BBEE39" w14:textId="77777777" w:rsidR="00D173E4" w:rsidRPr="00E824E7" w:rsidRDefault="00D173E4" w:rsidP="00296409">
            <w:pPr>
              <w:jc w:val="center"/>
              <w:rPr>
                <w:rFonts w:ascii="Lucida Sans" w:hAnsi="Lucida Sans" w:cstheme="minorHAnsi"/>
                <w:b/>
                <w:highlight w:val="yellow"/>
              </w:rPr>
            </w:pPr>
          </w:p>
        </w:tc>
        <w:tc>
          <w:tcPr>
            <w:tcW w:w="0" w:type="auto"/>
            <w:tcBorders>
              <w:top w:val="single" w:sz="12" w:space="0" w:color="auto"/>
              <w:left w:val="single" w:sz="6" w:space="0" w:color="auto"/>
              <w:bottom w:val="single" w:sz="6" w:space="0" w:color="auto"/>
              <w:right w:val="single" w:sz="6" w:space="0" w:color="auto"/>
            </w:tcBorders>
          </w:tcPr>
          <w:p w14:paraId="1EAED022" w14:textId="77777777" w:rsidR="00D173E4" w:rsidRPr="00E824E7" w:rsidRDefault="00D173E4" w:rsidP="00296409">
            <w:pPr>
              <w:jc w:val="center"/>
              <w:rPr>
                <w:rFonts w:ascii="Lucida Sans" w:hAnsi="Lucida Sans" w:cstheme="minorHAnsi"/>
                <w:b/>
                <w:highlight w:val="yellow"/>
              </w:rPr>
            </w:pPr>
          </w:p>
        </w:tc>
        <w:tc>
          <w:tcPr>
            <w:tcW w:w="968" w:type="dxa"/>
            <w:tcBorders>
              <w:top w:val="single" w:sz="12" w:space="0" w:color="auto"/>
              <w:left w:val="single" w:sz="6" w:space="0" w:color="auto"/>
              <w:bottom w:val="single" w:sz="6" w:space="0" w:color="auto"/>
              <w:right w:val="single" w:sz="6" w:space="0" w:color="auto"/>
            </w:tcBorders>
          </w:tcPr>
          <w:p w14:paraId="33737082" w14:textId="77777777" w:rsidR="00D173E4" w:rsidRPr="00E824E7" w:rsidRDefault="00D173E4" w:rsidP="00296409">
            <w:pPr>
              <w:jc w:val="center"/>
              <w:rPr>
                <w:rFonts w:ascii="Lucida Sans" w:hAnsi="Lucida Sans" w:cstheme="minorHAnsi"/>
                <w:b/>
                <w:highlight w:val="yellow"/>
              </w:rPr>
            </w:pPr>
          </w:p>
        </w:tc>
      </w:tr>
      <w:tr w:rsidR="00D173E4" w:rsidRPr="00E824E7" w14:paraId="755FA490" w14:textId="77777777" w:rsidTr="19CA384D">
        <w:trPr>
          <w:jc w:val="center"/>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1495426" w14:textId="7AE0D174" w:rsidR="00D173E4" w:rsidRPr="00E824E7" w:rsidRDefault="2159BEB1" w:rsidP="19CA384D">
            <w:pPr>
              <w:jc w:val="both"/>
              <w:rPr>
                <w:rFonts w:ascii="Lucida Sans" w:hAnsi="Lucida Sans" w:cstheme="minorHAnsi"/>
                <w:b/>
                <w:bCs/>
              </w:rPr>
            </w:pPr>
            <w:r w:rsidRPr="00E824E7">
              <w:rPr>
                <w:rFonts w:ascii="Lucida Sans" w:hAnsi="Lucida Sans" w:cstheme="minorHAnsi"/>
                <w:b/>
                <w:bCs/>
              </w:rPr>
              <w:t>Carga horária</w:t>
            </w:r>
            <w:r w:rsidR="052375D4" w:rsidRPr="00E824E7">
              <w:rPr>
                <w:rFonts w:ascii="Lucida Sans" w:hAnsi="Lucida Sans" w:cstheme="minorHAnsi"/>
                <w:b/>
                <w:bCs/>
              </w:rPr>
              <w:t xml:space="preserve">-aula </w:t>
            </w:r>
            <w:r w:rsidRPr="00E824E7">
              <w:rPr>
                <w:rFonts w:ascii="Lucida Sans" w:hAnsi="Lucida Sans" w:cstheme="minorHAnsi"/>
                <w:b/>
                <w:bCs/>
              </w:rPr>
              <w:t>deste Núcleo:</w:t>
            </w:r>
          </w:p>
        </w:tc>
        <w:tc>
          <w:tcPr>
            <w:tcW w:w="6073"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2E1EC8" w14:textId="77777777" w:rsidR="00D173E4" w:rsidRPr="00E824E7" w:rsidRDefault="00D173E4" w:rsidP="00296409">
            <w:pPr>
              <w:jc w:val="center"/>
              <w:rPr>
                <w:rFonts w:ascii="Lucida Sans" w:hAnsi="Lucida Sans" w:cstheme="minorHAnsi"/>
                <w:highlight w:val="yellow"/>
              </w:rPr>
            </w:pPr>
          </w:p>
        </w:tc>
      </w:tr>
      <w:tr w:rsidR="19CA384D" w:rsidRPr="00E824E7" w14:paraId="06309BC9" w14:textId="77777777" w:rsidTr="19CA384D">
        <w:trPr>
          <w:trHeight w:val="300"/>
          <w:jc w:val="center"/>
        </w:trPr>
        <w:tc>
          <w:tcPr>
            <w:tcW w:w="35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7E04168" w14:textId="6E56C606" w:rsidR="7FEE616D" w:rsidRPr="00E824E7" w:rsidRDefault="7FEE616D" w:rsidP="19CA384D">
            <w:pPr>
              <w:rPr>
                <w:rFonts w:ascii="Lucida Sans" w:hAnsi="Lucida Sans" w:cstheme="minorHAnsi"/>
                <w:b/>
                <w:bCs/>
              </w:rPr>
            </w:pPr>
            <w:r w:rsidRPr="00E824E7">
              <w:rPr>
                <w:rFonts w:ascii="Lucida Sans" w:hAnsi="Lucida Sans" w:cstheme="minorHAnsi"/>
                <w:b/>
                <w:bCs/>
              </w:rPr>
              <w:t>Carga horária-relógio deste Núcleo</w:t>
            </w:r>
          </w:p>
        </w:tc>
        <w:tc>
          <w:tcPr>
            <w:tcW w:w="566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321ABE" w14:textId="1C0970CC" w:rsidR="19CA384D" w:rsidRPr="00E824E7" w:rsidRDefault="19CA384D" w:rsidP="19CA384D">
            <w:pPr>
              <w:jc w:val="center"/>
              <w:rPr>
                <w:rFonts w:ascii="Lucida Sans" w:hAnsi="Lucida Sans" w:cstheme="minorHAnsi"/>
                <w:highlight w:val="yellow"/>
              </w:rPr>
            </w:pPr>
          </w:p>
        </w:tc>
      </w:tr>
      <w:tr w:rsidR="00D173E4" w:rsidRPr="00E824E7" w14:paraId="0090B839" w14:textId="77777777" w:rsidTr="19CA384D">
        <w:trPr>
          <w:jc w:val="center"/>
        </w:trPr>
        <w:tc>
          <w:tcPr>
            <w:tcW w:w="0" w:type="auto"/>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71391435" w14:textId="77777777" w:rsidR="00D173E4" w:rsidRPr="00E824E7" w:rsidRDefault="00D173E4"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6073" w:type="dxa"/>
            <w:gridSpan w:val="4"/>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35C924AC" w14:textId="77777777" w:rsidR="00D173E4" w:rsidRPr="00E824E7" w:rsidRDefault="00D173E4" w:rsidP="00296409">
            <w:pPr>
              <w:jc w:val="center"/>
              <w:rPr>
                <w:rFonts w:ascii="Lucida Sans" w:hAnsi="Lucida Sans" w:cstheme="minorHAnsi"/>
                <w:bCs/>
              </w:rPr>
            </w:pPr>
          </w:p>
        </w:tc>
      </w:tr>
    </w:tbl>
    <w:p w14:paraId="4AF81F19" w14:textId="77777777" w:rsidR="00662788" w:rsidRPr="00E824E7" w:rsidRDefault="00662788" w:rsidP="004139EF">
      <w:pPr>
        <w:pStyle w:val="Texto"/>
        <w:rPr>
          <w:rFonts w:ascii="Lucida Sans" w:hAnsi="Lucida Sans" w:cstheme="minorHAnsi"/>
        </w:rPr>
      </w:pPr>
    </w:p>
    <w:tbl>
      <w:tblPr>
        <w:tblW w:w="70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54"/>
        <w:gridCol w:w="1198"/>
        <w:gridCol w:w="1115"/>
        <w:gridCol w:w="1528"/>
      </w:tblGrid>
      <w:tr w:rsidR="003171D8" w:rsidRPr="00E824E7" w14:paraId="5709DECC" w14:textId="77777777" w:rsidTr="19CA384D">
        <w:trPr>
          <w:cantSplit/>
          <w:trHeight w:val="358"/>
          <w:jc w:val="center"/>
        </w:trPr>
        <w:tc>
          <w:tcPr>
            <w:tcW w:w="0" w:type="auto"/>
            <w:vMerge w:val="restart"/>
            <w:tcBorders>
              <w:top w:val="single" w:sz="12" w:space="0" w:color="auto"/>
              <w:left w:val="single" w:sz="12" w:space="0" w:color="auto"/>
              <w:bottom w:val="single" w:sz="12" w:space="0" w:color="auto"/>
              <w:right w:val="single" w:sz="12" w:space="0" w:color="auto"/>
            </w:tcBorders>
            <w:shd w:val="clear" w:color="auto" w:fill="E6E6E6"/>
          </w:tcPr>
          <w:p w14:paraId="2BCDEB5C" w14:textId="77777777" w:rsidR="003171D8" w:rsidRPr="00E824E7" w:rsidRDefault="003171D8" w:rsidP="00296409">
            <w:pPr>
              <w:jc w:val="center"/>
              <w:rPr>
                <w:rFonts w:ascii="Lucida Sans" w:hAnsi="Lucida Sans" w:cstheme="minorHAnsi"/>
                <w:b/>
                <w:bCs/>
              </w:rPr>
            </w:pPr>
          </w:p>
          <w:p w14:paraId="15CAEF3B" w14:textId="77777777" w:rsidR="003171D8" w:rsidRPr="00E824E7" w:rsidRDefault="003171D8" w:rsidP="00296409">
            <w:pPr>
              <w:jc w:val="center"/>
              <w:rPr>
                <w:rFonts w:ascii="Lucida Sans" w:hAnsi="Lucida Sans" w:cstheme="minorHAnsi"/>
                <w:b/>
                <w:bCs/>
              </w:rPr>
            </w:pPr>
            <w:r w:rsidRPr="00E824E7">
              <w:rPr>
                <w:rFonts w:ascii="Lucida Sans" w:hAnsi="Lucida Sans" w:cstheme="minorHAnsi"/>
                <w:b/>
                <w:bCs/>
              </w:rPr>
              <w:t xml:space="preserve">DISCIPLINAS DO NÚCLEO DE </w:t>
            </w:r>
          </w:p>
          <w:p w14:paraId="254876DD" w14:textId="77777777" w:rsidR="003171D8" w:rsidRPr="00E824E7" w:rsidRDefault="003171D8" w:rsidP="00296409">
            <w:pPr>
              <w:jc w:val="center"/>
              <w:rPr>
                <w:rFonts w:ascii="Lucida Sans" w:hAnsi="Lucida Sans" w:cstheme="minorHAnsi"/>
                <w:b/>
                <w:bCs/>
              </w:rPr>
            </w:pPr>
            <w:r w:rsidRPr="00E824E7">
              <w:rPr>
                <w:rFonts w:ascii="Lucida Sans" w:hAnsi="Lucida Sans" w:cstheme="minorHAnsi"/>
                <w:b/>
                <w:bCs/>
              </w:rPr>
              <w:t>CONTEÚDOS ESPECÍFICOS</w:t>
            </w:r>
          </w:p>
        </w:tc>
        <w:tc>
          <w:tcPr>
            <w:tcW w:w="2396" w:type="dxa"/>
            <w:gridSpan w:val="2"/>
            <w:tcBorders>
              <w:top w:val="single" w:sz="12" w:space="0" w:color="auto"/>
              <w:left w:val="single" w:sz="12" w:space="0" w:color="auto"/>
              <w:bottom w:val="single" w:sz="12" w:space="0" w:color="auto"/>
              <w:right w:val="single" w:sz="12" w:space="0" w:color="auto"/>
            </w:tcBorders>
            <w:shd w:val="clear" w:color="auto" w:fill="E6E6E6"/>
          </w:tcPr>
          <w:p w14:paraId="6804BA40" w14:textId="77777777" w:rsidR="003171D8" w:rsidRPr="00E824E7" w:rsidRDefault="003171D8" w:rsidP="00296409">
            <w:pPr>
              <w:jc w:val="center"/>
              <w:rPr>
                <w:rFonts w:ascii="Lucida Sans" w:hAnsi="Lucida Sans" w:cstheme="minorHAnsi"/>
                <w:b/>
                <w:highlight w:val="yellow"/>
              </w:rPr>
            </w:pPr>
            <w:r w:rsidRPr="00E824E7">
              <w:rPr>
                <w:rFonts w:ascii="Lucida Sans" w:hAnsi="Lucida Sans" w:cstheme="minorHAnsi"/>
                <w:b/>
              </w:rPr>
              <w:t>Aulas Semanais</w:t>
            </w:r>
          </w:p>
        </w:tc>
        <w:tc>
          <w:tcPr>
            <w:tcW w:w="1631" w:type="dxa"/>
            <w:vMerge w:val="restart"/>
            <w:tcBorders>
              <w:top w:val="single" w:sz="12" w:space="0" w:color="auto"/>
              <w:left w:val="single" w:sz="12" w:space="0" w:color="auto"/>
              <w:right w:val="single" w:sz="12" w:space="0" w:color="auto"/>
            </w:tcBorders>
            <w:shd w:val="clear" w:color="auto" w:fill="E6E6E6"/>
          </w:tcPr>
          <w:p w14:paraId="186A0B69" w14:textId="77777777" w:rsidR="003171D8" w:rsidRPr="00E824E7" w:rsidRDefault="003171D8" w:rsidP="00296409">
            <w:pPr>
              <w:jc w:val="center"/>
              <w:rPr>
                <w:rFonts w:ascii="Lucida Sans" w:hAnsi="Lucida Sans" w:cstheme="minorHAnsi"/>
                <w:b/>
                <w:highlight w:val="yellow"/>
              </w:rPr>
            </w:pPr>
          </w:p>
          <w:p w14:paraId="37446CAC" w14:textId="77777777" w:rsidR="003171D8" w:rsidRPr="00E824E7" w:rsidRDefault="003171D8" w:rsidP="00296409">
            <w:pPr>
              <w:jc w:val="center"/>
              <w:rPr>
                <w:rFonts w:ascii="Lucida Sans" w:hAnsi="Lucida Sans" w:cstheme="minorHAnsi"/>
                <w:b/>
                <w:highlight w:val="yellow"/>
              </w:rPr>
            </w:pPr>
            <w:r w:rsidRPr="00E824E7">
              <w:rPr>
                <w:rFonts w:ascii="Lucida Sans" w:hAnsi="Lucida Sans" w:cstheme="minorHAnsi"/>
                <w:b/>
              </w:rPr>
              <w:t>Créditos</w:t>
            </w:r>
          </w:p>
        </w:tc>
      </w:tr>
      <w:tr w:rsidR="003171D8" w:rsidRPr="00E824E7" w14:paraId="57E281C2" w14:textId="77777777" w:rsidTr="19CA384D">
        <w:trPr>
          <w:cantSplit/>
          <w:trHeight w:val="358"/>
          <w:jc w:val="center"/>
        </w:trPr>
        <w:tc>
          <w:tcPr>
            <w:tcW w:w="0" w:type="auto"/>
            <w:vMerge/>
          </w:tcPr>
          <w:p w14:paraId="30B5098F" w14:textId="77777777" w:rsidR="003171D8" w:rsidRPr="00E824E7" w:rsidRDefault="003171D8" w:rsidP="00296409">
            <w:pPr>
              <w:jc w:val="center"/>
              <w:rPr>
                <w:rFonts w:ascii="Lucida Sans" w:hAnsi="Lucida Sans" w:cstheme="minorHAnsi"/>
                <w:b/>
                <w:bCs/>
              </w:rPr>
            </w:pPr>
          </w:p>
        </w:tc>
        <w:tc>
          <w:tcPr>
            <w:tcW w:w="1241" w:type="dxa"/>
            <w:tcBorders>
              <w:top w:val="single" w:sz="12" w:space="0" w:color="auto"/>
              <w:left w:val="single" w:sz="12" w:space="0" w:color="auto"/>
              <w:bottom w:val="single" w:sz="12" w:space="0" w:color="auto"/>
              <w:right w:val="single" w:sz="12" w:space="0" w:color="auto"/>
            </w:tcBorders>
            <w:shd w:val="clear" w:color="auto" w:fill="E6E6E6"/>
          </w:tcPr>
          <w:p w14:paraId="2C3C776F" w14:textId="77777777" w:rsidR="003171D8" w:rsidRPr="00E824E7" w:rsidRDefault="003171D8" w:rsidP="00296409">
            <w:pPr>
              <w:jc w:val="center"/>
              <w:rPr>
                <w:rFonts w:ascii="Lucida Sans" w:hAnsi="Lucida Sans" w:cstheme="minorHAnsi"/>
                <w:b/>
              </w:rPr>
            </w:pPr>
            <w:r w:rsidRPr="00E824E7">
              <w:rPr>
                <w:rFonts w:ascii="Lucida Sans" w:hAnsi="Lucida Sans" w:cstheme="minorHAnsi"/>
                <w:b/>
              </w:rPr>
              <w:t>Teórica</w:t>
            </w:r>
          </w:p>
        </w:tc>
        <w:tc>
          <w:tcPr>
            <w:tcW w:w="1155" w:type="dxa"/>
            <w:tcBorders>
              <w:top w:val="single" w:sz="12" w:space="0" w:color="auto"/>
              <w:left w:val="single" w:sz="12" w:space="0" w:color="auto"/>
              <w:bottom w:val="single" w:sz="12" w:space="0" w:color="auto"/>
              <w:right w:val="single" w:sz="12" w:space="0" w:color="auto"/>
            </w:tcBorders>
            <w:shd w:val="clear" w:color="auto" w:fill="E6E6E6"/>
          </w:tcPr>
          <w:p w14:paraId="26BEB7EA" w14:textId="77777777" w:rsidR="003171D8" w:rsidRPr="00E824E7" w:rsidRDefault="003171D8" w:rsidP="00296409">
            <w:pPr>
              <w:jc w:val="center"/>
              <w:rPr>
                <w:rFonts w:ascii="Lucida Sans" w:hAnsi="Lucida Sans" w:cstheme="minorHAnsi"/>
                <w:b/>
              </w:rPr>
            </w:pPr>
            <w:r w:rsidRPr="00E824E7">
              <w:rPr>
                <w:rFonts w:ascii="Lucida Sans" w:hAnsi="Lucida Sans" w:cstheme="minorHAnsi"/>
                <w:b/>
              </w:rPr>
              <w:t>Prática</w:t>
            </w:r>
          </w:p>
        </w:tc>
        <w:tc>
          <w:tcPr>
            <w:tcW w:w="1631" w:type="dxa"/>
            <w:vMerge/>
          </w:tcPr>
          <w:p w14:paraId="7DA256A2" w14:textId="77777777" w:rsidR="003171D8" w:rsidRPr="00E824E7" w:rsidRDefault="003171D8" w:rsidP="00296409">
            <w:pPr>
              <w:jc w:val="center"/>
              <w:rPr>
                <w:rFonts w:ascii="Lucida Sans" w:hAnsi="Lucida Sans" w:cstheme="minorHAnsi"/>
                <w:highlight w:val="yellow"/>
              </w:rPr>
            </w:pPr>
          </w:p>
        </w:tc>
      </w:tr>
      <w:tr w:rsidR="003171D8" w:rsidRPr="00E824E7" w14:paraId="2658C274" w14:textId="77777777" w:rsidTr="19CA384D">
        <w:trPr>
          <w:cantSplit/>
          <w:trHeight w:val="228"/>
          <w:jc w:val="center"/>
        </w:trPr>
        <w:tc>
          <w:tcPr>
            <w:tcW w:w="0" w:type="auto"/>
          </w:tcPr>
          <w:p w14:paraId="2798C186" w14:textId="77777777" w:rsidR="003171D8" w:rsidRPr="00E824E7" w:rsidRDefault="003171D8" w:rsidP="00296409">
            <w:pPr>
              <w:jc w:val="both"/>
              <w:rPr>
                <w:rFonts w:ascii="Lucida Sans" w:hAnsi="Lucida Sans" w:cstheme="minorHAnsi"/>
              </w:rPr>
            </w:pPr>
          </w:p>
        </w:tc>
        <w:tc>
          <w:tcPr>
            <w:tcW w:w="1241" w:type="dxa"/>
            <w:vAlign w:val="center"/>
          </w:tcPr>
          <w:p w14:paraId="2A45078D" w14:textId="77777777" w:rsidR="003171D8" w:rsidRPr="00E824E7" w:rsidRDefault="003171D8" w:rsidP="00296409">
            <w:pPr>
              <w:jc w:val="center"/>
              <w:rPr>
                <w:rFonts w:ascii="Lucida Sans" w:hAnsi="Lucida Sans" w:cstheme="minorHAnsi"/>
              </w:rPr>
            </w:pPr>
          </w:p>
        </w:tc>
        <w:tc>
          <w:tcPr>
            <w:tcW w:w="1155" w:type="dxa"/>
            <w:vAlign w:val="center"/>
          </w:tcPr>
          <w:p w14:paraId="353F65D8" w14:textId="77777777" w:rsidR="003171D8" w:rsidRPr="00E824E7" w:rsidRDefault="003171D8" w:rsidP="00296409">
            <w:pPr>
              <w:jc w:val="center"/>
              <w:rPr>
                <w:rFonts w:ascii="Lucida Sans" w:hAnsi="Lucida Sans" w:cstheme="minorHAnsi"/>
              </w:rPr>
            </w:pPr>
          </w:p>
        </w:tc>
        <w:tc>
          <w:tcPr>
            <w:tcW w:w="1631" w:type="dxa"/>
          </w:tcPr>
          <w:p w14:paraId="5C32DD18" w14:textId="77777777" w:rsidR="003171D8" w:rsidRPr="00E824E7" w:rsidRDefault="003171D8" w:rsidP="00296409">
            <w:pPr>
              <w:jc w:val="center"/>
              <w:rPr>
                <w:rFonts w:ascii="Lucida Sans" w:hAnsi="Lucida Sans" w:cstheme="minorHAnsi"/>
              </w:rPr>
            </w:pPr>
          </w:p>
        </w:tc>
      </w:tr>
      <w:tr w:rsidR="003171D8" w:rsidRPr="00E824E7" w14:paraId="5630A7C8" w14:textId="77777777" w:rsidTr="19CA384D">
        <w:trPr>
          <w:cantSplit/>
          <w:trHeight w:val="251"/>
          <w:jc w:val="center"/>
        </w:trPr>
        <w:tc>
          <w:tcPr>
            <w:tcW w:w="0" w:type="auto"/>
          </w:tcPr>
          <w:p w14:paraId="3628A2B9" w14:textId="77777777" w:rsidR="003171D8" w:rsidRPr="00E824E7" w:rsidRDefault="003171D8" w:rsidP="00296409">
            <w:pPr>
              <w:jc w:val="both"/>
              <w:rPr>
                <w:rFonts w:ascii="Lucida Sans" w:hAnsi="Lucida Sans" w:cstheme="minorHAnsi"/>
              </w:rPr>
            </w:pPr>
          </w:p>
        </w:tc>
        <w:tc>
          <w:tcPr>
            <w:tcW w:w="1241" w:type="dxa"/>
            <w:vAlign w:val="center"/>
          </w:tcPr>
          <w:p w14:paraId="4FF77117" w14:textId="77777777" w:rsidR="003171D8" w:rsidRPr="00E824E7" w:rsidRDefault="003171D8" w:rsidP="00296409">
            <w:pPr>
              <w:jc w:val="center"/>
              <w:rPr>
                <w:rFonts w:ascii="Lucida Sans" w:hAnsi="Lucida Sans" w:cstheme="minorHAnsi"/>
              </w:rPr>
            </w:pPr>
          </w:p>
        </w:tc>
        <w:tc>
          <w:tcPr>
            <w:tcW w:w="1155" w:type="dxa"/>
            <w:vAlign w:val="center"/>
          </w:tcPr>
          <w:p w14:paraId="62BA700C" w14:textId="77777777" w:rsidR="003171D8" w:rsidRPr="00E824E7" w:rsidRDefault="003171D8" w:rsidP="00296409">
            <w:pPr>
              <w:jc w:val="center"/>
              <w:rPr>
                <w:rFonts w:ascii="Lucida Sans" w:hAnsi="Lucida Sans" w:cstheme="minorHAnsi"/>
              </w:rPr>
            </w:pPr>
          </w:p>
        </w:tc>
        <w:tc>
          <w:tcPr>
            <w:tcW w:w="1631" w:type="dxa"/>
          </w:tcPr>
          <w:p w14:paraId="25695D65" w14:textId="77777777" w:rsidR="003171D8" w:rsidRPr="00E824E7" w:rsidRDefault="003171D8" w:rsidP="00296409">
            <w:pPr>
              <w:jc w:val="center"/>
              <w:rPr>
                <w:rFonts w:ascii="Lucida Sans" w:hAnsi="Lucida Sans" w:cstheme="minorHAnsi"/>
              </w:rPr>
            </w:pPr>
          </w:p>
        </w:tc>
      </w:tr>
      <w:tr w:rsidR="003171D8" w:rsidRPr="00E824E7" w14:paraId="7D6CF20D" w14:textId="77777777" w:rsidTr="19CA384D">
        <w:trPr>
          <w:cantSplit/>
          <w:trHeight w:val="239"/>
          <w:jc w:val="center"/>
        </w:trPr>
        <w:tc>
          <w:tcPr>
            <w:tcW w:w="0" w:type="auto"/>
          </w:tcPr>
          <w:p w14:paraId="23A1976C" w14:textId="77777777" w:rsidR="003171D8" w:rsidRPr="00E824E7" w:rsidRDefault="003171D8" w:rsidP="00296409">
            <w:pPr>
              <w:jc w:val="both"/>
              <w:rPr>
                <w:rFonts w:ascii="Lucida Sans" w:hAnsi="Lucida Sans" w:cstheme="minorHAnsi"/>
              </w:rPr>
            </w:pPr>
          </w:p>
        </w:tc>
        <w:tc>
          <w:tcPr>
            <w:tcW w:w="1241" w:type="dxa"/>
            <w:vAlign w:val="center"/>
          </w:tcPr>
          <w:p w14:paraId="093AD611" w14:textId="77777777" w:rsidR="003171D8" w:rsidRPr="00E824E7" w:rsidRDefault="003171D8" w:rsidP="00296409">
            <w:pPr>
              <w:jc w:val="center"/>
              <w:rPr>
                <w:rFonts w:ascii="Lucida Sans" w:hAnsi="Lucida Sans" w:cstheme="minorHAnsi"/>
              </w:rPr>
            </w:pPr>
          </w:p>
        </w:tc>
        <w:tc>
          <w:tcPr>
            <w:tcW w:w="1155" w:type="dxa"/>
            <w:vAlign w:val="center"/>
          </w:tcPr>
          <w:p w14:paraId="3132F6C2" w14:textId="77777777" w:rsidR="003171D8" w:rsidRPr="00E824E7" w:rsidRDefault="003171D8" w:rsidP="00296409">
            <w:pPr>
              <w:jc w:val="center"/>
              <w:rPr>
                <w:rFonts w:ascii="Lucida Sans" w:hAnsi="Lucida Sans" w:cstheme="minorHAnsi"/>
              </w:rPr>
            </w:pPr>
          </w:p>
        </w:tc>
        <w:tc>
          <w:tcPr>
            <w:tcW w:w="1631" w:type="dxa"/>
          </w:tcPr>
          <w:p w14:paraId="0B314D3E" w14:textId="77777777" w:rsidR="003171D8" w:rsidRPr="00E824E7" w:rsidRDefault="003171D8" w:rsidP="00296409">
            <w:pPr>
              <w:jc w:val="center"/>
              <w:rPr>
                <w:rFonts w:ascii="Lucida Sans" w:hAnsi="Lucida Sans" w:cstheme="minorHAnsi"/>
                <w:highlight w:val="yellow"/>
              </w:rPr>
            </w:pPr>
          </w:p>
        </w:tc>
      </w:tr>
      <w:tr w:rsidR="003171D8" w:rsidRPr="00E824E7" w14:paraId="3843602E" w14:textId="77777777" w:rsidTr="19CA384D">
        <w:trPr>
          <w:cantSplit/>
          <w:trHeight w:val="239"/>
          <w:jc w:val="center"/>
        </w:trPr>
        <w:tc>
          <w:tcPr>
            <w:tcW w:w="0" w:type="auto"/>
          </w:tcPr>
          <w:p w14:paraId="578ED535" w14:textId="77777777" w:rsidR="003171D8" w:rsidRPr="00E824E7" w:rsidRDefault="003171D8" w:rsidP="00296409">
            <w:pPr>
              <w:jc w:val="both"/>
              <w:rPr>
                <w:rFonts w:ascii="Lucida Sans" w:hAnsi="Lucida Sans" w:cstheme="minorHAnsi"/>
              </w:rPr>
            </w:pPr>
          </w:p>
        </w:tc>
        <w:tc>
          <w:tcPr>
            <w:tcW w:w="1241" w:type="dxa"/>
            <w:vAlign w:val="center"/>
          </w:tcPr>
          <w:p w14:paraId="1D962F18" w14:textId="77777777" w:rsidR="003171D8" w:rsidRPr="00E824E7" w:rsidRDefault="003171D8" w:rsidP="00296409">
            <w:pPr>
              <w:jc w:val="center"/>
              <w:rPr>
                <w:rFonts w:ascii="Lucida Sans" w:hAnsi="Lucida Sans" w:cstheme="minorHAnsi"/>
              </w:rPr>
            </w:pPr>
          </w:p>
        </w:tc>
        <w:tc>
          <w:tcPr>
            <w:tcW w:w="1155" w:type="dxa"/>
            <w:vAlign w:val="center"/>
          </w:tcPr>
          <w:p w14:paraId="25996138" w14:textId="77777777" w:rsidR="003171D8" w:rsidRPr="00E824E7" w:rsidRDefault="003171D8" w:rsidP="00296409">
            <w:pPr>
              <w:jc w:val="center"/>
              <w:rPr>
                <w:rFonts w:ascii="Lucida Sans" w:hAnsi="Lucida Sans" w:cstheme="minorHAnsi"/>
              </w:rPr>
            </w:pPr>
          </w:p>
        </w:tc>
        <w:tc>
          <w:tcPr>
            <w:tcW w:w="1631" w:type="dxa"/>
          </w:tcPr>
          <w:p w14:paraId="08336F59" w14:textId="77777777" w:rsidR="003171D8" w:rsidRPr="00E824E7" w:rsidRDefault="003171D8" w:rsidP="00296409">
            <w:pPr>
              <w:jc w:val="center"/>
              <w:rPr>
                <w:rFonts w:ascii="Lucida Sans" w:hAnsi="Lucida Sans" w:cstheme="minorHAnsi"/>
                <w:highlight w:val="yellow"/>
              </w:rPr>
            </w:pPr>
          </w:p>
        </w:tc>
      </w:tr>
      <w:tr w:rsidR="003171D8" w:rsidRPr="00E824E7" w14:paraId="498CA76E" w14:textId="77777777" w:rsidTr="19CA384D">
        <w:trPr>
          <w:cantSplit/>
          <w:trHeight w:val="251"/>
          <w:jc w:val="center"/>
        </w:trPr>
        <w:tc>
          <w:tcPr>
            <w:tcW w:w="0" w:type="auto"/>
          </w:tcPr>
          <w:p w14:paraId="0BCD9D0E" w14:textId="77777777" w:rsidR="003171D8" w:rsidRPr="00E824E7" w:rsidRDefault="003171D8" w:rsidP="00296409">
            <w:pPr>
              <w:jc w:val="both"/>
              <w:rPr>
                <w:rFonts w:ascii="Lucida Sans" w:hAnsi="Lucida Sans" w:cstheme="minorHAnsi"/>
              </w:rPr>
            </w:pPr>
          </w:p>
        </w:tc>
        <w:tc>
          <w:tcPr>
            <w:tcW w:w="1241" w:type="dxa"/>
            <w:vAlign w:val="center"/>
          </w:tcPr>
          <w:p w14:paraId="6A0EDB7B" w14:textId="77777777" w:rsidR="003171D8" w:rsidRPr="00E824E7" w:rsidRDefault="003171D8" w:rsidP="00296409">
            <w:pPr>
              <w:jc w:val="center"/>
              <w:rPr>
                <w:rFonts w:ascii="Lucida Sans" w:hAnsi="Lucida Sans" w:cstheme="minorHAnsi"/>
              </w:rPr>
            </w:pPr>
          </w:p>
        </w:tc>
        <w:tc>
          <w:tcPr>
            <w:tcW w:w="1155" w:type="dxa"/>
            <w:vAlign w:val="center"/>
          </w:tcPr>
          <w:p w14:paraId="5706DCC4" w14:textId="77777777" w:rsidR="003171D8" w:rsidRPr="00E824E7" w:rsidRDefault="003171D8" w:rsidP="00296409">
            <w:pPr>
              <w:jc w:val="center"/>
              <w:rPr>
                <w:rFonts w:ascii="Lucida Sans" w:hAnsi="Lucida Sans" w:cstheme="minorHAnsi"/>
              </w:rPr>
            </w:pPr>
          </w:p>
        </w:tc>
        <w:tc>
          <w:tcPr>
            <w:tcW w:w="1631" w:type="dxa"/>
          </w:tcPr>
          <w:p w14:paraId="3D50384D" w14:textId="77777777" w:rsidR="003171D8" w:rsidRPr="00E824E7" w:rsidRDefault="003171D8" w:rsidP="00296409">
            <w:pPr>
              <w:jc w:val="center"/>
              <w:rPr>
                <w:rFonts w:ascii="Lucida Sans" w:hAnsi="Lucida Sans" w:cstheme="minorHAnsi"/>
                <w:highlight w:val="yellow"/>
              </w:rPr>
            </w:pPr>
          </w:p>
        </w:tc>
      </w:tr>
      <w:tr w:rsidR="003171D8" w:rsidRPr="00E824E7" w14:paraId="594B897A" w14:textId="77777777" w:rsidTr="19CA384D">
        <w:trPr>
          <w:cantSplit/>
          <w:trHeight w:val="239"/>
          <w:jc w:val="center"/>
        </w:trPr>
        <w:tc>
          <w:tcPr>
            <w:tcW w:w="0" w:type="auto"/>
          </w:tcPr>
          <w:p w14:paraId="34000F69" w14:textId="77777777" w:rsidR="003171D8" w:rsidRPr="00E824E7" w:rsidRDefault="003171D8" w:rsidP="00296409">
            <w:pPr>
              <w:jc w:val="both"/>
              <w:rPr>
                <w:rFonts w:ascii="Lucida Sans" w:hAnsi="Lucida Sans" w:cstheme="minorHAnsi"/>
              </w:rPr>
            </w:pPr>
          </w:p>
        </w:tc>
        <w:tc>
          <w:tcPr>
            <w:tcW w:w="1241" w:type="dxa"/>
            <w:vAlign w:val="center"/>
          </w:tcPr>
          <w:p w14:paraId="015C10EE" w14:textId="77777777" w:rsidR="003171D8" w:rsidRPr="00E824E7" w:rsidRDefault="003171D8" w:rsidP="00296409">
            <w:pPr>
              <w:jc w:val="center"/>
              <w:rPr>
                <w:rFonts w:ascii="Lucida Sans" w:hAnsi="Lucida Sans" w:cstheme="minorHAnsi"/>
              </w:rPr>
            </w:pPr>
          </w:p>
        </w:tc>
        <w:tc>
          <w:tcPr>
            <w:tcW w:w="1155" w:type="dxa"/>
            <w:vAlign w:val="center"/>
          </w:tcPr>
          <w:p w14:paraId="44022F83" w14:textId="77777777" w:rsidR="003171D8" w:rsidRPr="00E824E7" w:rsidRDefault="003171D8" w:rsidP="00296409">
            <w:pPr>
              <w:jc w:val="center"/>
              <w:rPr>
                <w:rFonts w:ascii="Lucida Sans" w:hAnsi="Lucida Sans" w:cstheme="minorHAnsi"/>
              </w:rPr>
            </w:pPr>
          </w:p>
        </w:tc>
        <w:tc>
          <w:tcPr>
            <w:tcW w:w="1631" w:type="dxa"/>
          </w:tcPr>
          <w:p w14:paraId="22E57F26" w14:textId="77777777" w:rsidR="003171D8" w:rsidRPr="00E824E7" w:rsidRDefault="003171D8" w:rsidP="00296409">
            <w:pPr>
              <w:jc w:val="center"/>
              <w:rPr>
                <w:rFonts w:ascii="Lucida Sans" w:hAnsi="Lucida Sans" w:cstheme="minorHAnsi"/>
              </w:rPr>
            </w:pPr>
          </w:p>
        </w:tc>
      </w:tr>
      <w:tr w:rsidR="003171D8" w:rsidRPr="00E824E7" w14:paraId="6FB22E3C" w14:textId="77777777" w:rsidTr="19CA384D">
        <w:trPr>
          <w:cantSplit/>
          <w:trHeight w:val="239"/>
          <w:jc w:val="center"/>
        </w:trPr>
        <w:tc>
          <w:tcPr>
            <w:tcW w:w="0" w:type="auto"/>
          </w:tcPr>
          <w:p w14:paraId="41E601C2" w14:textId="77777777" w:rsidR="003171D8" w:rsidRPr="00E824E7" w:rsidRDefault="003171D8" w:rsidP="00296409">
            <w:pPr>
              <w:jc w:val="both"/>
              <w:rPr>
                <w:rFonts w:ascii="Lucida Sans" w:hAnsi="Lucida Sans" w:cstheme="minorHAnsi"/>
              </w:rPr>
            </w:pPr>
          </w:p>
        </w:tc>
        <w:tc>
          <w:tcPr>
            <w:tcW w:w="1241" w:type="dxa"/>
            <w:vAlign w:val="center"/>
          </w:tcPr>
          <w:p w14:paraId="2FDE53A8" w14:textId="77777777" w:rsidR="003171D8" w:rsidRPr="00E824E7" w:rsidRDefault="003171D8" w:rsidP="00296409">
            <w:pPr>
              <w:jc w:val="center"/>
              <w:rPr>
                <w:rFonts w:ascii="Lucida Sans" w:hAnsi="Lucida Sans" w:cstheme="minorHAnsi"/>
              </w:rPr>
            </w:pPr>
          </w:p>
        </w:tc>
        <w:tc>
          <w:tcPr>
            <w:tcW w:w="1155" w:type="dxa"/>
            <w:vAlign w:val="center"/>
          </w:tcPr>
          <w:p w14:paraId="7F3C283F" w14:textId="77777777" w:rsidR="003171D8" w:rsidRPr="00E824E7" w:rsidRDefault="003171D8" w:rsidP="00296409">
            <w:pPr>
              <w:jc w:val="center"/>
              <w:rPr>
                <w:rFonts w:ascii="Lucida Sans" w:hAnsi="Lucida Sans" w:cstheme="minorHAnsi"/>
              </w:rPr>
            </w:pPr>
          </w:p>
        </w:tc>
        <w:tc>
          <w:tcPr>
            <w:tcW w:w="1631" w:type="dxa"/>
          </w:tcPr>
          <w:p w14:paraId="41E0FF62" w14:textId="77777777" w:rsidR="003171D8" w:rsidRPr="00E824E7" w:rsidRDefault="003171D8" w:rsidP="00296409">
            <w:pPr>
              <w:jc w:val="center"/>
              <w:rPr>
                <w:rFonts w:ascii="Lucida Sans" w:hAnsi="Lucida Sans" w:cstheme="minorHAnsi"/>
              </w:rPr>
            </w:pPr>
          </w:p>
        </w:tc>
      </w:tr>
      <w:tr w:rsidR="003171D8" w:rsidRPr="00E824E7" w14:paraId="53EEFBDA" w14:textId="77777777" w:rsidTr="19CA384D">
        <w:trPr>
          <w:cantSplit/>
          <w:trHeight w:val="239"/>
          <w:jc w:val="center"/>
        </w:trPr>
        <w:tc>
          <w:tcPr>
            <w:tcW w:w="0" w:type="auto"/>
          </w:tcPr>
          <w:p w14:paraId="21A4B99F" w14:textId="77777777" w:rsidR="003171D8" w:rsidRPr="00E824E7" w:rsidRDefault="003171D8" w:rsidP="00296409">
            <w:pPr>
              <w:jc w:val="both"/>
              <w:rPr>
                <w:rFonts w:ascii="Lucida Sans" w:hAnsi="Lucida Sans" w:cstheme="minorHAnsi"/>
              </w:rPr>
            </w:pPr>
          </w:p>
        </w:tc>
        <w:tc>
          <w:tcPr>
            <w:tcW w:w="1241" w:type="dxa"/>
            <w:vAlign w:val="center"/>
          </w:tcPr>
          <w:p w14:paraId="4771CC1F" w14:textId="77777777" w:rsidR="003171D8" w:rsidRPr="00E824E7" w:rsidRDefault="003171D8" w:rsidP="00296409">
            <w:pPr>
              <w:jc w:val="center"/>
              <w:rPr>
                <w:rFonts w:ascii="Lucida Sans" w:hAnsi="Lucida Sans" w:cstheme="minorHAnsi"/>
              </w:rPr>
            </w:pPr>
          </w:p>
        </w:tc>
        <w:tc>
          <w:tcPr>
            <w:tcW w:w="1155" w:type="dxa"/>
            <w:vAlign w:val="center"/>
          </w:tcPr>
          <w:p w14:paraId="73B0A669" w14:textId="77777777" w:rsidR="003171D8" w:rsidRPr="00E824E7" w:rsidRDefault="003171D8" w:rsidP="00296409">
            <w:pPr>
              <w:jc w:val="center"/>
              <w:rPr>
                <w:rFonts w:ascii="Lucida Sans" w:hAnsi="Lucida Sans" w:cstheme="minorHAnsi"/>
              </w:rPr>
            </w:pPr>
          </w:p>
        </w:tc>
        <w:tc>
          <w:tcPr>
            <w:tcW w:w="1631" w:type="dxa"/>
          </w:tcPr>
          <w:p w14:paraId="5AED1296" w14:textId="77777777" w:rsidR="003171D8" w:rsidRPr="00E824E7" w:rsidRDefault="003171D8" w:rsidP="00296409">
            <w:pPr>
              <w:jc w:val="center"/>
              <w:rPr>
                <w:rFonts w:ascii="Lucida Sans" w:hAnsi="Lucida Sans" w:cstheme="minorHAnsi"/>
                <w:highlight w:val="yellow"/>
              </w:rPr>
            </w:pPr>
          </w:p>
        </w:tc>
      </w:tr>
      <w:tr w:rsidR="003171D8" w:rsidRPr="00E824E7" w14:paraId="1CEF2ED6" w14:textId="77777777" w:rsidTr="19CA384D">
        <w:trPr>
          <w:cantSplit/>
          <w:trHeight w:val="251"/>
          <w:jc w:val="center"/>
        </w:trPr>
        <w:tc>
          <w:tcPr>
            <w:tcW w:w="0" w:type="auto"/>
          </w:tcPr>
          <w:p w14:paraId="1240C199" w14:textId="77777777" w:rsidR="003171D8" w:rsidRPr="00E824E7" w:rsidRDefault="003171D8" w:rsidP="00296409">
            <w:pPr>
              <w:jc w:val="both"/>
              <w:rPr>
                <w:rFonts w:ascii="Lucida Sans" w:hAnsi="Lucida Sans" w:cstheme="minorHAnsi"/>
              </w:rPr>
            </w:pPr>
          </w:p>
        </w:tc>
        <w:tc>
          <w:tcPr>
            <w:tcW w:w="1241" w:type="dxa"/>
            <w:vAlign w:val="center"/>
          </w:tcPr>
          <w:p w14:paraId="594FD788" w14:textId="77777777" w:rsidR="003171D8" w:rsidRPr="00E824E7" w:rsidRDefault="003171D8" w:rsidP="00296409">
            <w:pPr>
              <w:jc w:val="center"/>
              <w:rPr>
                <w:rFonts w:ascii="Lucida Sans" w:hAnsi="Lucida Sans" w:cstheme="minorHAnsi"/>
              </w:rPr>
            </w:pPr>
          </w:p>
        </w:tc>
        <w:tc>
          <w:tcPr>
            <w:tcW w:w="1155" w:type="dxa"/>
            <w:vAlign w:val="center"/>
          </w:tcPr>
          <w:p w14:paraId="670C6B26" w14:textId="77777777" w:rsidR="003171D8" w:rsidRPr="00E824E7" w:rsidRDefault="003171D8" w:rsidP="00296409">
            <w:pPr>
              <w:jc w:val="center"/>
              <w:rPr>
                <w:rFonts w:ascii="Lucida Sans" w:hAnsi="Lucida Sans" w:cstheme="minorHAnsi"/>
              </w:rPr>
            </w:pPr>
          </w:p>
        </w:tc>
        <w:tc>
          <w:tcPr>
            <w:tcW w:w="1631" w:type="dxa"/>
          </w:tcPr>
          <w:p w14:paraId="62777C7A" w14:textId="77777777" w:rsidR="003171D8" w:rsidRPr="00E824E7" w:rsidRDefault="003171D8" w:rsidP="00296409">
            <w:pPr>
              <w:jc w:val="center"/>
              <w:rPr>
                <w:rFonts w:ascii="Lucida Sans" w:hAnsi="Lucida Sans" w:cstheme="minorHAnsi"/>
                <w:highlight w:val="yellow"/>
              </w:rPr>
            </w:pPr>
          </w:p>
        </w:tc>
      </w:tr>
      <w:tr w:rsidR="003171D8" w:rsidRPr="00E824E7" w14:paraId="2126271F" w14:textId="77777777" w:rsidTr="19CA384D">
        <w:trPr>
          <w:cantSplit/>
          <w:trHeight w:val="239"/>
          <w:jc w:val="center"/>
        </w:trPr>
        <w:tc>
          <w:tcPr>
            <w:tcW w:w="0" w:type="auto"/>
          </w:tcPr>
          <w:p w14:paraId="1EE48B68" w14:textId="77777777" w:rsidR="003171D8" w:rsidRPr="00E824E7" w:rsidRDefault="003171D8" w:rsidP="00296409">
            <w:pPr>
              <w:jc w:val="both"/>
              <w:rPr>
                <w:rFonts w:ascii="Lucida Sans" w:hAnsi="Lucida Sans" w:cstheme="minorHAnsi"/>
              </w:rPr>
            </w:pPr>
          </w:p>
        </w:tc>
        <w:tc>
          <w:tcPr>
            <w:tcW w:w="1241" w:type="dxa"/>
            <w:vAlign w:val="center"/>
          </w:tcPr>
          <w:p w14:paraId="40C4C915" w14:textId="77777777" w:rsidR="003171D8" w:rsidRPr="00E824E7" w:rsidRDefault="003171D8" w:rsidP="00296409">
            <w:pPr>
              <w:jc w:val="center"/>
              <w:rPr>
                <w:rFonts w:ascii="Lucida Sans" w:hAnsi="Lucida Sans" w:cstheme="minorHAnsi"/>
              </w:rPr>
            </w:pPr>
          </w:p>
        </w:tc>
        <w:tc>
          <w:tcPr>
            <w:tcW w:w="1155" w:type="dxa"/>
            <w:vAlign w:val="center"/>
          </w:tcPr>
          <w:p w14:paraId="5862FC3A" w14:textId="77777777" w:rsidR="003171D8" w:rsidRPr="00E824E7" w:rsidRDefault="003171D8" w:rsidP="00296409">
            <w:pPr>
              <w:jc w:val="center"/>
              <w:rPr>
                <w:rFonts w:ascii="Lucida Sans" w:hAnsi="Lucida Sans" w:cstheme="minorHAnsi"/>
              </w:rPr>
            </w:pPr>
          </w:p>
        </w:tc>
        <w:tc>
          <w:tcPr>
            <w:tcW w:w="1631" w:type="dxa"/>
          </w:tcPr>
          <w:p w14:paraId="68730F7D" w14:textId="77777777" w:rsidR="003171D8" w:rsidRPr="00E824E7" w:rsidRDefault="003171D8" w:rsidP="00296409">
            <w:pPr>
              <w:jc w:val="center"/>
              <w:rPr>
                <w:rFonts w:ascii="Lucida Sans" w:hAnsi="Lucida Sans" w:cstheme="minorHAnsi"/>
              </w:rPr>
            </w:pPr>
          </w:p>
        </w:tc>
      </w:tr>
      <w:tr w:rsidR="003171D8" w:rsidRPr="00E824E7" w14:paraId="5BB445B5" w14:textId="77777777" w:rsidTr="19CA384D">
        <w:trPr>
          <w:cantSplit/>
          <w:trHeight w:val="239"/>
          <w:jc w:val="center"/>
        </w:trPr>
        <w:tc>
          <w:tcPr>
            <w:tcW w:w="0" w:type="auto"/>
          </w:tcPr>
          <w:p w14:paraId="4FB79BA4" w14:textId="77777777" w:rsidR="003171D8" w:rsidRPr="00E824E7" w:rsidRDefault="003171D8" w:rsidP="00296409">
            <w:pPr>
              <w:jc w:val="both"/>
              <w:rPr>
                <w:rFonts w:ascii="Lucida Sans" w:hAnsi="Lucida Sans" w:cstheme="minorHAnsi"/>
              </w:rPr>
            </w:pPr>
          </w:p>
        </w:tc>
        <w:tc>
          <w:tcPr>
            <w:tcW w:w="1241" w:type="dxa"/>
            <w:vAlign w:val="center"/>
          </w:tcPr>
          <w:p w14:paraId="51DAB214" w14:textId="77777777" w:rsidR="003171D8" w:rsidRPr="00E824E7" w:rsidRDefault="003171D8" w:rsidP="00296409">
            <w:pPr>
              <w:jc w:val="center"/>
              <w:rPr>
                <w:rFonts w:ascii="Lucida Sans" w:hAnsi="Lucida Sans" w:cstheme="minorHAnsi"/>
              </w:rPr>
            </w:pPr>
          </w:p>
        </w:tc>
        <w:tc>
          <w:tcPr>
            <w:tcW w:w="1155" w:type="dxa"/>
            <w:vAlign w:val="center"/>
          </w:tcPr>
          <w:p w14:paraId="4DEE7864" w14:textId="77777777" w:rsidR="003171D8" w:rsidRPr="00E824E7" w:rsidRDefault="003171D8" w:rsidP="00296409">
            <w:pPr>
              <w:jc w:val="center"/>
              <w:rPr>
                <w:rFonts w:ascii="Lucida Sans" w:hAnsi="Lucida Sans" w:cstheme="minorHAnsi"/>
              </w:rPr>
            </w:pPr>
          </w:p>
        </w:tc>
        <w:tc>
          <w:tcPr>
            <w:tcW w:w="1631" w:type="dxa"/>
          </w:tcPr>
          <w:p w14:paraId="508D66F9" w14:textId="77777777" w:rsidR="003171D8" w:rsidRPr="00E824E7" w:rsidRDefault="003171D8" w:rsidP="00296409">
            <w:pPr>
              <w:jc w:val="center"/>
              <w:rPr>
                <w:rFonts w:ascii="Lucida Sans" w:hAnsi="Lucida Sans" w:cstheme="minorHAnsi"/>
                <w:highlight w:val="yellow"/>
              </w:rPr>
            </w:pPr>
          </w:p>
        </w:tc>
      </w:tr>
      <w:tr w:rsidR="003171D8" w:rsidRPr="00E824E7" w14:paraId="4BB78B7D" w14:textId="77777777" w:rsidTr="19CA384D">
        <w:trPr>
          <w:cantSplit/>
          <w:trHeight w:val="239"/>
          <w:jc w:val="center"/>
        </w:trPr>
        <w:tc>
          <w:tcPr>
            <w:tcW w:w="0" w:type="auto"/>
          </w:tcPr>
          <w:p w14:paraId="2DE31622" w14:textId="77777777" w:rsidR="003171D8" w:rsidRPr="00E824E7" w:rsidRDefault="003171D8" w:rsidP="00296409">
            <w:pPr>
              <w:jc w:val="both"/>
              <w:rPr>
                <w:rFonts w:ascii="Lucida Sans" w:hAnsi="Lucida Sans" w:cstheme="minorHAnsi"/>
              </w:rPr>
            </w:pPr>
          </w:p>
        </w:tc>
        <w:tc>
          <w:tcPr>
            <w:tcW w:w="1241" w:type="dxa"/>
            <w:vAlign w:val="center"/>
          </w:tcPr>
          <w:p w14:paraId="7BD4E6F9" w14:textId="77777777" w:rsidR="003171D8" w:rsidRPr="00E824E7" w:rsidRDefault="003171D8" w:rsidP="00296409">
            <w:pPr>
              <w:jc w:val="center"/>
              <w:rPr>
                <w:rFonts w:ascii="Lucida Sans" w:hAnsi="Lucida Sans" w:cstheme="minorHAnsi"/>
              </w:rPr>
            </w:pPr>
          </w:p>
        </w:tc>
        <w:tc>
          <w:tcPr>
            <w:tcW w:w="1155" w:type="dxa"/>
            <w:vAlign w:val="center"/>
          </w:tcPr>
          <w:p w14:paraId="31ADC962" w14:textId="77777777" w:rsidR="003171D8" w:rsidRPr="00E824E7" w:rsidRDefault="003171D8" w:rsidP="00296409">
            <w:pPr>
              <w:jc w:val="center"/>
              <w:rPr>
                <w:rFonts w:ascii="Lucida Sans" w:hAnsi="Lucida Sans" w:cstheme="minorHAnsi"/>
              </w:rPr>
            </w:pPr>
          </w:p>
        </w:tc>
        <w:tc>
          <w:tcPr>
            <w:tcW w:w="1631" w:type="dxa"/>
          </w:tcPr>
          <w:p w14:paraId="73136FDE" w14:textId="77777777" w:rsidR="003171D8" w:rsidRPr="00E824E7" w:rsidRDefault="003171D8" w:rsidP="00296409">
            <w:pPr>
              <w:jc w:val="center"/>
              <w:rPr>
                <w:rFonts w:ascii="Lucida Sans" w:hAnsi="Lucida Sans" w:cstheme="minorHAnsi"/>
              </w:rPr>
            </w:pPr>
          </w:p>
        </w:tc>
      </w:tr>
      <w:tr w:rsidR="003171D8" w:rsidRPr="00E824E7" w14:paraId="3D5C3100" w14:textId="77777777" w:rsidTr="19CA384D">
        <w:trPr>
          <w:cantSplit/>
          <w:trHeight w:val="251"/>
          <w:jc w:val="center"/>
        </w:trPr>
        <w:tc>
          <w:tcPr>
            <w:tcW w:w="0" w:type="auto"/>
          </w:tcPr>
          <w:p w14:paraId="5B6F0D5B" w14:textId="77777777" w:rsidR="003171D8" w:rsidRPr="00E824E7" w:rsidRDefault="003171D8" w:rsidP="00296409">
            <w:pPr>
              <w:jc w:val="both"/>
              <w:rPr>
                <w:rFonts w:ascii="Lucida Sans" w:hAnsi="Lucida Sans" w:cstheme="minorHAnsi"/>
              </w:rPr>
            </w:pPr>
          </w:p>
        </w:tc>
        <w:tc>
          <w:tcPr>
            <w:tcW w:w="1241" w:type="dxa"/>
            <w:vAlign w:val="center"/>
          </w:tcPr>
          <w:p w14:paraId="4E6038D2" w14:textId="77777777" w:rsidR="003171D8" w:rsidRPr="00E824E7" w:rsidRDefault="003171D8" w:rsidP="00296409">
            <w:pPr>
              <w:jc w:val="center"/>
              <w:rPr>
                <w:rFonts w:ascii="Lucida Sans" w:hAnsi="Lucida Sans" w:cstheme="minorHAnsi"/>
              </w:rPr>
            </w:pPr>
          </w:p>
        </w:tc>
        <w:tc>
          <w:tcPr>
            <w:tcW w:w="1155" w:type="dxa"/>
            <w:vAlign w:val="center"/>
          </w:tcPr>
          <w:p w14:paraId="5C70A52E" w14:textId="77777777" w:rsidR="003171D8" w:rsidRPr="00E824E7" w:rsidRDefault="003171D8" w:rsidP="00296409">
            <w:pPr>
              <w:jc w:val="center"/>
              <w:rPr>
                <w:rFonts w:ascii="Lucida Sans" w:hAnsi="Lucida Sans" w:cstheme="minorHAnsi"/>
              </w:rPr>
            </w:pPr>
          </w:p>
        </w:tc>
        <w:tc>
          <w:tcPr>
            <w:tcW w:w="1631" w:type="dxa"/>
          </w:tcPr>
          <w:p w14:paraId="687DCE32" w14:textId="77777777" w:rsidR="003171D8" w:rsidRPr="00E824E7" w:rsidRDefault="003171D8" w:rsidP="00296409">
            <w:pPr>
              <w:jc w:val="center"/>
              <w:rPr>
                <w:rFonts w:ascii="Lucida Sans" w:hAnsi="Lucida Sans" w:cstheme="minorHAnsi"/>
                <w:highlight w:val="yellow"/>
              </w:rPr>
            </w:pPr>
          </w:p>
        </w:tc>
      </w:tr>
      <w:tr w:rsidR="003171D8" w:rsidRPr="00E824E7" w14:paraId="3323BC30" w14:textId="77777777" w:rsidTr="19CA384D">
        <w:trPr>
          <w:cantSplit/>
          <w:trHeight w:val="239"/>
          <w:jc w:val="center"/>
        </w:trPr>
        <w:tc>
          <w:tcPr>
            <w:tcW w:w="0" w:type="auto"/>
          </w:tcPr>
          <w:p w14:paraId="14D0A8DD" w14:textId="77777777" w:rsidR="003171D8" w:rsidRPr="00E824E7" w:rsidRDefault="003171D8" w:rsidP="00296409">
            <w:pPr>
              <w:jc w:val="both"/>
              <w:rPr>
                <w:rFonts w:ascii="Lucida Sans" w:hAnsi="Lucida Sans" w:cstheme="minorHAnsi"/>
              </w:rPr>
            </w:pPr>
          </w:p>
        </w:tc>
        <w:tc>
          <w:tcPr>
            <w:tcW w:w="1241" w:type="dxa"/>
            <w:vAlign w:val="center"/>
          </w:tcPr>
          <w:p w14:paraId="23EAF44A" w14:textId="77777777" w:rsidR="003171D8" w:rsidRPr="00E824E7" w:rsidRDefault="003171D8" w:rsidP="00296409">
            <w:pPr>
              <w:jc w:val="center"/>
              <w:rPr>
                <w:rFonts w:ascii="Lucida Sans" w:hAnsi="Lucida Sans" w:cstheme="minorHAnsi"/>
              </w:rPr>
            </w:pPr>
          </w:p>
        </w:tc>
        <w:tc>
          <w:tcPr>
            <w:tcW w:w="1155" w:type="dxa"/>
            <w:vAlign w:val="center"/>
          </w:tcPr>
          <w:p w14:paraId="07AA71BC" w14:textId="77777777" w:rsidR="003171D8" w:rsidRPr="00E824E7" w:rsidRDefault="003171D8" w:rsidP="00296409">
            <w:pPr>
              <w:jc w:val="center"/>
              <w:rPr>
                <w:rFonts w:ascii="Lucida Sans" w:hAnsi="Lucida Sans" w:cstheme="minorHAnsi"/>
              </w:rPr>
            </w:pPr>
          </w:p>
        </w:tc>
        <w:tc>
          <w:tcPr>
            <w:tcW w:w="1631" w:type="dxa"/>
          </w:tcPr>
          <w:p w14:paraId="30D9EB46" w14:textId="77777777" w:rsidR="003171D8" w:rsidRPr="00E824E7" w:rsidRDefault="003171D8" w:rsidP="00296409">
            <w:pPr>
              <w:jc w:val="center"/>
              <w:rPr>
                <w:rFonts w:ascii="Lucida Sans" w:hAnsi="Lucida Sans" w:cstheme="minorHAnsi"/>
                <w:highlight w:val="yellow"/>
              </w:rPr>
            </w:pPr>
          </w:p>
        </w:tc>
      </w:tr>
      <w:tr w:rsidR="003171D8" w:rsidRPr="00E824E7" w14:paraId="2EBB047E" w14:textId="77777777" w:rsidTr="19CA384D">
        <w:trPr>
          <w:cantSplit/>
          <w:trHeight w:val="239"/>
          <w:jc w:val="center"/>
        </w:trPr>
        <w:tc>
          <w:tcPr>
            <w:tcW w:w="0" w:type="auto"/>
          </w:tcPr>
          <w:p w14:paraId="7CF75C85" w14:textId="77777777" w:rsidR="003171D8" w:rsidRPr="00E824E7" w:rsidRDefault="003171D8" w:rsidP="00296409">
            <w:pPr>
              <w:jc w:val="both"/>
              <w:rPr>
                <w:rFonts w:ascii="Lucida Sans" w:hAnsi="Lucida Sans" w:cstheme="minorHAnsi"/>
              </w:rPr>
            </w:pPr>
          </w:p>
        </w:tc>
        <w:tc>
          <w:tcPr>
            <w:tcW w:w="1241" w:type="dxa"/>
            <w:vAlign w:val="center"/>
          </w:tcPr>
          <w:p w14:paraId="38A5476A" w14:textId="77777777" w:rsidR="003171D8" w:rsidRPr="00E824E7" w:rsidRDefault="003171D8" w:rsidP="00296409">
            <w:pPr>
              <w:jc w:val="center"/>
              <w:rPr>
                <w:rFonts w:ascii="Lucida Sans" w:hAnsi="Lucida Sans" w:cstheme="minorHAnsi"/>
              </w:rPr>
            </w:pPr>
          </w:p>
        </w:tc>
        <w:tc>
          <w:tcPr>
            <w:tcW w:w="1155" w:type="dxa"/>
            <w:vAlign w:val="center"/>
          </w:tcPr>
          <w:p w14:paraId="37B172F8" w14:textId="77777777" w:rsidR="003171D8" w:rsidRPr="00E824E7" w:rsidRDefault="003171D8" w:rsidP="00296409">
            <w:pPr>
              <w:jc w:val="center"/>
              <w:rPr>
                <w:rFonts w:ascii="Lucida Sans" w:hAnsi="Lucida Sans" w:cstheme="minorHAnsi"/>
              </w:rPr>
            </w:pPr>
          </w:p>
        </w:tc>
        <w:tc>
          <w:tcPr>
            <w:tcW w:w="1631" w:type="dxa"/>
          </w:tcPr>
          <w:p w14:paraId="2D94562F" w14:textId="77777777" w:rsidR="003171D8" w:rsidRPr="00E824E7" w:rsidRDefault="003171D8" w:rsidP="00296409">
            <w:pPr>
              <w:jc w:val="center"/>
              <w:rPr>
                <w:rFonts w:ascii="Lucida Sans" w:hAnsi="Lucida Sans" w:cstheme="minorHAnsi"/>
                <w:highlight w:val="yellow"/>
              </w:rPr>
            </w:pPr>
          </w:p>
        </w:tc>
      </w:tr>
      <w:tr w:rsidR="003171D8" w:rsidRPr="00E824E7" w14:paraId="611D03B2" w14:textId="77777777" w:rsidTr="19CA384D">
        <w:trPr>
          <w:cantSplit/>
          <w:trHeight w:val="239"/>
          <w:jc w:val="center"/>
        </w:trPr>
        <w:tc>
          <w:tcPr>
            <w:tcW w:w="0" w:type="auto"/>
          </w:tcPr>
          <w:p w14:paraId="57A8312F" w14:textId="77777777" w:rsidR="003171D8" w:rsidRPr="00E824E7" w:rsidRDefault="003171D8" w:rsidP="00296409">
            <w:pPr>
              <w:jc w:val="both"/>
              <w:rPr>
                <w:rFonts w:ascii="Lucida Sans" w:hAnsi="Lucida Sans" w:cstheme="minorHAnsi"/>
              </w:rPr>
            </w:pPr>
          </w:p>
        </w:tc>
        <w:tc>
          <w:tcPr>
            <w:tcW w:w="1241" w:type="dxa"/>
            <w:vAlign w:val="center"/>
          </w:tcPr>
          <w:p w14:paraId="6A73C8FD" w14:textId="77777777" w:rsidR="003171D8" w:rsidRPr="00E824E7" w:rsidRDefault="003171D8" w:rsidP="00296409">
            <w:pPr>
              <w:jc w:val="center"/>
              <w:rPr>
                <w:rFonts w:ascii="Lucida Sans" w:hAnsi="Lucida Sans" w:cstheme="minorHAnsi"/>
              </w:rPr>
            </w:pPr>
          </w:p>
        </w:tc>
        <w:tc>
          <w:tcPr>
            <w:tcW w:w="1155" w:type="dxa"/>
            <w:vAlign w:val="center"/>
          </w:tcPr>
          <w:p w14:paraId="76F287D8" w14:textId="77777777" w:rsidR="003171D8" w:rsidRPr="00E824E7" w:rsidRDefault="003171D8" w:rsidP="00296409">
            <w:pPr>
              <w:jc w:val="center"/>
              <w:rPr>
                <w:rFonts w:ascii="Lucida Sans" w:hAnsi="Lucida Sans" w:cstheme="minorHAnsi"/>
              </w:rPr>
            </w:pPr>
          </w:p>
        </w:tc>
        <w:tc>
          <w:tcPr>
            <w:tcW w:w="1631" w:type="dxa"/>
          </w:tcPr>
          <w:p w14:paraId="515265ED" w14:textId="77777777" w:rsidR="003171D8" w:rsidRPr="00E824E7" w:rsidRDefault="003171D8" w:rsidP="00296409">
            <w:pPr>
              <w:jc w:val="center"/>
              <w:rPr>
                <w:rFonts w:ascii="Lucida Sans" w:hAnsi="Lucida Sans" w:cstheme="minorHAnsi"/>
                <w:highlight w:val="yellow"/>
              </w:rPr>
            </w:pPr>
          </w:p>
        </w:tc>
      </w:tr>
      <w:tr w:rsidR="003171D8" w:rsidRPr="00E824E7" w14:paraId="476FD53A" w14:textId="77777777" w:rsidTr="19CA384D">
        <w:trPr>
          <w:cantSplit/>
          <w:trHeight w:val="239"/>
          <w:jc w:val="center"/>
        </w:trPr>
        <w:tc>
          <w:tcPr>
            <w:tcW w:w="0" w:type="auto"/>
            <w:tcBorders>
              <w:top w:val="single" w:sz="12" w:space="0" w:color="auto"/>
            </w:tcBorders>
          </w:tcPr>
          <w:p w14:paraId="3123B242" w14:textId="77777777" w:rsidR="003171D8" w:rsidRPr="00E824E7" w:rsidRDefault="003171D8" w:rsidP="00296409">
            <w:pPr>
              <w:jc w:val="both"/>
              <w:rPr>
                <w:rFonts w:ascii="Lucida Sans" w:hAnsi="Lucida Sans" w:cstheme="minorHAnsi"/>
                <w:b/>
              </w:rPr>
            </w:pPr>
            <w:r w:rsidRPr="00E824E7">
              <w:rPr>
                <w:rFonts w:ascii="Lucida Sans" w:hAnsi="Lucida Sans" w:cstheme="minorHAnsi"/>
                <w:b/>
              </w:rPr>
              <w:t>Total</w:t>
            </w:r>
          </w:p>
        </w:tc>
        <w:tc>
          <w:tcPr>
            <w:tcW w:w="1241" w:type="dxa"/>
            <w:tcBorders>
              <w:top w:val="single" w:sz="12" w:space="0" w:color="auto"/>
            </w:tcBorders>
          </w:tcPr>
          <w:p w14:paraId="417A6BB6" w14:textId="77777777" w:rsidR="003171D8" w:rsidRPr="00E824E7" w:rsidRDefault="003171D8" w:rsidP="00296409">
            <w:pPr>
              <w:jc w:val="center"/>
              <w:rPr>
                <w:rFonts w:ascii="Lucida Sans" w:hAnsi="Lucida Sans" w:cstheme="minorHAnsi"/>
                <w:b/>
              </w:rPr>
            </w:pPr>
          </w:p>
        </w:tc>
        <w:tc>
          <w:tcPr>
            <w:tcW w:w="1155" w:type="dxa"/>
            <w:tcBorders>
              <w:top w:val="single" w:sz="12" w:space="0" w:color="auto"/>
            </w:tcBorders>
          </w:tcPr>
          <w:p w14:paraId="108307E0" w14:textId="77777777" w:rsidR="003171D8" w:rsidRPr="00E824E7" w:rsidRDefault="003171D8" w:rsidP="00296409">
            <w:pPr>
              <w:jc w:val="center"/>
              <w:rPr>
                <w:rFonts w:ascii="Lucida Sans" w:hAnsi="Lucida Sans" w:cstheme="minorHAnsi"/>
                <w:b/>
              </w:rPr>
            </w:pPr>
          </w:p>
        </w:tc>
        <w:tc>
          <w:tcPr>
            <w:tcW w:w="1631" w:type="dxa"/>
            <w:tcBorders>
              <w:top w:val="single" w:sz="12" w:space="0" w:color="auto"/>
            </w:tcBorders>
          </w:tcPr>
          <w:p w14:paraId="0DD1DF4A" w14:textId="77777777" w:rsidR="003171D8" w:rsidRPr="00E824E7" w:rsidRDefault="003171D8" w:rsidP="00296409">
            <w:pPr>
              <w:jc w:val="center"/>
              <w:rPr>
                <w:rFonts w:ascii="Lucida Sans" w:hAnsi="Lucida Sans" w:cstheme="minorHAnsi"/>
                <w:b/>
              </w:rPr>
            </w:pPr>
          </w:p>
        </w:tc>
      </w:tr>
      <w:tr w:rsidR="003171D8" w:rsidRPr="00E824E7" w14:paraId="1FB3508E" w14:textId="77777777" w:rsidTr="19CA384D">
        <w:trPr>
          <w:trHeight w:val="447"/>
          <w:jc w:val="center"/>
        </w:trPr>
        <w:tc>
          <w:tcPr>
            <w:tcW w:w="0" w:type="auto"/>
            <w:shd w:val="clear" w:color="auto" w:fill="D9D9D9" w:themeFill="background1" w:themeFillShade="D9"/>
          </w:tcPr>
          <w:p w14:paraId="2853E684" w14:textId="77777777" w:rsidR="003171D8" w:rsidRPr="00E824E7" w:rsidRDefault="003171D8" w:rsidP="00296409">
            <w:pPr>
              <w:jc w:val="both"/>
              <w:rPr>
                <w:rFonts w:ascii="Lucida Sans" w:hAnsi="Lucida Sans" w:cstheme="minorHAnsi"/>
                <w:b/>
                <w:bCs/>
              </w:rPr>
            </w:pPr>
          </w:p>
          <w:p w14:paraId="35BF24A1" w14:textId="1EC5EF1A" w:rsidR="003171D8" w:rsidRPr="00E824E7" w:rsidRDefault="332705F6" w:rsidP="19CA384D">
            <w:pPr>
              <w:jc w:val="both"/>
              <w:rPr>
                <w:rFonts w:ascii="Lucida Sans" w:hAnsi="Lucida Sans" w:cstheme="minorHAnsi"/>
                <w:b/>
                <w:bCs/>
              </w:rPr>
            </w:pPr>
            <w:r w:rsidRPr="00E824E7">
              <w:rPr>
                <w:rFonts w:ascii="Lucida Sans" w:hAnsi="Lucida Sans" w:cstheme="minorHAnsi"/>
                <w:b/>
                <w:bCs/>
              </w:rPr>
              <w:t>Carga horária</w:t>
            </w:r>
            <w:r w:rsidR="5124C7BD" w:rsidRPr="00E824E7">
              <w:rPr>
                <w:rFonts w:ascii="Lucida Sans" w:hAnsi="Lucida Sans" w:cstheme="minorHAnsi"/>
                <w:b/>
                <w:bCs/>
              </w:rPr>
              <w:t>-aula</w:t>
            </w:r>
            <w:r w:rsidRPr="00E824E7">
              <w:rPr>
                <w:rFonts w:ascii="Lucida Sans" w:hAnsi="Lucida Sans" w:cstheme="minorHAnsi"/>
                <w:b/>
                <w:bCs/>
              </w:rPr>
              <w:t xml:space="preserve"> deste Núcleo:</w:t>
            </w:r>
          </w:p>
        </w:tc>
        <w:tc>
          <w:tcPr>
            <w:tcW w:w="4027" w:type="dxa"/>
            <w:gridSpan w:val="3"/>
            <w:shd w:val="clear" w:color="auto" w:fill="D9D9D9" w:themeFill="background1" w:themeFillShade="D9"/>
          </w:tcPr>
          <w:p w14:paraId="00ED03B1" w14:textId="77777777" w:rsidR="003171D8" w:rsidRPr="00E824E7" w:rsidRDefault="003171D8" w:rsidP="00296409">
            <w:pPr>
              <w:rPr>
                <w:rFonts w:ascii="Lucida Sans" w:hAnsi="Lucida Sans" w:cstheme="minorHAnsi"/>
                <w:highlight w:val="yellow"/>
              </w:rPr>
            </w:pPr>
          </w:p>
        </w:tc>
      </w:tr>
      <w:tr w:rsidR="19CA384D" w:rsidRPr="00E824E7" w14:paraId="6441C53E" w14:textId="77777777" w:rsidTr="19CA384D">
        <w:trPr>
          <w:trHeight w:val="447"/>
          <w:jc w:val="center"/>
        </w:trPr>
        <w:tc>
          <w:tcPr>
            <w:tcW w:w="3068" w:type="dxa"/>
            <w:shd w:val="clear" w:color="auto" w:fill="D9D9D9" w:themeFill="background1" w:themeFillShade="D9"/>
          </w:tcPr>
          <w:p w14:paraId="0E45C044" w14:textId="3D7D2197" w:rsidR="7FCFE604" w:rsidRPr="00E824E7" w:rsidRDefault="7FCFE604" w:rsidP="19CA384D">
            <w:pPr>
              <w:rPr>
                <w:rFonts w:ascii="Lucida Sans" w:hAnsi="Lucida Sans" w:cstheme="minorHAnsi"/>
                <w:b/>
                <w:bCs/>
              </w:rPr>
            </w:pPr>
            <w:r w:rsidRPr="00E824E7">
              <w:rPr>
                <w:rFonts w:ascii="Lucida Sans" w:hAnsi="Lucida Sans" w:cstheme="minorHAnsi"/>
                <w:b/>
                <w:bCs/>
              </w:rPr>
              <w:t>Carga horária-relógio deste Núcleo</w:t>
            </w:r>
            <w:r w:rsidR="00C06029" w:rsidRPr="00E824E7">
              <w:rPr>
                <w:rFonts w:ascii="Lucida Sans" w:hAnsi="Lucida Sans" w:cstheme="minorHAnsi"/>
                <w:b/>
                <w:bCs/>
              </w:rPr>
              <w:t>:</w:t>
            </w:r>
          </w:p>
        </w:tc>
        <w:tc>
          <w:tcPr>
            <w:tcW w:w="4027" w:type="dxa"/>
            <w:gridSpan w:val="3"/>
            <w:shd w:val="clear" w:color="auto" w:fill="D9D9D9" w:themeFill="background1" w:themeFillShade="D9"/>
          </w:tcPr>
          <w:p w14:paraId="3ECA6C11" w14:textId="1308E0BB" w:rsidR="19CA384D" w:rsidRPr="00E824E7" w:rsidRDefault="19CA384D" w:rsidP="19CA384D">
            <w:pPr>
              <w:rPr>
                <w:rFonts w:ascii="Lucida Sans" w:hAnsi="Lucida Sans" w:cstheme="minorHAnsi"/>
                <w:highlight w:val="yellow"/>
              </w:rPr>
            </w:pPr>
          </w:p>
        </w:tc>
      </w:tr>
      <w:tr w:rsidR="003171D8" w:rsidRPr="00E824E7" w14:paraId="56EDDA56" w14:textId="77777777" w:rsidTr="19CA384D">
        <w:trPr>
          <w:trHeight w:val="424"/>
          <w:jc w:val="center"/>
        </w:trPr>
        <w:tc>
          <w:tcPr>
            <w:tcW w:w="0" w:type="auto"/>
            <w:shd w:val="clear" w:color="auto" w:fill="DBE5F1" w:themeFill="accent1" w:themeFillTint="33"/>
          </w:tcPr>
          <w:p w14:paraId="3D26145B" w14:textId="77777777" w:rsidR="003171D8" w:rsidRPr="00E824E7" w:rsidRDefault="003171D8" w:rsidP="00296409">
            <w:pPr>
              <w:jc w:val="both"/>
              <w:rPr>
                <w:rFonts w:ascii="Lucida Sans" w:hAnsi="Lucida Sans" w:cstheme="minorHAnsi"/>
                <w:b/>
                <w:bCs/>
              </w:rPr>
            </w:pPr>
          </w:p>
          <w:p w14:paraId="78E7B1F2" w14:textId="77777777" w:rsidR="003171D8" w:rsidRPr="00E824E7" w:rsidRDefault="003171D8"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4027" w:type="dxa"/>
            <w:gridSpan w:val="3"/>
            <w:shd w:val="clear" w:color="auto" w:fill="DBE5F1" w:themeFill="accent1" w:themeFillTint="33"/>
          </w:tcPr>
          <w:p w14:paraId="6BA292FD" w14:textId="77777777" w:rsidR="003171D8" w:rsidRPr="00E824E7" w:rsidRDefault="003171D8" w:rsidP="00296409">
            <w:pPr>
              <w:jc w:val="center"/>
              <w:rPr>
                <w:rFonts w:ascii="Lucida Sans" w:hAnsi="Lucida Sans" w:cstheme="minorHAnsi"/>
                <w:bCs/>
              </w:rPr>
            </w:pPr>
          </w:p>
        </w:tc>
      </w:tr>
    </w:tbl>
    <w:p w14:paraId="47EA3620" w14:textId="2DF77B6E" w:rsidR="00296409" w:rsidRPr="00E824E7" w:rsidRDefault="00296409" w:rsidP="004139EF">
      <w:pPr>
        <w:pStyle w:val="Texto"/>
        <w:rPr>
          <w:rFonts w:ascii="Lucida Sans" w:hAnsi="Lucida Sans" w:cstheme="minorHAnsi"/>
        </w:rPr>
      </w:pPr>
    </w:p>
    <w:p w14:paraId="7F2B4C74" w14:textId="77777777" w:rsidR="00296409" w:rsidRPr="00E824E7" w:rsidRDefault="00296409" w:rsidP="004139EF">
      <w:pPr>
        <w:pStyle w:val="Texto"/>
        <w:rPr>
          <w:rFonts w:ascii="Lucida Sans" w:hAnsi="Lucida Sans" w:cstheme="minorHAnsi"/>
        </w:rPr>
      </w:pPr>
    </w:p>
    <w:p w14:paraId="3B20EE62"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 xml:space="preserve">Disciplinas Eletivas Curriculares: </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722"/>
        <w:gridCol w:w="1056"/>
        <w:gridCol w:w="982"/>
        <w:gridCol w:w="1185"/>
      </w:tblGrid>
      <w:tr w:rsidR="00296409" w:rsidRPr="00E824E7" w14:paraId="338CA429" w14:textId="77777777" w:rsidTr="19CA384D">
        <w:trPr>
          <w:cantSplit/>
          <w:trHeight w:val="331"/>
          <w:jc w:val="center"/>
        </w:trPr>
        <w:tc>
          <w:tcPr>
            <w:tcW w:w="0" w:type="auto"/>
            <w:vMerge w:val="restart"/>
            <w:tcBorders>
              <w:top w:val="single" w:sz="12" w:space="0" w:color="auto"/>
              <w:left w:val="single" w:sz="12" w:space="0" w:color="auto"/>
              <w:bottom w:val="single" w:sz="12" w:space="0" w:color="auto"/>
              <w:right w:val="single" w:sz="12" w:space="0" w:color="auto"/>
            </w:tcBorders>
            <w:shd w:val="clear" w:color="auto" w:fill="E0E0E0"/>
          </w:tcPr>
          <w:p w14:paraId="79660355" w14:textId="77777777" w:rsidR="00296409" w:rsidRPr="00E824E7" w:rsidRDefault="00296409" w:rsidP="00296409">
            <w:pPr>
              <w:pStyle w:val="Ttulo3"/>
              <w:rPr>
                <w:rFonts w:cstheme="minorHAnsi"/>
                <w:bCs w:val="0"/>
              </w:rPr>
            </w:pPr>
          </w:p>
          <w:p w14:paraId="599ADCFF" w14:textId="77777777" w:rsidR="00296409" w:rsidRPr="00E824E7" w:rsidRDefault="00296409" w:rsidP="009A0EFA">
            <w:pPr>
              <w:pStyle w:val="Texto"/>
              <w:rPr>
                <w:rFonts w:ascii="Lucida Sans" w:hAnsi="Lucida Sans" w:cstheme="minorHAnsi"/>
              </w:rPr>
            </w:pPr>
            <w:r w:rsidRPr="00E824E7">
              <w:rPr>
                <w:rFonts w:ascii="Lucida Sans" w:hAnsi="Lucida Sans" w:cstheme="minorHAnsi"/>
              </w:rPr>
              <w:t>DISCIPLINAS OPTATIVAS</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E0E0E0"/>
          </w:tcPr>
          <w:p w14:paraId="251D0C10" w14:textId="77777777" w:rsidR="00296409" w:rsidRPr="00E824E7" w:rsidRDefault="00296409" w:rsidP="00296409">
            <w:pPr>
              <w:jc w:val="center"/>
              <w:rPr>
                <w:rFonts w:ascii="Lucida Sans" w:hAnsi="Lucida Sans" w:cstheme="minorHAnsi"/>
                <w:b/>
                <w:highlight w:val="yellow"/>
              </w:rPr>
            </w:pPr>
            <w:r w:rsidRPr="00E824E7">
              <w:rPr>
                <w:rFonts w:ascii="Lucida Sans" w:hAnsi="Lucida Sans" w:cstheme="minorHAnsi"/>
                <w:b/>
              </w:rPr>
              <w:t>Aulas Semanais</w:t>
            </w:r>
          </w:p>
        </w:tc>
        <w:tc>
          <w:tcPr>
            <w:tcW w:w="0" w:type="auto"/>
            <w:vMerge w:val="restart"/>
            <w:tcBorders>
              <w:top w:val="single" w:sz="12" w:space="0" w:color="auto"/>
              <w:left w:val="single" w:sz="12" w:space="0" w:color="auto"/>
              <w:bottom w:val="single" w:sz="12" w:space="0" w:color="auto"/>
              <w:right w:val="single" w:sz="12" w:space="0" w:color="auto"/>
            </w:tcBorders>
            <w:shd w:val="clear" w:color="auto" w:fill="E0E0E0"/>
          </w:tcPr>
          <w:p w14:paraId="66648B17" w14:textId="77777777" w:rsidR="00296409" w:rsidRPr="00E824E7" w:rsidRDefault="00296409" w:rsidP="00296409">
            <w:pPr>
              <w:jc w:val="center"/>
              <w:rPr>
                <w:rFonts w:ascii="Lucida Sans" w:hAnsi="Lucida Sans" w:cstheme="minorHAnsi"/>
                <w:b/>
                <w:highlight w:val="yellow"/>
              </w:rPr>
            </w:pPr>
          </w:p>
          <w:p w14:paraId="3A38E3EC" w14:textId="77777777" w:rsidR="00296409" w:rsidRPr="00E824E7" w:rsidRDefault="00296409" w:rsidP="00296409">
            <w:pPr>
              <w:jc w:val="center"/>
              <w:rPr>
                <w:rFonts w:ascii="Lucida Sans" w:hAnsi="Lucida Sans" w:cstheme="minorHAnsi"/>
                <w:b/>
                <w:highlight w:val="yellow"/>
              </w:rPr>
            </w:pPr>
            <w:r w:rsidRPr="00E824E7">
              <w:rPr>
                <w:rFonts w:ascii="Lucida Sans" w:hAnsi="Lucida Sans" w:cstheme="minorHAnsi"/>
                <w:b/>
              </w:rPr>
              <w:t>Créditos</w:t>
            </w:r>
          </w:p>
        </w:tc>
      </w:tr>
      <w:tr w:rsidR="00296409" w:rsidRPr="00E824E7" w14:paraId="1231331A" w14:textId="77777777" w:rsidTr="19CA384D">
        <w:trPr>
          <w:cantSplit/>
          <w:trHeight w:val="331"/>
          <w:jc w:val="center"/>
        </w:trPr>
        <w:tc>
          <w:tcPr>
            <w:tcW w:w="0" w:type="auto"/>
            <w:vMerge/>
          </w:tcPr>
          <w:p w14:paraId="3582810D" w14:textId="77777777" w:rsidR="00296409" w:rsidRPr="00E824E7" w:rsidRDefault="00296409" w:rsidP="00296409">
            <w:pPr>
              <w:pStyle w:val="Ttulo3"/>
              <w:rPr>
                <w:rFonts w:cstheme="minorHAnsi"/>
                <w:bCs w:val="0"/>
              </w:rPr>
            </w:pPr>
          </w:p>
        </w:tc>
        <w:tc>
          <w:tcPr>
            <w:tcW w:w="0" w:type="auto"/>
            <w:tcBorders>
              <w:top w:val="single" w:sz="12" w:space="0" w:color="auto"/>
              <w:left w:val="single" w:sz="12" w:space="0" w:color="auto"/>
              <w:bottom w:val="single" w:sz="12" w:space="0" w:color="auto"/>
              <w:right w:val="single" w:sz="12" w:space="0" w:color="auto"/>
            </w:tcBorders>
            <w:shd w:val="clear" w:color="auto" w:fill="E0E0E0"/>
          </w:tcPr>
          <w:p w14:paraId="6A9DA67D" w14:textId="77777777" w:rsidR="00296409" w:rsidRPr="00E824E7" w:rsidRDefault="00296409" w:rsidP="00296409">
            <w:pPr>
              <w:jc w:val="center"/>
              <w:rPr>
                <w:rFonts w:ascii="Lucida Sans" w:hAnsi="Lucida Sans" w:cstheme="minorHAnsi"/>
                <w:b/>
              </w:rPr>
            </w:pPr>
            <w:r w:rsidRPr="00E824E7">
              <w:rPr>
                <w:rFonts w:ascii="Lucida Sans" w:hAnsi="Lucida Sans" w:cstheme="minorHAnsi"/>
                <w:b/>
              </w:rPr>
              <w:t>Teórica</w:t>
            </w:r>
          </w:p>
        </w:tc>
        <w:tc>
          <w:tcPr>
            <w:tcW w:w="0" w:type="auto"/>
            <w:tcBorders>
              <w:top w:val="single" w:sz="12" w:space="0" w:color="auto"/>
              <w:left w:val="single" w:sz="12" w:space="0" w:color="auto"/>
              <w:bottom w:val="single" w:sz="12" w:space="0" w:color="auto"/>
              <w:right w:val="single" w:sz="12" w:space="0" w:color="auto"/>
            </w:tcBorders>
            <w:shd w:val="clear" w:color="auto" w:fill="E0E0E0"/>
          </w:tcPr>
          <w:p w14:paraId="3D08F04A" w14:textId="77777777" w:rsidR="00296409" w:rsidRPr="00E824E7" w:rsidRDefault="00296409" w:rsidP="00296409">
            <w:pPr>
              <w:jc w:val="center"/>
              <w:rPr>
                <w:rFonts w:ascii="Lucida Sans" w:hAnsi="Lucida Sans" w:cstheme="minorHAnsi"/>
                <w:b/>
              </w:rPr>
            </w:pPr>
            <w:r w:rsidRPr="00E824E7">
              <w:rPr>
                <w:rFonts w:ascii="Lucida Sans" w:hAnsi="Lucida Sans" w:cstheme="minorHAnsi"/>
                <w:b/>
              </w:rPr>
              <w:t>Prática</w:t>
            </w:r>
          </w:p>
        </w:tc>
        <w:tc>
          <w:tcPr>
            <w:tcW w:w="0" w:type="auto"/>
            <w:vMerge/>
          </w:tcPr>
          <w:p w14:paraId="1AF7096C" w14:textId="77777777" w:rsidR="00296409" w:rsidRPr="00E824E7" w:rsidRDefault="00296409" w:rsidP="00296409">
            <w:pPr>
              <w:jc w:val="center"/>
              <w:rPr>
                <w:rFonts w:ascii="Lucida Sans" w:hAnsi="Lucida Sans" w:cstheme="minorHAnsi"/>
                <w:b/>
                <w:highlight w:val="yellow"/>
              </w:rPr>
            </w:pPr>
          </w:p>
        </w:tc>
      </w:tr>
      <w:tr w:rsidR="00296409" w:rsidRPr="00E824E7" w14:paraId="7E731A46" w14:textId="77777777" w:rsidTr="19CA384D">
        <w:trPr>
          <w:cantSplit/>
          <w:jc w:val="center"/>
        </w:trPr>
        <w:tc>
          <w:tcPr>
            <w:tcW w:w="0" w:type="auto"/>
            <w:tcBorders>
              <w:top w:val="single" w:sz="12" w:space="0" w:color="auto"/>
              <w:left w:val="single" w:sz="6" w:space="0" w:color="auto"/>
              <w:bottom w:val="single" w:sz="6" w:space="0" w:color="auto"/>
            </w:tcBorders>
          </w:tcPr>
          <w:p w14:paraId="04822F23" w14:textId="77777777" w:rsidR="00296409" w:rsidRPr="00E824E7" w:rsidRDefault="00296409" w:rsidP="00296409">
            <w:pPr>
              <w:jc w:val="both"/>
              <w:rPr>
                <w:rFonts w:ascii="Lucida Sans" w:hAnsi="Lucida Sans" w:cstheme="minorHAnsi"/>
                <w:bCs/>
              </w:rPr>
            </w:pPr>
          </w:p>
        </w:tc>
        <w:tc>
          <w:tcPr>
            <w:tcW w:w="0" w:type="auto"/>
            <w:tcBorders>
              <w:top w:val="single" w:sz="12" w:space="0" w:color="auto"/>
              <w:bottom w:val="single" w:sz="6" w:space="0" w:color="auto"/>
            </w:tcBorders>
            <w:vAlign w:val="center"/>
          </w:tcPr>
          <w:p w14:paraId="1156F828" w14:textId="77777777" w:rsidR="00296409" w:rsidRPr="00E824E7" w:rsidRDefault="00296409" w:rsidP="00296409">
            <w:pPr>
              <w:jc w:val="center"/>
              <w:rPr>
                <w:rFonts w:ascii="Lucida Sans" w:hAnsi="Lucida Sans" w:cstheme="minorHAnsi"/>
              </w:rPr>
            </w:pPr>
          </w:p>
        </w:tc>
        <w:tc>
          <w:tcPr>
            <w:tcW w:w="0" w:type="auto"/>
            <w:tcBorders>
              <w:top w:val="single" w:sz="12" w:space="0" w:color="auto"/>
              <w:bottom w:val="single" w:sz="6" w:space="0" w:color="auto"/>
            </w:tcBorders>
            <w:vAlign w:val="center"/>
          </w:tcPr>
          <w:p w14:paraId="507AD0FA" w14:textId="77777777" w:rsidR="00296409" w:rsidRPr="00E824E7" w:rsidRDefault="00296409" w:rsidP="00296409">
            <w:pPr>
              <w:jc w:val="center"/>
              <w:rPr>
                <w:rFonts w:ascii="Lucida Sans" w:hAnsi="Lucida Sans" w:cstheme="minorHAnsi"/>
              </w:rPr>
            </w:pPr>
          </w:p>
        </w:tc>
        <w:tc>
          <w:tcPr>
            <w:tcW w:w="0" w:type="auto"/>
            <w:tcBorders>
              <w:top w:val="single" w:sz="12" w:space="0" w:color="auto"/>
              <w:bottom w:val="single" w:sz="6" w:space="0" w:color="auto"/>
              <w:right w:val="single" w:sz="6" w:space="0" w:color="auto"/>
            </w:tcBorders>
            <w:vAlign w:val="center"/>
          </w:tcPr>
          <w:p w14:paraId="12AFD460" w14:textId="77777777" w:rsidR="00296409" w:rsidRPr="00E824E7" w:rsidRDefault="00296409" w:rsidP="00296409">
            <w:pPr>
              <w:jc w:val="center"/>
              <w:rPr>
                <w:rFonts w:ascii="Lucida Sans" w:hAnsi="Lucida Sans" w:cstheme="minorHAnsi"/>
              </w:rPr>
            </w:pPr>
          </w:p>
        </w:tc>
      </w:tr>
      <w:tr w:rsidR="00296409" w:rsidRPr="00E824E7" w14:paraId="73577F9E" w14:textId="77777777" w:rsidTr="19CA384D">
        <w:trPr>
          <w:cantSplit/>
          <w:jc w:val="center"/>
        </w:trPr>
        <w:tc>
          <w:tcPr>
            <w:tcW w:w="0" w:type="auto"/>
            <w:tcBorders>
              <w:top w:val="single" w:sz="6" w:space="0" w:color="auto"/>
              <w:left w:val="single" w:sz="6" w:space="0" w:color="auto"/>
              <w:bottom w:val="single" w:sz="6" w:space="0" w:color="auto"/>
            </w:tcBorders>
          </w:tcPr>
          <w:p w14:paraId="20C3E080"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158845BA"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27E79F07"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7BCC9AB1" w14:textId="77777777" w:rsidR="00296409" w:rsidRPr="00E824E7" w:rsidRDefault="00296409" w:rsidP="00296409">
            <w:pPr>
              <w:jc w:val="center"/>
              <w:rPr>
                <w:rFonts w:ascii="Lucida Sans" w:hAnsi="Lucida Sans" w:cstheme="minorHAnsi"/>
              </w:rPr>
            </w:pPr>
          </w:p>
        </w:tc>
      </w:tr>
      <w:tr w:rsidR="00296409" w:rsidRPr="00E824E7" w14:paraId="674A7D5F" w14:textId="77777777" w:rsidTr="19CA384D">
        <w:trPr>
          <w:cantSplit/>
          <w:jc w:val="center"/>
        </w:trPr>
        <w:tc>
          <w:tcPr>
            <w:tcW w:w="0" w:type="auto"/>
            <w:tcBorders>
              <w:top w:val="single" w:sz="6" w:space="0" w:color="auto"/>
              <w:left w:val="single" w:sz="6" w:space="0" w:color="auto"/>
              <w:bottom w:val="single" w:sz="6" w:space="0" w:color="auto"/>
            </w:tcBorders>
          </w:tcPr>
          <w:p w14:paraId="7EC7D265"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52DF7296"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613BD51C"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tcPr>
          <w:p w14:paraId="4F6B6D3C" w14:textId="77777777" w:rsidR="00296409" w:rsidRPr="00E824E7" w:rsidRDefault="00296409" w:rsidP="00296409">
            <w:pPr>
              <w:jc w:val="center"/>
              <w:rPr>
                <w:rFonts w:ascii="Lucida Sans" w:hAnsi="Lucida Sans" w:cstheme="minorHAnsi"/>
                <w:bCs/>
                <w:highlight w:val="yellow"/>
              </w:rPr>
            </w:pPr>
          </w:p>
        </w:tc>
      </w:tr>
      <w:tr w:rsidR="00296409" w:rsidRPr="00E824E7" w14:paraId="2DB05E01" w14:textId="77777777" w:rsidTr="19CA384D">
        <w:trPr>
          <w:cantSplit/>
          <w:jc w:val="center"/>
        </w:trPr>
        <w:tc>
          <w:tcPr>
            <w:tcW w:w="0" w:type="auto"/>
            <w:tcBorders>
              <w:top w:val="single" w:sz="6" w:space="0" w:color="auto"/>
              <w:left w:val="single" w:sz="6" w:space="0" w:color="auto"/>
              <w:bottom w:val="single" w:sz="6" w:space="0" w:color="auto"/>
            </w:tcBorders>
          </w:tcPr>
          <w:p w14:paraId="2FB898E7"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57CEA544"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2DA70941"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7C1ADD7F" w14:textId="77777777" w:rsidR="00296409" w:rsidRPr="00E824E7" w:rsidRDefault="00296409" w:rsidP="00296409">
            <w:pPr>
              <w:jc w:val="center"/>
              <w:rPr>
                <w:rFonts w:ascii="Lucida Sans" w:hAnsi="Lucida Sans" w:cstheme="minorHAnsi"/>
              </w:rPr>
            </w:pPr>
          </w:p>
        </w:tc>
      </w:tr>
      <w:tr w:rsidR="00296409" w:rsidRPr="00E824E7" w14:paraId="50F751BC" w14:textId="77777777" w:rsidTr="19CA384D">
        <w:trPr>
          <w:cantSplit/>
          <w:jc w:val="center"/>
        </w:trPr>
        <w:tc>
          <w:tcPr>
            <w:tcW w:w="0" w:type="auto"/>
            <w:tcBorders>
              <w:top w:val="single" w:sz="6" w:space="0" w:color="auto"/>
              <w:left w:val="single" w:sz="6" w:space="0" w:color="auto"/>
              <w:bottom w:val="single" w:sz="6" w:space="0" w:color="auto"/>
            </w:tcBorders>
          </w:tcPr>
          <w:p w14:paraId="6213126B"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10B68CB5"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4640BC91"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3C8EE516" w14:textId="77777777" w:rsidR="00296409" w:rsidRPr="00E824E7" w:rsidRDefault="00296409" w:rsidP="00296409">
            <w:pPr>
              <w:jc w:val="center"/>
              <w:rPr>
                <w:rFonts w:ascii="Lucida Sans" w:hAnsi="Lucida Sans" w:cstheme="minorHAnsi"/>
              </w:rPr>
            </w:pPr>
          </w:p>
        </w:tc>
      </w:tr>
      <w:tr w:rsidR="00296409" w:rsidRPr="00E824E7" w14:paraId="54B7FE8F" w14:textId="77777777" w:rsidTr="19CA384D">
        <w:trPr>
          <w:cantSplit/>
          <w:jc w:val="center"/>
        </w:trPr>
        <w:tc>
          <w:tcPr>
            <w:tcW w:w="0" w:type="auto"/>
            <w:tcBorders>
              <w:top w:val="single" w:sz="6" w:space="0" w:color="auto"/>
              <w:left w:val="single" w:sz="6" w:space="0" w:color="auto"/>
              <w:bottom w:val="single" w:sz="6" w:space="0" w:color="auto"/>
            </w:tcBorders>
          </w:tcPr>
          <w:p w14:paraId="3B0783D8"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2A59DA8C"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542207F9"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3898B080" w14:textId="77777777" w:rsidR="00296409" w:rsidRPr="00E824E7" w:rsidRDefault="00296409" w:rsidP="00296409">
            <w:pPr>
              <w:jc w:val="center"/>
              <w:rPr>
                <w:rFonts w:ascii="Lucida Sans" w:hAnsi="Lucida Sans" w:cstheme="minorHAnsi"/>
              </w:rPr>
            </w:pPr>
          </w:p>
        </w:tc>
      </w:tr>
      <w:tr w:rsidR="00296409" w:rsidRPr="00E824E7" w14:paraId="415672C8" w14:textId="77777777" w:rsidTr="19CA384D">
        <w:trPr>
          <w:cantSplit/>
          <w:jc w:val="center"/>
        </w:trPr>
        <w:tc>
          <w:tcPr>
            <w:tcW w:w="0" w:type="auto"/>
            <w:tcBorders>
              <w:top w:val="single" w:sz="6" w:space="0" w:color="auto"/>
              <w:left w:val="single" w:sz="6" w:space="0" w:color="auto"/>
              <w:bottom w:val="single" w:sz="6" w:space="0" w:color="auto"/>
            </w:tcBorders>
          </w:tcPr>
          <w:p w14:paraId="31AD888B"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695C191B"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0D3C0E22"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53F6E25A" w14:textId="77777777" w:rsidR="00296409" w:rsidRPr="00E824E7" w:rsidRDefault="00296409" w:rsidP="00296409">
            <w:pPr>
              <w:jc w:val="center"/>
              <w:rPr>
                <w:rFonts w:ascii="Lucida Sans" w:hAnsi="Lucida Sans" w:cstheme="minorHAnsi"/>
              </w:rPr>
            </w:pPr>
          </w:p>
        </w:tc>
      </w:tr>
      <w:tr w:rsidR="00296409" w:rsidRPr="00E824E7" w14:paraId="1720AE09" w14:textId="77777777" w:rsidTr="19CA384D">
        <w:trPr>
          <w:cantSplit/>
          <w:jc w:val="center"/>
        </w:trPr>
        <w:tc>
          <w:tcPr>
            <w:tcW w:w="0" w:type="auto"/>
            <w:tcBorders>
              <w:top w:val="single" w:sz="6" w:space="0" w:color="auto"/>
              <w:left w:val="single" w:sz="6" w:space="0" w:color="auto"/>
              <w:bottom w:val="single" w:sz="6" w:space="0" w:color="auto"/>
            </w:tcBorders>
          </w:tcPr>
          <w:p w14:paraId="2C7E4590"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033F762A"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34A4DC5C"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33A68A9E" w14:textId="77777777" w:rsidR="00296409" w:rsidRPr="00E824E7" w:rsidRDefault="00296409" w:rsidP="00296409">
            <w:pPr>
              <w:jc w:val="center"/>
              <w:rPr>
                <w:rFonts w:ascii="Lucida Sans" w:hAnsi="Lucida Sans" w:cstheme="minorHAnsi"/>
              </w:rPr>
            </w:pPr>
          </w:p>
        </w:tc>
      </w:tr>
      <w:tr w:rsidR="00296409" w:rsidRPr="00E824E7" w14:paraId="60E82890" w14:textId="77777777" w:rsidTr="19CA384D">
        <w:trPr>
          <w:cantSplit/>
          <w:jc w:val="center"/>
        </w:trPr>
        <w:tc>
          <w:tcPr>
            <w:tcW w:w="0" w:type="auto"/>
            <w:tcBorders>
              <w:top w:val="single" w:sz="6" w:space="0" w:color="auto"/>
              <w:left w:val="single" w:sz="6" w:space="0" w:color="auto"/>
              <w:bottom w:val="single" w:sz="6" w:space="0" w:color="auto"/>
            </w:tcBorders>
          </w:tcPr>
          <w:p w14:paraId="5BC1528E"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2288EFC6"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7A633EC4"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4C6BDC1D" w14:textId="77777777" w:rsidR="00296409" w:rsidRPr="00E824E7" w:rsidRDefault="00296409" w:rsidP="00296409">
            <w:pPr>
              <w:jc w:val="center"/>
              <w:rPr>
                <w:rFonts w:ascii="Lucida Sans" w:hAnsi="Lucida Sans" w:cstheme="minorHAnsi"/>
              </w:rPr>
            </w:pPr>
          </w:p>
        </w:tc>
      </w:tr>
      <w:tr w:rsidR="00296409" w:rsidRPr="00E824E7" w14:paraId="06221F29" w14:textId="77777777" w:rsidTr="19CA384D">
        <w:trPr>
          <w:cantSplit/>
          <w:jc w:val="center"/>
        </w:trPr>
        <w:tc>
          <w:tcPr>
            <w:tcW w:w="0" w:type="auto"/>
            <w:tcBorders>
              <w:top w:val="single" w:sz="6" w:space="0" w:color="auto"/>
              <w:left w:val="single" w:sz="6" w:space="0" w:color="auto"/>
              <w:bottom w:val="single" w:sz="6" w:space="0" w:color="auto"/>
            </w:tcBorders>
          </w:tcPr>
          <w:p w14:paraId="456908F5"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69898760"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5C1B6F0D"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23802542" w14:textId="77777777" w:rsidR="00296409" w:rsidRPr="00E824E7" w:rsidRDefault="00296409" w:rsidP="00296409">
            <w:pPr>
              <w:jc w:val="center"/>
              <w:rPr>
                <w:rFonts w:ascii="Lucida Sans" w:hAnsi="Lucida Sans" w:cstheme="minorHAnsi"/>
              </w:rPr>
            </w:pPr>
          </w:p>
        </w:tc>
      </w:tr>
      <w:tr w:rsidR="00296409" w:rsidRPr="00E824E7" w14:paraId="6CF4290B" w14:textId="77777777" w:rsidTr="19CA384D">
        <w:trPr>
          <w:cantSplit/>
          <w:jc w:val="center"/>
        </w:trPr>
        <w:tc>
          <w:tcPr>
            <w:tcW w:w="0" w:type="auto"/>
            <w:tcBorders>
              <w:top w:val="single" w:sz="6" w:space="0" w:color="auto"/>
              <w:left w:val="single" w:sz="6" w:space="0" w:color="auto"/>
              <w:bottom w:val="single" w:sz="6" w:space="0" w:color="auto"/>
            </w:tcBorders>
          </w:tcPr>
          <w:p w14:paraId="661214A0"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5EAE28D2"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5A60F34D"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5462CA35" w14:textId="77777777" w:rsidR="00296409" w:rsidRPr="00E824E7" w:rsidRDefault="00296409" w:rsidP="00296409">
            <w:pPr>
              <w:jc w:val="center"/>
              <w:rPr>
                <w:rFonts w:ascii="Lucida Sans" w:hAnsi="Lucida Sans" w:cstheme="minorHAnsi"/>
              </w:rPr>
            </w:pPr>
          </w:p>
        </w:tc>
      </w:tr>
      <w:tr w:rsidR="00296409" w:rsidRPr="00E824E7" w14:paraId="738BACA1" w14:textId="77777777" w:rsidTr="19CA384D">
        <w:trPr>
          <w:cantSplit/>
          <w:jc w:val="center"/>
        </w:trPr>
        <w:tc>
          <w:tcPr>
            <w:tcW w:w="0" w:type="auto"/>
            <w:tcBorders>
              <w:top w:val="single" w:sz="6" w:space="0" w:color="auto"/>
              <w:left w:val="single" w:sz="6" w:space="0" w:color="auto"/>
              <w:bottom w:val="single" w:sz="6" w:space="0" w:color="auto"/>
            </w:tcBorders>
          </w:tcPr>
          <w:p w14:paraId="6DD78A5F"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00E456A0"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52DBF232"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5AE7393C" w14:textId="77777777" w:rsidR="00296409" w:rsidRPr="00E824E7" w:rsidRDefault="00296409" w:rsidP="00296409">
            <w:pPr>
              <w:jc w:val="center"/>
              <w:rPr>
                <w:rFonts w:ascii="Lucida Sans" w:hAnsi="Lucida Sans" w:cstheme="minorHAnsi"/>
              </w:rPr>
            </w:pPr>
          </w:p>
        </w:tc>
      </w:tr>
      <w:tr w:rsidR="00296409" w:rsidRPr="00E824E7" w14:paraId="107CC52A" w14:textId="77777777" w:rsidTr="19CA384D">
        <w:trPr>
          <w:cantSplit/>
          <w:jc w:val="center"/>
        </w:trPr>
        <w:tc>
          <w:tcPr>
            <w:tcW w:w="0" w:type="auto"/>
            <w:tcBorders>
              <w:top w:val="single" w:sz="6" w:space="0" w:color="auto"/>
              <w:left w:val="single" w:sz="6" w:space="0" w:color="auto"/>
              <w:bottom w:val="single" w:sz="6" w:space="0" w:color="auto"/>
            </w:tcBorders>
          </w:tcPr>
          <w:p w14:paraId="506A83AA"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6" w:space="0" w:color="auto"/>
            </w:tcBorders>
            <w:vAlign w:val="center"/>
          </w:tcPr>
          <w:p w14:paraId="2149EF3F"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tcBorders>
            <w:vAlign w:val="center"/>
          </w:tcPr>
          <w:p w14:paraId="2C6BF93D"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6" w:space="0" w:color="auto"/>
              <w:right w:val="single" w:sz="6" w:space="0" w:color="auto"/>
            </w:tcBorders>
            <w:vAlign w:val="center"/>
          </w:tcPr>
          <w:p w14:paraId="45455939" w14:textId="77777777" w:rsidR="00296409" w:rsidRPr="00E824E7" w:rsidRDefault="00296409" w:rsidP="00296409">
            <w:pPr>
              <w:jc w:val="center"/>
              <w:rPr>
                <w:rFonts w:ascii="Lucida Sans" w:hAnsi="Lucida Sans" w:cstheme="minorHAnsi"/>
              </w:rPr>
            </w:pPr>
          </w:p>
        </w:tc>
      </w:tr>
      <w:tr w:rsidR="00296409" w:rsidRPr="00E824E7" w14:paraId="38290E1D" w14:textId="77777777" w:rsidTr="19CA384D">
        <w:trPr>
          <w:cantSplit/>
          <w:jc w:val="center"/>
        </w:trPr>
        <w:tc>
          <w:tcPr>
            <w:tcW w:w="0" w:type="auto"/>
            <w:tcBorders>
              <w:top w:val="single" w:sz="6" w:space="0" w:color="auto"/>
              <w:left w:val="single" w:sz="6" w:space="0" w:color="auto"/>
              <w:bottom w:val="single" w:sz="12" w:space="0" w:color="auto"/>
            </w:tcBorders>
          </w:tcPr>
          <w:p w14:paraId="1DA48D7D" w14:textId="77777777" w:rsidR="00296409" w:rsidRPr="00E824E7" w:rsidRDefault="00296409" w:rsidP="00296409">
            <w:pPr>
              <w:jc w:val="both"/>
              <w:rPr>
                <w:rFonts w:ascii="Lucida Sans" w:hAnsi="Lucida Sans" w:cstheme="minorHAnsi"/>
                <w:bCs/>
              </w:rPr>
            </w:pPr>
          </w:p>
        </w:tc>
        <w:tc>
          <w:tcPr>
            <w:tcW w:w="0" w:type="auto"/>
            <w:tcBorders>
              <w:top w:val="single" w:sz="6" w:space="0" w:color="auto"/>
              <w:bottom w:val="single" w:sz="12" w:space="0" w:color="auto"/>
            </w:tcBorders>
            <w:vAlign w:val="center"/>
          </w:tcPr>
          <w:p w14:paraId="4CD4B4D9"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12" w:space="0" w:color="auto"/>
            </w:tcBorders>
            <w:vAlign w:val="center"/>
          </w:tcPr>
          <w:p w14:paraId="172ACAC4" w14:textId="77777777" w:rsidR="00296409" w:rsidRPr="00E824E7" w:rsidRDefault="00296409" w:rsidP="00296409">
            <w:pPr>
              <w:jc w:val="center"/>
              <w:rPr>
                <w:rFonts w:ascii="Lucida Sans" w:hAnsi="Lucida Sans" w:cstheme="minorHAnsi"/>
              </w:rPr>
            </w:pPr>
          </w:p>
        </w:tc>
        <w:tc>
          <w:tcPr>
            <w:tcW w:w="0" w:type="auto"/>
            <w:tcBorders>
              <w:top w:val="single" w:sz="6" w:space="0" w:color="auto"/>
              <w:bottom w:val="single" w:sz="12" w:space="0" w:color="auto"/>
              <w:right w:val="single" w:sz="6" w:space="0" w:color="auto"/>
            </w:tcBorders>
            <w:vAlign w:val="center"/>
          </w:tcPr>
          <w:p w14:paraId="5FB18430" w14:textId="77777777" w:rsidR="00296409" w:rsidRPr="00E824E7" w:rsidRDefault="00296409" w:rsidP="00296409">
            <w:pPr>
              <w:jc w:val="center"/>
              <w:rPr>
                <w:rFonts w:ascii="Lucida Sans" w:hAnsi="Lucida Sans" w:cstheme="minorHAnsi"/>
              </w:rPr>
            </w:pPr>
          </w:p>
        </w:tc>
      </w:tr>
      <w:tr w:rsidR="00296409" w:rsidRPr="00E824E7" w14:paraId="3EF4B823" w14:textId="77777777" w:rsidTr="19CA384D">
        <w:trPr>
          <w:jc w:val="center"/>
        </w:trPr>
        <w:tc>
          <w:tcPr>
            <w:tcW w:w="0" w:type="auto"/>
            <w:tcBorders>
              <w:top w:val="single" w:sz="12" w:space="0" w:color="auto"/>
              <w:left w:val="single" w:sz="6" w:space="0" w:color="auto"/>
              <w:bottom w:val="single" w:sz="12" w:space="0" w:color="auto"/>
            </w:tcBorders>
            <w:shd w:val="clear" w:color="auto" w:fill="D9D9D9" w:themeFill="background1" w:themeFillShade="D9"/>
          </w:tcPr>
          <w:p w14:paraId="1A0F3EDC" w14:textId="31CDA6E1" w:rsidR="00296409" w:rsidRPr="00E824E7" w:rsidRDefault="00296409" w:rsidP="19CA384D">
            <w:pPr>
              <w:jc w:val="both"/>
              <w:rPr>
                <w:rFonts w:ascii="Lucida Sans" w:hAnsi="Lucida Sans" w:cstheme="minorHAnsi"/>
                <w:b/>
                <w:bCs/>
              </w:rPr>
            </w:pPr>
            <w:r w:rsidRPr="00E824E7">
              <w:rPr>
                <w:rFonts w:ascii="Lucida Sans" w:hAnsi="Lucida Sans" w:cstheme="minorHAnsi"/>
                <w:b/>
                <w:bCs/>
              </w:rPr>
              <w:t>Carga horária</w:t>
            </w:r>
            <w:r w:rsidR="02E56523" w:rsidRPr="00E824E7">
              <w:rPr>
                <w:rFonts w:ascii="Lucida Sans" w:hAnsi="Lucida Sans" w:cstheme="minorHAnsi"/>
                <w:b/>
                <w:bCs/>
              </w:rPr>
              <w:t>-aula</w:t>
            </w:r>
            <w:r w:rsidRPr="00E824E7">
              <w:rPr>
                <w:rFonts w:ascii="Lucida Sans" w:hAnsi="Lucida Sans" w:cstheme="minorHAnsi"/>
                <w:b/>
                <w:bCs/>
              </w:rPr>
              <w:t xml:space="preserve"> total </w:t>
            </w:r>
          </w:p>
        </w:tc>
        <w:tc>
          <w:tcPr>
            <w:tcW w:w="0" w:type="auto"/>
            <w:gridSpan w:val="3"/>
            <w:tcBorders>
              <w:top w:val="single" w:sz="12" w:space="0" w:color="auto"/>
              <w:bottom w:val="single" w:sz="12" w:space="0" w:color="auto"/>
              <w:right w:val="single" w:sz="6" w:space="0" w:color="auto"/>
            </w:tcBorders>
            <w:shd w:val="clear" w:color="auto" w:fill="D9D9D9" w:themeFill="background1" w:themeFillShade="D9"/>
          </w:tcPr>
          <w:p w14:paraId="55EB4CF8" w14:textId="77777777" w:rsidR="00296409" w:rsidRPr="00E824E7" w:rsidRDefault="00296409" w:rsidP="00296409">
            <w:pPr>
              <w:jc w:val="center"/>
              <w:rPr>
                <w:rFonts w:ascii="Lucida Sans" w:hAnsi="Lucida Sans" w:cstheme="minorHAnsi"/>
                <w:highlight w:val="yellow"/>
              </w:rPr>
            </w:pPr>
          </w:p>
        </w:tc>
      </w:tr>
      <w:tr w:rsidR="19CA384D" w:rsidRPr="00E824E7" w14:paraId="3D720A43" w14:textId="77777777" w:rsidTr="19CA384D">
        <w:trPr>
          <w:trHeight w:val="300"/>
          <w:jc w:val="center"/>
        </w:trPr>
        <w:tc>
          <w:tcPr>
            <w:tcW w:w="3059" w:type="dxa"/>
            <w:tcBorders>
              <w:top w:val="single" w:sz="12" w:space="0" w:color="auto"/>
              <w:left w:val="single" w:sz="6" w:space="0" w:color="auto"/>
              <w:bottom w:val="single" w:sz="12" w:space="0" w:color="auto"/>
            </w:tcBorders>
            <w:shd w:val="clear" w:color="auto" w:fill="D9D9D9" w:themeFill="background1" w:themeFillShade="D9"/>
          </w:tcPr>
          <w:p w14:paraId="02EE4482" w14:textId="5C22B310" w:rsidR="2F5E8BA6" w:rsidRPr="00E824E7" w:rsidRDefault="2F5E8BA6" w:rsidP="19CA384D">
            <w:pPr>
              <w:rPr>
                <w:rFonts w:ascii="Lucida Sans" w:hAnsi="Lucida Sans" w:cstheme="minorHAnsi"/>
                <w:b/>
                <w:bCs/>
              </w:rPr>
            </w:pPr>
            <w:r w:rsidRPr="00E824E7">
              <w:rPr>
                <w:rFonts w:ascii="Lucida Sans" w:hAnsi="Lucida Sans" w:cstheme="minorHAnsi"/>
                <w:b/>
                <w:bCs/>
              </w:rPr>
              <w:t>Carga horária-relógio total</w:t>
            </w:r>
          </w:p>
        </w:tc>
        <w:tc>
          <w:tcPr>
            <w:tcW w:w="2772" w:type="dxa"/>
            <w:gridSpan w:val="3"/>
            <w:tcBorders>
              <w:top w:val="single" w:sz="12" w:space="0" w:color="auto"/>
              <w:bottom w:val="single" w:sz="12" w:space="0" w:color="auto"/>
              <w:right w:val="single" w:sz="6" w:space="0" w:color="auto"/>
            </w:tcBorders>
            <w:shd w:val="clear" w:color="auto" w:fill="D9D9D9" w:themeFill="background1" w:themeFillShade="D9"/>
          </w:tcPr>
          <w:p w14:paraId="2C5C63B8" w14:textId="30BFF290" w:rsidR="19CA384D" w:rsidRPr="00E824E7" w:rsidRDefault="19CA384D" w:rsidP="19CA384D">
            <w:pPr>
              <w:jc w:val="center"/>
              <w:rPr>
                <w:rFonts w:ascii="Lucida Sans" w:hAnsi="Lucida Sans" w:cstheme="minorHAnsi"/>
                <w:highlight w:val="yellow"/>
              </w:rPr>
            </w:pPr>
          </w:p>
        </w:tc>
      </w:tr>
      <w:tr w:rsidR="00296409" w:rsidRPr="00E824E7" w14:paraId="5D2D44C3" w14:textId="77777777" w:rsidTr="19CA384D">
        <w:trPr>
          <w:jc w:val="center"/>
        </w:trPr>
        <w:tc>
          <w:tcPr>
            <w:tcW w:w="0" w:type="auto"/>
            <w:tcBorders>
              <w:top w:val="single" w:sz="12" w:space="0" w:color="auto"/>
              <w:left w:val="single" w:sz="6" w:space="0" w:color="auto"/>
              <w:bottom w:val="single" w:sz="6" w:space="0" w:color="auto"/>
            </w:tcBorders>
            <w:shd w:val="clear" w:color="auto" w:fill="DBE5F1" w:themeFill="accent1" w:themeFillTint="33"/>
          </w:tcPr>
          <w:p w14:paraId="4D48DBB9" w14:textId="77777777" w:rsidR="00296409" w:rsidRPr="00E824E7" w:rsidRDefault="00296409"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0" w:type="auto"/>
            <w:gridSpan w:val="3"/>
            <w:tcBorders>
              <w:top w:val="single" w:sz="12" w:space="0" w:color="auto"/>
              <w:bottom w:val="single" w:sz="6" w:space="0" w:color="auto"/>
              <w:right w:val="single" w:sz="6" w:space="0" w:color="auto"/>
            </w:tcBorders>
            <w:shd w:val="clear" w:color="auto" w:fill="DBE5F1" w:themeFill="accent1" w:themeFillTint="33"/>
          </w:tcPr>
          <w:p w14:paraId="7F222D35" w14:textId="77777777" w:rsidR="00296409" w:rsidRPr="00E824E7" w:rsidRDefault="00296409" w:rsidP="00296409">
            <w:pPr>
              <w:jc w:val="center"/>
              <w:rPr>
                <w:rFonts w:ascii="Lucida Sans" w:hAnsi="Lucida Sans" w:cstheme="minorHAnsi"/>
                <w:bCs/>
              </w:rPr>
            </w:pPr>
          </w:p>
        </w:tc>
      </w:tr>
    </w:tbl>
    <w:p w14:paraId="2CB3C615"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Sintetizando, tem-se a seguinte distribuição de carga horária para o 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0"/>
        <w:gridCol w:w="1605"/>
        <w:gridCol w:w="1921"/>
        <w:gridCol w:w="2435"/>
      </w:tblGrid>
      <w:tr w:rsidR="00296409" w:rsidRPr="00E824E7" w14:paraId="3AC494EA" w14:textId="77777777" w:rsidTr="00C06029">
        <w:trPr>
          <w:jc w:val="center"/>
        </w:trPr>
        <w:tc>
          <w:tcPr>
            <w:tcW w:w="0" w:type="auto"/>
            <w:shd w:val="clear" w:color="auto" w:fill="B8CCE4" w:themeFill="accent1" w:themeFillTint="66"/>
          </w:tcPr>
          <w:p w14:paraId="07C2D3EC" w14:textId="77777777" w:rsidR="00296409" w:rsidRPr="00E824E7" w:rsidRDefault="00296409" w:rsidP="00296409">
            <w:pPr>
              <w:jc w:val="both"/>
              <w:rPr>
                <w:rFonts w:ascii="Lucida Sans" w:hAnsi="Lucida Sans" w:cstheme="minorHAnsi"/>
                <w:b/>
                <w:bCs/>
              </w:rPr>
            </w:pPr>
            <w:r w:rsidRPr="00E824E7">
              <w:rPr>
                <w:rFonts w:ascii="Lucida Sans" w:hAnsi="Lucida Sans" w:cstheme="minorHAnsi"/>
                <w:b/>
                <w:bCs/>
              </w:rPr>
              <w:t>Núcleo de Conteúdos</w:t>
            </w:r>
          </w:p>
        </w:tc>
        <w:tc>
          <w:tcPr>
            <w:tcW w:w="0" w:type="auto"/>
            <w:shd w:val="clear" w:color="auto" w:fill="B8CCE4" w:themeFill="accent1" w:themeFillTint="66"/>
          </w:tcPr>
          <w:p w14:paraId="5848B25D" w14:textId="22835DD7" w:rsidR="00296409" w:rsidRPr="00E824E7" w:rsidRDefault="00296409" w:rsidP="19CA384D">
            <w:pPr>
              <w:jc w:val="center"/>
              <w:rPr>
                <w:rFonts w:ascii="Lucida Sans" w:hAnsi="Lucida Sans" w:cstheme="minorHAnsi"/>
                <w:b/>
                <w:bCs/>
              </w:rPr>
            </w:pPr>
            <w:r w:rsidRPr="00E824E7">
              <w:rPr>
                <w:rFonts w:ascii="Lucida Sans" w:hAnsi="Lucida Sans" w:cstheme="minorHAnsi"/>
                <w:b/>
                <w:bCs/>
              </w:rPr>
              <w:t>Carga horária</w:t>
            </w:r>
            <w:r w:rsidR="5013818F" w:rsidRPr="00E824E7">
              <w:rPr>
                <w:rFonts w:ascii="Lucida Sans" w:hAnsi="Lucida Sans" w:cstheme="minorHAnsi"/>
                <w:b/>
                <w:bCs/>
              </w:rPr>
              <w:t xml:space="preserve"> (HORA-AULA)</w:t>
            </w:r>
          </w:p>
        </w:tc>
        <w:tc>
          <w:tcPr>
            <w:tcW w:w="1923" w:type="dxa"/>
            <w:shd w:val="clear" w:color="auto" w:fill="B8CCE4" w:themeFill="accent1" w:themeFillTint="66"/>
          </w:tcPr>
          <w:p w14:paraId="12BB80EB" w14:textId="2A348D4D" w:rsidR="00296409" w:rsidRPr="00E824E7" w:rsidRDefault="00296409" w:rsidP="19CA384D">
            <w:pPr>
              <w:jc w:val="center"/>
              <w:rPr>
                <w:rFonts w:ascii="Lucida Sans" w:hAnsi="Lucida Sans" w:cstheme="minorHAnsi"/>
                <w:b/>
                <w:bCs/>
              </w:rPr>
            </w:pPr>
            <w:r w:rsidRPr="00E824E7">
              <w:rPr>
                <w:rFonts w:ascii="Lucida Sans" w:hAnsi="Lucida Sans" w:cstheme="minorHAnsi"/>
                <w:b/>
                <w:bCs/>
              </w:rPr>
              <w:t>Carga horária</w:t>
            </w:r>
          </w:p>
          <w:p w14:paraId="77EF8B60" w14:textId="14E8B00F" w:rsidR="00296409" w:rsidRPr="00E824E7" w:rsidRDefault="2D2CC04F" w:rsidP="19CA384D">
            <w:pPr>
              <w:jc w:val="center"/>
              <w:rPr>
                <w:rFonts w:ascii="Lucida Sans" w:hAnsi="Lucida Sans" w:cstheme="minorHAnsi"/>
                <w:b/>
                <w:bCs/>
              </w:rPr>
            </w:pPr>
            <w:r w:rsidRPr="00E824E7">
              <w:rPr>
                <w:rFonts w:ascii="Lucida Sans" w:hAnsi="Lucida Sans" w:cstheme="minorHAnsi"/>
                <w:b/>
                <w:bCs/>
              </w:rPr>
              <w:t>(HORA-RELÓGIO)</w:t>
            </w:r>
          </w:p>
        </w:tc>
        <w:tc>
          <w:tcPr>
            <w:tcW w:w="2439" w:type="dxa"/>
            <w:shd w:val="clear" w:color="auto" w:fill="B8CCE4" w:themeFill="accent1" w:themeFillTint="66"/>
          </w:tcPr>
          <w:p w14:paraId="3BC2C9CD" w14:textId="77777777" w:rsidR="00296409" w:rsidRPr="00E824E7" w:rsidRDefault="00296409" w:rsidP="00296409">
            <w:pPr>
              <w:jc w:val="center"/>
              <w:rPr>
                <w:rFonts w:ascii="Lucida Sans" w:hAnsi="Lucida Sans" w:cstheme="minorHAnsi"/>
                <w:b/>
                <w:bCs/>
              </w:rPr>
            </w:pPr>
            <w:r w:rsidRPr="00E824E7">
              <w:rPr>
                <w:rFonts w:ascii="Lucida Sans" w:hAnsi="Lucida Sans" w:cstheme="minorHAnsi"/>
                <w:b/>
                <w:bCs/>
              </w:rPr>
              <w:t>Carga horária percentual</w:t>
            </w:r>
          </w:p>
        </w:tc>
      </w:tr>
      <w:tr w:rsidR="00296409" w:rsidRPr="00E824E7" w14:paraId="40126D10" w14:textId="77777777" w:rsidTr="00C06029">
        <w:trPr>
          <w:jc w:val="center"/>
        </w:trPr>
        <w:tc>
          <w:tcPr>
            <w:tcW w:w="0" w:type="auto"/>
            <w:shd w:val="clear" w:color="auto" w:fill="FFFFFF" w:themeFill="background1"/>
          </w:tcPr>
          <w:p w14:paraId="2291ADE0"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Básicos</w:t>
            </w:r>
          </w:p>
        </w:tc>
        <w:tc>
          <w:tcPr>
            <w:tcW w:w="0" w:type="auto"/>
            <w:shd w:val="clear" w:color="auto" w:fill="FFFFFF" w:themeFill="background1"/>
          </w:tcPr>
          <w:p w14:paraId="49C82E2F" w14:textId="77777777" w:rsidR="00296409" w:rsidRPr="00E824E7" w:rsidRDefault="00296409" w:rsidP="00F043B1">
            <w:pPr>
              <w:shd w:val="clear" w:color="auto" w:fill="FFFFFF"/>
              <w:jc w:val="center"/>
              <w:rPr>
                <w:rFonts w:ascii="Lucida Sans" w:hAnsi="Lucida Sans" w:cstheme="minorHAnsi"/>
                <w:bCs/>
              </w:rPr>
            </w:pPr>
          </w:p>
        </w:tc>
        <w:tc>
          <w:tcPr>
            <w:tcW w:w="1923" w:type="dxa"/>
            <w:tcBorders>
              <w:bottom w:val="single" w:sz="4" w:space="0" w:color="auto"/>
            </w:tcBorders>
            <w:shd w:val="clear" w:color="auto" w:fill="FFFFFF" w:themeFill="background1"/>
          </w:tcPr>
          <w:p w14:paraId="1FA0A9AD" w14:textId="77777777" w:rsidR="00296409" w:rsidRPr="00E824E7" w:rsidRDefault="00296409" w:rsidP="00F043B1">
            <w:pPr>
              <w:shd w:val="clear" w:color="auto" w:fill="FFFFFF"/>
              <w:jc w:val="center"/>
              <w:rPr>
                <w:rFonts w:ascii="Lucida Sans" w:hAnsi="Lucida Sans" w:cstheme="minorHAnsi"/>
                <w:bCs/>
              </w:rPr>
            </w:pPr>
          </w:p>
        </w:tc>
        <w:tc>
          <w:tcPr>
            <w:tcW w:w="2439" w:type="dxa"/>
            <w:shd w:val="clear" w:color="auto" w:fill="FFFFFF" w:themeFill="background1"/>
          </w:tcPr>
          <w:p w14:paraId="719A1B33" w14:textId="77777777" w:rsidR="00296409" w:rsidRPr="00E824E7" w:rsidRDefault="00296409" w:rsidP="00F043B1">
            <w:pPr>
              <w:shd w:val="clear" w:color="auto" w:fill="FFFFFF"/>
              <w:jc w:val="center"/>
              <w:rPr>
                <w:rFonts w:ascii="Lucida Sans" w:hAnsi="Lucida Sans" w:cstheme="minorHAnsi"/>
                <w:bCs/>
              </w:rPr>
            </w:pPr>
          </w:p>
        </w:tc>
      </w:tr>
      <w:tr w:rsidR="00296409" w:rsidRPr="00E824E7" w14:paraId="413FB910" w14:textId="77777777" w:rsidTr="00C06029">
        <w:trPr>
          <w:jc w:val="center"/>
        </w:trPr>
        <w:tc>
          <w:tcPr>
            <w:tcW w:w="0" w:type="auto"/>
            <w:shd w:val="clear" w:color="auto" w:fill="FFFFFF" w:themeFill="background1"/>
          </w:tcPr>
          <w:p w14:paraId="1DEECA45"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Profissionalizantes</w:t>
            </w:r>
          </w:p>
        </w:tc>
        <w:tc>
          <w:tcPr>
            <w:tcW w:w="0" w:type="auto"/>
            <w:shd w:val="clear" w:color="auto" w:fill="FFFFFF" w:themeFill="background1"/>
          </w:tcPr>
          <w:p w14:paraId="6CD2692B" w14:textId="77777777" w:rsidR="00296409" w:rsidRPr="00E824E7" w:rsidRDefault="00296409" w:rsidP="00F043B1">
            <w:pPr>
              <w:shd w:val="clear" w:color="auto" w:fill="FFFFFF"/>
              <w:jc w:val="center"/>
              <w:rPr>
                <w:rFonts w:ascii="Lucida Sans" w:hAnsi="Lucida Sans" w:cstheme="minorHAnsi"/>
                <w:bCs/>
              </w:rPr>
            </w:pPr>
          </w:p>
        </w:tc>
        <w:tc>
          <w:tcPr>
            <w:tcW w:w="1923" w:type="dxa"/>
            <w:shd w:val="clear" w:color="auto" w:fill="FFFFFF" w:themeFill="background1"/>
          </w:tcPr>
          <w:p w14:paraId="5F1987FC" w14:textId="77777777" w:rsidR="00296409" w:rsidRPr="00E824E7" w:rsidRDefault="00296409" w:rsidP="00F043B1">
            <w:pPr>
              <w:shd w:val="clear" w:color="auto" w:fill="FFFFFF"/>
              <w:jc w:val="center"/>
              <w:rPr>
                <w:rFonts w:ascii="Lucida Sans" w:hAnsi="Lucida Sans" w:cstheme="minorHAnsi"/>
                <w:bCs/>
              </w:rPr>
            </w:pPr>
          </w:p>
        </w:tc>
        <w:tc>
          <w:tcPr>
            <w:tcW w:w="2439" w:type="dxa"/>
            <w:shd w:val="clear" w:color="auto" w:fill="FFFFFF" w:themeFill="background1"/>
          </w:tcPr>
          <w:p w14:paraId="7182C801" w14:textId="77777777" w:rsidR="00296409" w:rsidRPr="00E824E7" w:rsidRDefault="00296409" w:rsidP="00F043B1">
            <w:pPr>
              <w:shd w:val="clear" w:color="auto" w:fill="FFFFFF"/>
              <w:jc w:val="center"/>
              <w:rPr>
                <w:rFonts w:ascii="Lucida Sans" w:hAnsi="Lucida Sans" w:cstheme="minorHAnsi"/>
                <w:bCs/>
              </w:rPr>
            </w:pPr>
          </w:p>
        </w:tc>
      </w:tr>
      <w:tr w:rsidR="00296409" w:rsidRPr="00E824E7" w14:paraId="2E0C8AF7" w14:textId="77777777" w:rsidTr="00C06029">
        <w:trPr>
          <w:jc w:val="center"/>
        </w:trPr>
        <w:tc>
          <w:tcPr>
            <w:tcW w:w="0" w:type="auto"/>
            <w:shd w:val="clear" w:color="auto" w:fill="FFFFFF" w:themeFill="background1"/>
          </w:tcPr>
          <w:p w14:paraId="44AB6777"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Específicos</w:t>
            </w:r>
          </w:p>
        </w:tc>
        <w:tc>
          <w:tcPr>
            <w:tcW w:w="0" w:type="auto"/>
            <w:shd w:val="clear" w:color="auto" w:fill="FFFFFF" w:themeFill="background1"/>
          </w:tcPr>
          <w:p w14:paraId="7EAD1319" w14:textId="77777777" w:rsidR="00296409" w:rsidRPr="00E824E7" w:rsidRDefault="00296409" w:rsidP="00F043B1">
            <w:pPr>
              <w:shd w:val="clear" w:color="auto" w:fill="FFFFFF"/>
              <w:jc w:val="center"/>
              <w:rPr>
                <w:rFonts w:ascii="Lucida Sans" w:hAnsi="Lucida Sans" w:cstheme="minorHAnsi"/>
                <w:bCs/>
              </w:rPr>
            </w:pPr>
          </w:p>
        </w:tc>
        <w:tc>
          <w:tcPr>
            <w:tcW w:w="1923" w:type="dxa"/>
            <w:shd w:val="clear" w:color="auto" w:fill="FFFFFF" w:themeFill="background1"/>
          </w:tcPr>
          <w:p w14:paraId="50C2A23D" w14:textId="77777777" w:rsidR="00296409" w:rsidRPr="00E824E7" w:rsidRDefault="00296409" w:rsidP="00F043B1">
            <w:pPr>
              <w:shd w:val="clear" w:color="auto" w:fill="FFFFFF"/>
              <w:jc w:val="center"/>
              <w:rPr>
                <w:rFonts w:ascii="Lucida Sans" w:hAnsi="Lucida Sans" w:cstheme="minorHAnsi"/>
                <w:bCs/>
              </w:rPr>
            </w:pPr>
          </w:p>
        </w:tc>
        <w:tc>
          <w:tcPr>
            <w:tcW w:w="2439" w:type="dxa"/>
            <w:shd w:val="clear" w:color="auto" w:fill="FFFFFF" w:themeFill="background1"/>
          </w:tcPr>
          <w:p w14:paraId="55D6D740" w14:textId="77777777" w:rsidR="00296409" w:rsidRPr="00E824E7" w:rsidRDefault="00296409" w:rsidP="00F043B1">
            <w:pPr>
              <w:shd w:val="clear" w:color="auto" w:fill="FFFFFF"/>
              <w:jc w:val="center"/>
              <w:rPr>
                <w:rFonts w:ascii="Lucida Sans" w:hAnsi="Lucida Sans" w:cstheme="minorHAnsi"/>
                <w:bCs/>
              </w:rPr>
            </w:pPr>
          </w:p>
        </w:tc>
      </w:tr>
      <w:tr w:rsidR="00296409" w:rsidRPr="00E824E7" w14:paraId="067E9EB4" w14:textId="77777777" w:rsidTr="00C06029">
        <w:trPr>
          <w:jc w:val="center"/>
        </w:trPr>
        <w:tc>
          <w:tcPr>
            <w:tcW w:w="0" w:type="auto"/>
            <w:shd w:val="clear" w:color="auto" w:fill="FFFFFF" w:themeFill="background1"/>
          </w:tcPr>
          <w:p w14:paraId="323C01F8"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Optativas</w:t>
            </w:r>
          </w:p>
        </w:tc>
        <w:tc>
          <w:tcPr>
            <w:tcW w:w="0" w:type="auto"/>
            <w:shd w:val="clear" w:color="auto" w:fill="FFFFFF" w:themeFill="background1"/>
          </w:tcPr>
          <w:p w14:paraId="43245193" w14:textId="77777777" w:rsidR="00296409" w:rsidRPr="00E824E7" w:rsidRDefault="00296409" w:rsidP="00F043B1">
            <w:pPr>
              <w:shd w:val="clear" w:color="auto" w:fill="FFFFFF"/>
              <w:jc w:val="center"/>
              <w:rPr>
                <w:rFonts w:ascii="Lucida Sans" w:hAnsi="Lucida Sans" w:cstheme="minorHAnsi"/>
                <w:bCs/>
              </w:rPr>
            </w:pPr>
          </w:p>
        </w:tc>
        <w:tc>
          <w:tcPr>
            <w:tcW w:w="1923" w:type="dxa"/>
            <w:shd w:val="clear" w:color="auto" w:fill="FFFFFF" w:themeFill="background1"/>
          </w:tcPr>
          <w:p w14:paraId="635A3D02" w14:textId="77777777" w:rsidR="00296409" w:rsidRPr="00E824E7" w:rsidRDefault="00296409" w:rsidP="00F043B1">
            <w:pPr>
              <w:shd w:val="clear" w:color="auto" w:fill="FFFFFF"/>
              <w:jc w:val="center"/>
              <w:rPr>
                <w:rFonts w:ascii="Lucida Sans" w:hAnsi="Lucida Sans" w:cstheme="minorHAnsi"/>
                <w:bCs/>
              </w:rPr>
            </w:pPr>
          </w:p>
        </w:tc>
        <w:tc>
          <w:tcPr>
            <w:tcW w:w="2439" w:type="dxa"/>
            <w:shd w:val="clear" w:color="auto" w:fill="FFFFFF" w:themeFill="background1"/>
          </w:tcPr>
          <w:p w14:paraId="17E34FF1" w14:textId="77777777" w:rsidR="00296409" w:rsidRPr="00E824E7" w:rsidRDefault="00296409" w:rsidP="00F043B1">
            <w:pPr>
              <w:shd w:val="clear" w:color="auto" w:fill="FFFFFF"/>
              <w:jc w:val="center"/>
              <w:rPr>
                <w:rFonts w:ascii="Lucida Sans" w:hAnsi="Lucida Sans" w:cstheme="minorHAnsi"/>
                <w:bCs/>
              </w:rPr>
            </w:pPr>
          </w:p>
        </w:tc>
      </w:tr>
      <w:tr w:rsidR="19CA384D" w:rsidRPr="00E824E7" w14:paraId="2B130B1A" w14:textId="77777777" w:rsidTr="00C06029">
        <w:trPr>
          <w:trHeight w:val="300"/>
          <w:jc w:val="center"/>
        </w:trPr>
        <w:tc>
          <w:tcPr>
            <w:tcW w:w="2419" w:type="dxa"/>
            <w:shd w:val="clear" w:color="auto" w:fill="FFFFFF" w:themeFill="background1"/>
          </w:tcPr>
          <w:p w14:paraId="4991B41E" w14:textId="65AA8400" w:rsidR="3E9FB073" w:rsidRPr="00E824E7" w:rsidRDefault="3E9FB073" w:rsidP="19CA384D">
            <w:pPr>
              <w:jc w:val="both"/>
              <w:rPr>
                <w:rFonts w:ascii="Lucida Sans" w:hAnsi="Lucida Sans" w:cstheme="minorHAnsi"/>
                <w:b/>
                <w:bCs/>
              </w:rPr>
            </w:pPr>
            <w:r w:rsidRPr="00E824E7">
              <w:rPr>
                <w:rFonts w:ascii="Lucida Sans" w:hAnsi="Lucida Sans" w:cstheme="minorHAnsi"/>
                <w:b/>
                <w:bCs/>
              </w:rPr>
              <w:t>Atividades Complementares</w:t>
            </w:r>
          </w:p>
        </w:tc>
        <w:tc>
          <w:tcPr>
            <w:tcW w:w="1607" w:type="dxa"/>
            <w:shd w:val="clear" w:color="auto" w:fill="FFFFFF" w:themeFill="background1"/>
          </w:tcPr>
          <w:p w14:paraId="7C1778A6" w14:textId="252E7658" w:rsidR="19CA384D" w:rsidRPr="00E824E7" w:rsidRDefault="19CA384D" w:rsidP="19CA384D">
            <w:pPr>
              <w:jc w:val="center"/>
              <w:rPr>
                <w:rFonts w:ascii="Lucida Sans" w:hAnsi="Lucida Sans" w:cstheme="minorHAnsi"/>
              </w:rPr>
            </w:pPr>
          </w:p>
        </w:tc>
        <w:tc>
          <w:tcPr>
            <w:tcW w:w="1923" w:type="dxa"/>
            <w:shd w:val="clear" w:color="auto" w:fill="FFFFFF" w:themeFill="background1"/>
          </w:tcPr>
          <w:p w14:paraId="231C9CE0" w14:textId="44594C1D" w:rsidR="19CA384D" w:rsidRPr="00E824E7" w:rsidRDefault="19CA384D" w:rsidP="19CA384D">
            <w:pPr>
              <w:jc w:val="center"/>
              <w:rPr>
                <w:rFonts w:ascii="Lucida Sans" w:hAnsi="Lucida Sans" w:cstheme="minorHAnsi"/>
              </w:rPr>
            </w:pPr>
          </w:p>
        </w:tc>
        <w:tc>
          <w:tcPr>
            <w:tcW w:w="2439" w:type="dxa"/>
            <w:shd w:val="clear" w:color="auto" w:fill="FFFFFF" w:themeFill="background1"/>
          </w:tcPr>
          <w:p w14:paraId="10D6DD9A" w14:textId="75BB1AFA" w:rsidR="19CA384D" w:rsidRPr="00E824E7" w:rsidRDefault="19CA384D" w:rsidP="19CA384D">
            <w:pPr>
              <w:jc w:val="center"/>
              <w:rPr>
                <w:rFonts w:ascii="Lucida Sans" w:hAnsi="Lucida Sans" w:cstheme="minorHAnsi"/>
              </w:rPr>
            </w:pPr>
          </w:p>
        </w:tc>
      </w:tr>
      <w:tr w:rsidR="19CA384D" w:rsidRPr="00E824E7" w14:paraId="445D4B6D" w14:textId="77777777" w:rsidTr="00C06029">
        <w:trPr>
          <w:trHeight w:val="300"/>
          <w:jc w:val="center"/>
        </w:trPr>
        <w:tc>
          <w:tcPr>
            <w:tcW w:w="2419" w:type="dxa"/>
            <w:shd w:val="clear" w:color="auto" w:fill="FFFFFF" w:themeFill="background1"/>
          </w:tcPr>
          <w:p w14:paraId="1842BF6B" w14:textId="47A48697" w:rsidR="3E9FB073" w:rsidRPr="00E824E7" w:rsidRDefault="51379F2E" w:rsidP="5BB051E2">
            <w:pPr>
              <w:spacing w:line="259" w:lineRule="auto"/>
              <w:jc w:val="both"/>
              <w:rPr>
                <w:rFonts w:ascii="Lucida Sans" w:hAnsi="Lucida Sans" w:cstheme="minorHAnsi"/>
              </w:rPr>
            </w:pPr>
            <w:r w:rsidRPr="00E824E7">
              <w:rPr>
                <w:rFonts w:ascii="Lucida Sans" w:hAnsi="Lucida Sans" w:cstheme="minorHAnsi"/>
                <w:b/>
                <w:bCs/>
              </w:rPr>
              <w:t>Atividades de Extensão</w:t>
            </w:r>
          </w:p>
        </w:tc>
        <w:tc>
          <w:tcPr>
            <w:tcW w:w="1607" w:type="dxa"/>
            <w:shd w:val="clear" w:color="auto" w:fill="FFFFFF" w:themeFill="background1"/>
          </w:tcPr>
          <w:p w14:paraId="5CD17C0B" w14:textId="42CDFCDD" w:rsidR="19CA384D" w:rsidRPr="00E824E7" w:rsidRDefault="19CA384D" w:rsidP="19CA384D">
            <w:pPr>
              <w:jc w:val="center"/>
              <w:rPr>
                <w:rFonts w:ascii="Lucida Sans" w:hAnsi="Lucida Sans" w:cstheme="minorHAnsi"/>
              </w:rPr>
            </w:pPr>
          </w:p>
        </w:tc>
        <w:tc>
          <w:tcPr>
            <w:tcW w:w="1923" w:type="dxa"/>
            <w:shd w:val="clear" w:color="auto" w:fill="FFFFFF" w:themeFill="background1"/>
          </w:tcPr>
          <w:p w14:paraId="15FEBB50" w14:textId="78A23E3B" w:rsidR="19CA384D" w:rsidRPr="00E824E7" w:rsidRDefault="19CA384D" w:rsidP="19CA384D">
            <w:pPr>
              <w:jc w:val="center"/>
              <w:rPr>
                <w:rFonts w:ascii="Lucida Sans" w:hAnsi="Lucida Sans" w:cstheme="minorHAnsi"/>
              </w:rPr>
            </w:pPr>
          </w:p>
        </w:tc>
        <w:tc>
          <w:tcPr>
            <w:tcW w:w="2439" w:type="dxa"/>
            <w:shd w:val="clear" w:color="auto" w:fill="FFFFFF" w:themeFill="background1"/>
          </w:tcPr>
          <w:p w14:paraId="6FC800BB" w14:textId="46F36AC6" w:rsidR="19CA384D" w:rsidRPr="00E824E7" w:rsidRDefault="19CA384D" w:rsidP="19CA384D">
            <w:pPr>
              <w:jc w:val="center"/>
              <w:rPr>
                <w:rFonts w:ascii="Lucida Sans" w:hAnsi="Lucida Sans" w:cstheme="minorHAnsi"/>
              </w:rPr>
            </w:pPr>
          </w:p>
        </w:tc>
      </w:tr>
      <w:tr w:rsidR="00296409" w:rsidRPr="00E824E7" w14:paraId="7B685E2D" w14:textId="77777777" w:rsidTr="00C06029">
        <w:trPr>
          <w:jc w:val="center"/>
        </w:trPr>
        <w:tc>
          <w:tcPr>
            <w:tcW w:w="0" w:type="auto"/>
            <w:tcBorders>
              <w:bottom w:val="single" w:sz="4" w:space="0" w:color="auto"/>
            </w:tcBorders>
            <w:shd w:val="clear" w:color="auto" w:fill="FFFFFF" w:themeFill="background1"/>
          </w:tcPr>
          <w:p w14:paraId="429B242D"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lastRenderedPageBreak/>
              <w:t>Estágio Supervisionado</w:t>
            </w:r>
          </w:p>
        </w:tc>
        <w:tc>
          <w:tcPr>
            <w:tcW w:w="0" w:type="auto"/>
            <w:tcBorders>
              <w:bottom w:val="single" w:sz="4" w:space="0" w:color="auto"/>
            </w:tcBorders>
            <w:shd w:val="clear" w:color="auto" w:fill="FFFFFF" w:themeFill="background1"/>
          </w:tcPr>
          <w:p w14:paraId="54C7A272" w14:textId="77777777" w:rsidR="00296409" w:rsidRPr="00E824E7" w:rsidRDefault="00296409" w:rsidP="00F043B1">
            <w:pPr>
              <w:shd w:val="clear" w:color="auto" w:fill="FFFFFF"/>
              <w:jc w:val="center"/>
              <w:rPr>
                <w:rFonts w:ascii="Lucida Sans" w:hAnsi="Lucida Sans" w:cstheme="minorHAnsi"/>
                <w:bCs/>
              </w:rPr>
            </w:pPr>
          </w:p>
        </w:tc>
        <w:tc>
          <w:tcPr>
            <w:tcW w:w="1923" w:type="dxa"/>
            <w:tcBorders>
              <w:bottom w:val="single" w:sz="4" w:space="0" w:color="auto"/>
            </w:tcBorders>
            <w:shd w:val="clear" w:color="auto" w:fill="FFFFFF" w:themeFill="background1"/>
          </w:tcPr>
          <w:p w14:paraId="09AFCFED" w14:textId="77777777" w:rsidR="00296409" w:rsidRPr="00E824E7" w:rsidRDefault="00296409" w:rsidP="00F043B1">
            <w:pPr>
              <w:shd w:val="clear" w:color="auto" w:fill="FFFFFF"/>
              <w:jc w:val="center"/>
              <w:rPr>
                <w:rFonts w:ascii="Lucida Sans" w:hAnsi="Lucida Sans" w:cstheme="minorHAnsi"/>
                <w:bCs/>
              </w:rPr>
            </w:pPr>
          </w:p>
        </w:tc>
        <w:tc>
          <w:tcPr>
            <w:tcW w:w="2439" w:type="dxa"/>
            <w:tcBorders>
              <w:bottom w:val="single" w:sz="4" w:space="0" w:color="auto"/>
            </w:tcBorders>
            <w:shd w:val="clear" w:color="auto" w:fill="FFFFFF" w:themeFill="background1"/>
          </w:tcPr>
          <w:p w14:paraId="38C868C7" w14:textId="77777777" w:rsidR="00296409" w:rsidRPr="00E824E7" w:rsidRDefault="00296409" w:rsidP="00F043B1">
            <w:pPr>
              <w:shd w:val="clear" w:color="auto" w:fill="FFFFFF"/>
              <w:jc w:val="center"/>
              <w:rPr>
                <w:rFonts w:ascii="Lucida Sans" w:hAnsi="Lucida Sans" w:cstheme="minorHAnsi"/>
                <w:bCs/>
              </w:rPr>
            </w:pPr>
          </w:p>
        </w:tc>
      </w:tr>
      <w:tr w:rsidR="00296409" w:rsidRPr="00E824E7" w14:paraId="77FF76DB" w14:textId="77777777" w:rsidTr="00C06029">
        <w:trPr>
          <w:jc w:val="center"/>
        </w:trPr>
        <w:tc>
          <w:tcPr>
            <w:tcW w:w="0" w:type="auto"/>
            <w:tcBorders>
              <w:bottom w:val="single" w:sz="4" w:space="0" w:color="auto"/>
              <w:right w:val="single" w:sz="4" w:space="0" w:color="auto"/>
            </w:tcBorders>
            <w:shd w:val="clear" w:color="auto" w:fill="FFFFFF" w:themeFill="background1"/>
          </w:tcPr>
          <w:p w14:paraId="6DF1D3EA"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Projeto Final</w:t>
            </w:r>
          </w:p>
        </w:tc>
        <w:tc>
          <w:tcPr>
            <w:tcW w:w="0" w:type="auto"/>
            <w:tcBorders>
              <w:bottom w:val="single" w:sz="4" w:space="0" w:color="auto"/>
            </w:tcBorders>
            <w:shd w:val="clear" w:color="auto" w:fill="FFFFFF" w:themeFill="background1"/>
          </w:tcPr>
          <w:p w14:paraId="715BA3AD" w14:textId="77777777" w:rsidR="00296409" w:rsidRPr="00E824E7" w:rsidRDefault="00296409" w:rsidP="00F043B1">
            <w:pPr>
              <w:shd w:val="clear" w:color="auto" w:fill="FFFFFF"/>
              <w:jc w:val="center"/>
              <w:rPr>
                <w:rFonts w:ascii="Lucida Sans" w:hAnsi="Lucida Sans" w:cstheme="minorHAnsi"/>
                <w:bCs/>
              </w:rPr>
            </w:pPr>
          </w:p>
        </w:tc>
        <w:tc>
          <w:tcPr>
            <w:tcW w:w="1923" w:type="dxa"/>
            <w:tcBorders>
              <w:left w:val="single" w:sz="4" w:space="0" w:color="auto"/>
              <w:bottom w:val="single" w:sz="4" w:space="0" w:color="auto"/>
              <w:right w:val="single" w:sz="4" w:space="0" w:color="auto"/>
            </w:tcBorders>
            <w:shd w:val="clear" w:color="auto" w:fill="FFFFFF" w:themeFill="background1"/>
          </w:tcPr>
          <w:p w14:paraId="63A324CC" w14:textId="77777777" w:rsidR="00296409" w:rsidRPr="00E824E7" w:rsidRDefault="00296409" w:rsidP="00F043B1">
            <w:pPr>
              <w:shd w:val="clear" w:color="auto" w:fill="FFFFFF"/>
              <w:jc w:val="center"/>
              <w:rPr>
                <w:rFonts w:ascii="Lucida Sans" w:hAnsi="Lucida Sans" w:cstheme="minorHAnsi"/>
                <w:bCs/>
              </w:rPr>
            </w:pPr>
          </w:p>
        </w:tc>
        <w:tc>
          <w:tcPr>
            <w:tcW w:w="2439" w:type="dxa"/>
            <w:tcBorders>
              <w:left w:val="single" w:sz="4" w:space="0" w:color="auto"/>
              <w:bottom w:val="single" w:sz="4" w:space="0" w:color="auto"/>
            </w:tcBorders>
            <w:shd w:val="clear" w:color="auto" w:fill="FFFFFF" w:themeFill="background1"/>
          </w:tcPr>
          <w:p w14:paraId="04C7972E" w14:textId="77777777" w:rsidR="00296409" w:rsidRPr="00E824E7" w:rsidRDefault="00296409" w:rsidP="00F043B1">
            <w:pPr>
              <w:shd w:val="clear" w:color="auto" w:fill="FFFFFF"/>
              <w:jc w:val="center"/>
              <w:rPr>
                <w:rFonts w:ascii="Lucida Sans" w:hAnsi="Lucida Sans" w:cstheme="minorHAnsi"/>
                <w:bCs/>
              </w:rPr>
            </w:pPr>
          </w:p>
        </w:tc>
      </w:tr>
      <w:tr w:rsidR="00296409" w:rsidRPr="00E824E7" w14:paraId="66EFF70F" w14:textId="77777777" w:rsidTr="00C06029">
        <w:trPr>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E7FA3C6"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1BAB248" w14:textId="77777777" w:rsidR="00296409" w:rsidRPr="00E824E7" w:rsidRDefault="00296409" w:rsidP="00F043B1">
            <w:pPr>
              <w:shd w:val="clear" w:color="auto" w:fill="FFFFFF"/>
              <w:jc w:val="center"/>
              <w:rPr>
                <w:rFonts w:ascii="Lucida Sans" w:hAnsi="Lucida Sans" w:cstheme="minorHAnsi"/>
                <w:bCs/>
              </w:rPr>
            </w:pPr>
          </w:p>
        </w:tc>
        <w:tc>
          <w:tcPr>
            <w:tcW w:w="1923" w:type="dxa"/>
            <w:tcBorders>
              <w:top w:val="single" w:sz="4" w:space="0" w:color="auto"/>
              <w:left w:val="single" w:sz="4" w:space="0" w:color="auto"/>
              <w:bottom w:val="single" w:sz="4" w:space="0" w:color="auto"/>
              <w:right w:val="single" w:sz="4" w:space="0" w:color="auto"/>
            </w:tcBorders>
            <w:shd w:val="clear" w:color="auto" w:fill="FFFFFF" w:themeFill="background1"/>
          </w:tcPr>
          <w:p w14:paraId="12563559" w14:textId="77777777" w:rsidR="00296409" w:rsidRPr="00E824E7" w:rsidRDefault="00296409" w:rsidP="00F043B1">
            <w:pPr>
              <w:shd w:val="clear" w:color="auto" w:fill="FFFFFF"/>
              <w:jc w:val="center"/>
              <w:rPr>
                <w:rFonts w:ascii="Lucida Sans" w:hAnsi="Lucida Sans" w:cstheme="minorHAnsi"/>
                <w:bCs/>
              </w:rPr>
            </w:pPr>
          </w:p>
        </w:tc>
        <w:tc>
          <w:tcPr>
            <w:tcW w:w="243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94BDC" w14:textId="77777777" w:rsidR="00296409" w:rsidRPr="00E824E7" w:rsidRDefault="00296409" w:rsidP="00F043B1">
            <w:pPr>
              <w:shd w:val="clear" w:color="auto" w:fill="FFFFFF"/>
              <w:jc w:val="center"/>
              <w:rPr>
                <w:rFonts w:ascii="Lucida Sans" w:hAnsi="Lucida Sans" w:cstheme="minorHAnsi"/>
                <w:bCs/>
              </w:rPr>
            </w:pPr>
          </w:p>
        </w:tc>
      </w:tr>
    </w:tbl>
    <w:p w14:paraId="74940DED" w14:textId="77777777" w:rsidR="00EC0127" w:rsidRPr="00E824E7" w:rsidRDefault="00EC0127" w:rsidP="00EC0127">
      <w:pPr>
        <w:rPr>
          <w:rFonts w:ascii="Lucida Sans" w:hAnsi="Lucida Sans" w:cstheme="minorHAnsi"/>
        </w:rPr>
      </w:pPr>
    </w:p>
    <w:p w14:paraId="74D6CC7B" w14:textId="77777777" w:rsidR="003171D8" w:rsidRPr="00E824E7" w:rsidRDefault="00296409" w:rsidP="00296409">
      <w:pPr>
        <w:pStyle w:val="Ttulo3"/>
        <w:rPr>
          <w:rFonts w:cstheme="minorHAnsi"/>
          <w:lang w:val="pt-BR"/>
        </w:rPr>
      </w:pPr>
      <w:bookmarkStart w:id="20" w:name="_Toc134802535"/>
      <w:r w:rsidRPr="00E824E7">
        <w:rPr>
          <w:rFonts w:cstheme="minorHAnsi"/>
          <w:lang w:val="pt-BR"/>
        </w:rPr>
        <w:t>3.3.2. Estágio supervisionado</w:t>
      </w:r>
      <w:bookmarkEnd w:id="20"/>
    </w:p>
    <w:p w14:paraId="6F6F71DB" w14:textId="77777777" w:rsidR="00296409" w:rsidRPr="00E824E7" w:rsidRDefault="00296409" w:rsidP="004139EF">
      <w:pPr>
        <w:pStyle w:val="Texto"/>
        <w:rPr>
          <w:rFonts w:ascii="Lucida Sans" w:hAnsi="Lucida Sans" w:cstheme="minorHAnsi"/>
          <w:color w:val="FF0000"/>
        </w:rPr>
      </w:pPr>
      <w:r w:rsidRPr="00E824E7">
        <w:rPr>
          <w:rFonts w:ascii="Lucida Sans" w:hAnsi="Lucida Sans" w:cstheme="minorHAnsi"/>
          <w:color w:val="FF0000"/>
        </w:rPr>
        <w:t>(Caso haja)</w:t>
      </w:r>
    </w:p>
    <w:p w14:paraId="216FE369" w14:textId="77777777" w:rsidR="00296409" w:rsidRPr="00E824E7" w:rsidRDefault="00296409" w:rsidP="004139EF">
      <w:pPr>
        <w:pStyle w:val="Texto"/>
        <w:rPr>
          <w:rFonts w:ascii="Lucida Sans" w:hAnsi="Lucida Sans" w:cstheme="minorHAnsi"/>
        </w:rPr>
      </w:pPr>
    </w:p>
    <w:p w14:paraId="5C73E891" w14:textId="77777777" w:rsidR="00296409" w:rsidRPr="00E824E7" w:rsidRDefault="00296409" w:rsidP="19CA384D">
      <w:pPr>
        <w:pStyle w:val="Texto"/>
        <w:rPr>
          <w:rFonts w:ascii="Lucida Sans" w:hAnsi="Lucida Sans" w:cstheme="minorHAnsi"/>
          <w:b/>
          <w:bCs/>
        </w:rPr>
      </w:pPr>
      <w:r w:rsidRPr="00E824E7">
        <w:rPr>
          <w:rFonts w:ascii="Lucida Sans" w:hAnsi="Lucida Sans" w:cstheme="minorHAnsi"/>
          <w:b/>
          <w:bCs/>
        </w:rPr>
        <w:t>Legislação, Conceitos e Objetivos</w:t>
      </w:r>
    </w:p>
    <w:p w14:paraId="65ADF012"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O Estágio Supervisionado é uma disciplina obrigatória do Currículo Pleno dos Cursos de Graduação do CEFET/RJ, segundo disposições da Lei nº 11.788, de </w:t>
      </w:r>
      <w:r w:rsidRPr="00E824E7">
        <w:rPr>
          <w:rStyle w:val="apple-converted-space"/>
          <w:rFonts w:ascii="Lucida Sans" w:hAnsi="Lucida Sans" w:cstheme="minorHAnsi"/>
        </w:rPr>
        <w:t>25</w:t>
      </w:r>
      <w:r w:rsidRPr="00E824E7">
        <w:rPr>
          <w:rFonts w:ascii="Lucida Sans" w:hAnsi="Lucida Sans" w:cstheme="minorHAnsi"/>
        </w:rPr>
        <w:t xml:space="preserve"> de setembro de 2008, que revogou a Lei nº 6.494, de 07 de dezembro de 1977, e o Decreto </w:t>
      </w:r>
      <w:proofErr w:type="spellStart"/>
      <w:r w:rsidRPr="00E824E7">
        <w:rPr>
          <w:rFonts w:ascii="Lucida Sans" w:hAnsi="Lucida Sans" w:cstheme="minorHAnsi"/>
        </w:rPr>
        <w:t>n.°</w:t>
      </w:r>
      <w:proofErr w:type="spellEnd"/>
      <w:r w:rsidRPr="00E824E7">
        <w:rPr>
          <w:rFonts w:ascii="Lucida Sans" w:hAnsi="Lucida Sans" w:cstheme="minorHAnsi"/>
        </w:rPr>
        <w:t xml:space="preserve"> 87.497, de 18 de agosto de 1982. A carga horária atribuída à disciplina em questão obedece ao que está estabelecido nas Resoluções CNE/CES n</w:t>
      </w:r>
      <w:r w:rsidRPr="00E824E7">
        <w:rPr>
          <w:rFonts w:ascii="Lucida Sans" w:hAnsi="Lucida Sans" w:cstheme="minorHAnsi"/>
          <w:u w:val="single"/>
          <w:vertAlign w:val="superscript"/>
        </w:rPr>
        <w:t>o</w:t>
      </w:r>
      <w:r w:rsidRPr="00E824E7">
        <w:rPr>
          <w:rFonts w:ascii="Lucida Sans" w:hAnsi="Lucida Sans" w:cstheme="minorHAnsi"/>
        </w:rPr>
        <w:t xml:space="preserve"> 2, de 18/06/2007, e n</w:t>
      </w:r>
      <w:r w:rsidRPr="00E824E7">
        <w:rPr>
          <w:rFonts w:ascii="Lucida Sans" w:hAnsi="Lucida Sans" w:cstheme="minorHAnsi"/>
          <w:u w:val="single"/>
          <w:vertAlign w:val="superscript"/>
        </w:rPr>
        <w:t>o</w:t>
      </w:r>
      <w:r w:rsidRPr="00E824E7">
        <w:rPr>
          <w:rFonts w:ascii="Lucida Sans" w:hAnsi="Lucida Sans" w:cstheme="minorHAnsi"/>
        </w:rPr>
        <w:t xml:space="preserve"> 11, de 11/03/2002. Todo o procedimento adotado para a realização do estágio supervisionado está disponível no Portal</w:t>
      </w:r>
      <w:r w:rsidRPr="00E824E7">
        <w:rPr>
          <w:rStyle w:val="Refdenotaderodap"/>
          <w:rFonts w:ascii="Lucida Sans" w:hAnsi="Lucida Sans" w:cstheme="minorHAnsi"/>
        </w:rPr>
        <w:footnoteReference w:id="2"/>
      </w:r>
      <w:r w:rsidRPr="00E824E7">
        <w:rPr>
          <w:rFonts w:ascii="Lucida Sans" w:hAnsi="Lucida Sans" w:cstheme="minorHAnsi"/>
          <w:vertAlign w:val="superscript"/>
        </w:rPr>
        <w:t>,</w:t>
      </w:r>
      <w:r w:rsidRPr="00E824E7">
        <w:rPr>
          <w:rStyle w:val="Refdenotaderodap"/>
          <w:rFonts w:ascii="Lucida Sans" w:hAnsi="Lucida Sans" w:cstheme="minorHAnsi"/>
        </w:rPr>
        <w:footnoteReference w:id="3"/>
      </w:r>
      <w:r w:rsidRPr="00E824E7">
        <w:rPr>
          <w:rFonts w:ascii="Lucida Sans" w:hAnsi="Lucida Sans" w:cstheme="minorHAnsi"/>
        </w:rPr>
        <w:t xml:space="preserve"> da Instituição.</w:t>
      </w:r>
    </w:p>
    <w:p w14:paraId="5CDFC3DF"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 xml:space="preserve">Por meio dessa disciplina, o aluno conhece e participa </w:t>
      </w:r>
      <w:r w:rsidRPr="00E824E7">
        <w:rPr>
          <w:rFonts w:ascii="Lucida Sans" w:hAnsi="Lucida Sans" w:cstheme="minorHAnsi"/>
          <w:i/>
          <w:iCs/>
        </w:rPr>
        <w:t>in loco</w:t>
      </w:r>
      <w:r w:rsidRPr="00E824E7">
        <w:rPr>
          <w:rFonts w:ascii="Lucida Sans" w:hAnsi="Lucida Sans" w:cstheme="minorHAnsi"/>
        </w:rPr>
        <w:t xml:space="preserve"> dos principais problemas inerentes à profissão pretendida, melhor se qualificando para o exercício técnico profissional. Assim, toda uma gama de valores e conhecimentos científicos e </w:t>
      </w:r>
      <w:proofErr w:type="spellStart"/>
      <w:proofErr w:type="gramStart"/>
      <w:r w:rsidRPr="00E824E7">
        <w:rPr>
          <w:rFonts w:ascii="Lucida Sans" w:hAnsi="Lucida Sans" w:cstheme="minorHAnsi"/>
        </w:rPr>
        <w:t>sócio-culturais</w:t>
      </w:r>
      <w:proofErr w:type="spellEnd"/>
      <w:proofErr w:type="gramEnd"/>
      <w:r w:rsidRPr="00E824E7">
        <w:rPr>
          <w:rFonts w:ascii="Lucida Sans" w:hAnsi="Lucida Sans" w:cstheme="minorHAnsi"/>
        </w:rPr>
        <w:t xml:space="preserve"> enriquecerá sua bagagem de vivência, aumentando sua experiência profissional.</w:t>
      </w:r>
    </w:p>
    <w:p w14:paraId="0F6A19FB" w14:textId="109A8E7F" w:rsidR="00296409" w:rsidRPr="00E824E7" w:rsidRDefault="00296409" w:rsidP="004139EF">
      <w:pPr>
        <w:pStyle w:val="Texto"/>
        <w:rPr>
          <w:rFonts w:ascii="Lucida Sans" w:hAnsi="Lucida Sans" w:cstheme="minorHAnsi"/>
        </w:rPr>
      </w:pPr>
      <w:r w:rsidRPr="00E824E7">
        <w:rPr>
          <w:rFonts w:ascii="Lucida Sans" w:hAnsi="Lucida Sans" w:cstheme="minorHAnsi"/>
        </w:rPr>
        <w:t>A disciplina Estágio Supervisionado tem uma duração mínima de</w:t>
      </w:r>
      <w:r w:rsidRPr="00E824E7">
        <w:rPr>
          <w:rFonts w:ascii="Lucida Sans" w:hAnsi="Lucida Sans" w:cstheme="minorHAnsi"/>
          <w:color w:val="FF0000"/>
        </w:rPr>
        <w:t xml:space="preserve"> </w:t>
      </w:r>
      <w:proofErr w:type="spellStart"/>
      <w:r w:rsidR="72E62293" w:rsidRPr="00E824E7">
        <w:rPr>
          <w:rFonts w:ascii="Lucida Sans" w:hAnsi="Lucida Sans" w:cstheme="minorHAnsi"/>
          <w:color w:val="FF0000"/>
        </w:rPr>
        <w:t>xxxx</w:t>
      </w:r>
      <w:proofErr w:type="spellEnd"/>
      <w:r w:rsidRPr="00E824E7">
        <w:rPr>
          <w:rFonts w:ascii="Lucida Sans" w:hAnsi="Lucida Sans" w:cstheme="minorHAnsi"/>
          <w:color w:val="FF0000"/>
        </w:rPr>
        <w:t xml:space="preserve"> </w:t>
      </w:r>
      <w:r w:rsidRPr="00E824E7">
        <w:rPr>
          <w:rFonts w:ascii="Lucida Sans" w:hAnsi="Lucida Sans" w:cstheme="minorHAnsi"/>
        </w:rPr>
        <w:t>horas para o curso de</w:t>
      </w:r>
      <w:r w:rsidR="4A63535A" w:rsidRPr="00E824E7">
        <w:rPr>
          <w:rFonts w:ascii="Lucida Sans" w:hAnsi="Lucida Sans" w:cstheme="minorHAnsi"/>
        </w:rPr>
        <w:t xml:space="preserve"> </w:t>
      </w:r>
      <w:proofErr w:type="spellStart"/>
      <w:r w:rsidR="4A63535A" w:rsidRPr="00E824E7">
        <w:rPr>
          <w:rFonts w:ascii="Lucida Sans" w:hAnsi="Lucida Sans" w:cstheme="minorHAnsi"/>
          <w:color w:val="FF0000"/>
        </w:rPr>
        <w:t>xxxxx</w:t>
      </w:r>
      <w:proofErr w:type="spellEnd"/>
      <w:r w:rsidRPr="00E824E7">
        <w:rPr>
          <w:rFonts w:ascii="Lucida Sans" w:hAnsi="Lucida Sans" w:cstheme="minorHAnsi"/>
        </w:rPr>
        <w:t xml:space="preserve">, contadas a partir da data de </w:t>
      </w:r>
      <w:r w:rsidR="7C934660" w:rsidRPr="00E824E7">
        <w:rPr>
          <w:rFonts w:ascii="Lucida Sans" w:hAnsi="Lucida Sans" w:cstheme="minorHAnsi"/>
        </w:rPr>
        <w:t>matrícula</w:t>
      </w:r>
      <w:r w:rsidRPr="00E824E7">
        <w:rPr>
          <w:rFonts w:ascii="Lucida Sans" w:hAnsi="Lucida Sans" w:cstheme="minorHAnsi"/>
        </w:rPr>
        <w:t xml:space="preserve"> na disciplina, para alunos em efetiva atividade de estágio. Para matricular-se na disciplina em questão, o aluno </w:t>
      </w:r>
      <w:r w:rsidR="2CA3ADAF" w:rsidRPr="00E824E7">
        <w:rPr>
          <w:rFonts w:ascii="Lucida Sans" w:hAnsi="Lucida Sans" w:cstheme="minorHAnsi"/>
        </w:rPr>
        <w:t>deverá</w:t>
      </w:r>
      <w:r w:rsidRPr="00E824E7">
        <w:rPr>
          <w:rFonts w:ascii="Lucida Sans" w:hAnsi="Lucida Sans" w:cstheme="minorHAnsi"/>
        </w:rPr>
        <w:t xml:space="preserve"> ter concluído, no mínimo, </w:t>
      </w:r>
      <w:proofErr w:type="spellStart"/>
      <w:r w:rsidR="7528434F" w:rsidRPr="00E824E7">
        <w:rPr>
          <w:rFonts w:ascii="Lucida Sans" w:hAnsi="Lucida Sans" w:cstheme="minorHAnsi"/>
          <w:color w:val="FF0000"/>
        </w:rPr>
        <w:t>xxxx</w:t>
      </w:r>
      <w:proofErr w:type="spellEnd"/>
      <w:r w:rsidRPr="00E824E7">
        <w:rPr>
          <w:rFonts w:ascii="Lucida Sans" w:hAnsi="Lucida Sans" w:cstheme="minorHAnsi"/>
        </w:rPr>
        <w:t xml:space="preserve"> (</w:t>
      </w:r>
      <w:proofErr w:type="spellStart"/>
      <w:r w:rsidR="72A2A0A0" w:rsidRPr="00E824E7">
        <w:rPr>
          <w:rFonts w:ascii="Lucida Sans" w:hAnsi="Lucida Sans" w:cstheme="minorHAnsi"/>
          <w:color w:val="FF0000"/>
        </w:rPr>
        <w:t>xxxx</w:t>
      </w:r>
      <w:proofErr w:type="spellEnd"/>
      <w:r w:rsidRPr="00E824E7">
        <w:rPr>
          <w:rFonts w:ascii="Lucida Sans" w:hAnsi="Lucida Sans" w:cstheme="minorHAnsi"/>
        </w:rPr>
        <w:t>) créditos. A jornada de atividades terá que compatibilizar-se com o horário escolar, evitando-se prejuízos à formação acadêmica do aluno.</w:t>
      </w:r>
    </w:p>
    <w:p w14:paraId="74736F19" w14:textId="77777777" w:rsidR="00296409" w:rsidRPr="00E824E7" w:rsidRDefault="00296409" w:rsidP="19CA384D">
      <w:pPr>
        <w:pStyle w:val="Texto"/>
        <w:rPr>
          <w:rFonts w:ascii="Lucida Sans" w:hAnsi="Lucida Sans" w:cstheme="minorHAnsi"/>
        </w:rPr>
      </w:pPr>
      <w:r w:rsidRPr="00E824E7">
        <w:rPr>
          <w:rFonts w:ascii="Lucida Sans" w:hAnsi="Lucida Sans" w:cstheme="minorHAnsi"/>
        </w:rPr>
        <w:t>Após matricular-se na disciplina de Estágio Supervisionado, o aluno deverá formalizar o seu estágio junto à DIEMP (Divisão de Integração Empresarial), com credenciamento da empresa concedente do estágio e assinatura do termo de compromisso. Obrigatoriamente, o Termo de Compromisso será celebrado entre o estudante e a empresa concedente do estágio, com interveniência da Instituição Federal de Ensino, atentando para que as atividades oferecidas sejam compatíveis com a formação profissional do estudante e contribuam para seu processo educativo. Ainda durante o primeiro mês de aulas, o aluno deverá procurar o Setor de Estágios (SESUP), para preenchimento da ficha de inscrição e receber as informações necessárias para o cumprimento da disciplina. A Instituição conta com mais de duas mil empresas conveniadas para estágio.</w:t>
      </w:r>
    </w:p>
    <w:p w14:paraId="0B7A05C6"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lastRenderedPageBreak/>
        <w:t>A realização do estágio curricular, por parte do estudante, não acarretará vínculo empregatício de qualquer natureza. Entretanto, poderá o estagiário receber uma bolsa-auxílio para ajudar na sua locomoção e outras despesas, devendo o estudante estar segurado contra acidentes pessoais.</w:t>
      </w:r>
    </w:p>
    <w:p w14:paraId="633C41C9"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 xml:space="preserve">O acompanhamento e controle do cumprimento do programa do estágio são feitos através da análise de um relatório realizado pelo aluno e de uma Ficha de Avaliação preenchida pelo Responsável pelo aluno na Empresa. </w:t>
      </w:r>
    </w:p>
    <w:p w14:paraId="19B4B974"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O principal objetivo do Estágio Supervisionado é a complementação do ensino teórico, tornando-se instrumento de aperfeiçoamento técnico-científico, de treinamento prático e de integração entre a Instituição de Ensino e o mercado de trabalho, possibilitando uma atualização contínua do conteúdo curricular.</w:t>
      </w:r>
    </w:p>
    <w:p w14:paraId="453B4D2A"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Assim, o Estágio Supervisionado deve proporcionar ao aluno oportunidade para aplicar os conhecimentos acadêmicos e, ao mesmo tempo, adquirir vivência profissional na respectiva área de atividade, além de aprimorar o relacionamento humano, uma vez que possibilita ao aluno avaliar suas próprias habilidades perante situações práticas da vida.</w:t>
      </w:r>
    </w:p>
    <w:p w14:paraId="0F0C1CAD" w14:textId="77777777" w:rsidR="00296409" w:rsidRPr="00E824E7" w:rsidRDefault="00296409" w:rsidP="00D96DF7">
      <w:pPr>
        <w:pStyle w:val="Texto"/>
        <w:rPr>
          <w:rFonts w:ascii="Lucida Sans" w:hAnsi="Lucida Sans" w:cstheme="minorHAnsi"/>
        </w:rPr>
      </w:pPr>
      <w:proofErr w:type="spellStart"/>
      <w:r w:rsidRPr="00E824E7">
        <w:rPr>
          <w:rFonts w:ascii="Lucida Sans" w:hAnsi="Lucida Sans" w:cstheme="minorHAnsi"/>
        </w:rPr>
        <w:t>Independente</w:t>
      </w:r>
      <w:proofErr w:type="spellEnd"/>
      <w:r w:rsidRPr="00E824E7">
        <w:rPr>
          <w:rFonts w:ascii="Lucida Sans" w:hAnsi="Lucida Sans" w:cstheme="minorHAnsi"/>
        </w:rPr>
        <w:t xml:space="preserve"> de estar cursando a disciplina Estágio Supervisionado, poderá o aluno fazer estágio em empresas em qualquer semestre letivo, sem, no entanto, obter créditos na disciplina. Esse tipo de estágio, não curricular, poderá ser obtido por conta própria ou através de contato com a Divisão de Integração Empresarial (DIEMP), que providenciará a documentação necessária, de acordo com a Lei nº 11.788.</w:t>
      </w:r>
    </w:p>
    <w:p w14:paraId="5EB4D936" w14:textId="77777777" w:rsidR="00296409" w:rsidRPr="00E824E7" w:rsidRDefault="00296409" w:rsidP="19CA384D">
      <w:pPr>
        <w:pStyle w:val="Texto"/>
        <w:rPr>
          <w:rFonts w:ascii="Lucida Sans" w:hAnsi="Lucida Sans" w:cstheme="minorHAnsi"/>
          <w:b/>
          <w:bCs/>
        </w:rPr>
      </w:pPr>
      <w:r w:rsidRPr="00E824E7">
        <w:rPr>
          <w:rFonts w:ascii="Lucida Sans" w:hAnsi="Lucida Sans" w:cstheme="minorHAnsi"/>
          <w:b/>
          <w:bCs/>
        </w:rPr>
        <w:t>Regulamento para a Realização da Disciplina Estágio Supervisionado:</w:t>
      </w:r>
    </w:p>
    <w:p w14:paraId="5AFDC794"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O regulamento tem como objetivo normatizar as atividades relacionadas com a disciplina Estágio Supervisionado. Conforme determina a legislação em vigor, todos os estudantes devem realizar estágio curricular como condição necessária para a conclusão do curso. O regulamento em questão define os procedimentos que devem ser seguidos pelos acadêmicos, pré-requisitos e prazos, servindo como orientação e definindo os direitos e as obrigações dos envolvidos.</w:t>
      </w:r>
    </w:p>
    <w:p w14:paraId="54DE663C" w14:textId="77777777" w:rsidR="00296409" w:rsidRPr="00E824E7" w:rsidRDefault="00227557" w:rsidP="004139EF">
      <w:pPr>
        <w:pStyle w:val="Texto"/>
        <w:rPr>
          <w:rFonts w:ascii="Lucida Sans" w:hAnsi="Lucida Sans" w:cstheme="minorHAnsi"/>
        </w:rPr>
      </w:pPr>
      <w:r w:rsidRPr="00E824E7">
        <w:rPr>
          <w:rFonts w:ascii="Lucida Sans" w:hAnsi="Lucida Sans" w:cstheme="minorHAnsi"/>
        </w:rPr>
        <w:t xml:space="preserve">I. </w:t>
      </w:r>
      <w:r w:rsidR="00296409" w:rsidRPr="00E824E7">
        <w:rPr>
          <w:rFonts w:ascii="Lucida Sans" w:hAnsi="Lucida Sans" w:cstheme="minorHAnsi"/>
        </w:rPr>
        <w:t>Habilitação:</w:t>
      </w:r>
    </w:p>
    <w:p w14:paraId="7304F418" w14:textId="77777777" w:rsidR="00296409" w:rsidRPr="00E824E7" w:rsidRDefault="00296409" w:rsidP="004139EF">
      <w:pPr>
        <w:pStyle w:val="Texto"/>
        <w:rPr>
          <w:rFonts w:ascii="Lucida Sans" w:hAnsi="Lucida Sans" w:cstheme="minorHAnsi"/>
          <w:color w:val="FF0000"/>
        </w:rPr>
      </w:pPr>
      <w:r w:rsidRPr="00E824E7">
        <w:rPr>
          <w:rFonts w:ascii="Lucida Sans" w:hAnsi="Lucida Sans" w:cstheme="minorHAnsi"/>
        </w:rPr>
        <w:t xml:space="preserve">O estudante estará habilitado a esta disciplina após ter cumprido, com aprovação, um mínimo de créditos da matriz curricular dos cursos, momento em que começa a alcançar a maturidade técnico-científica necessária para assumir tarefas no mercado de trabalho. No curso de </w:t>
      </w:r>
      <w:r w:rsidRPr="00E824E7">
        <w:rPr>
          <w:rFonts w:ascii="Lucida Sans" w:hAnsi="Lucida Sans" w:cstheme="minorHAnsi"/>
          <w:color w:val="FF0000"/>
        </w:rPr>
        <w:t>XXXXXX</w:t>
      </w:r>
      <w:r w:rsidRPr="00E824E7">
        <w:rPr>
          <w:rFonts w:ascii="Lucida Sans" w:hAnsi="Lucida Sans" w:cstheme="minorHAnsi"/>
        </w:rPr>
        <w:t xml:space="preserve">, estará habilitado o aluno que tiver </w:t>
      </w:r>
      <w:r w:rsidRPr="00E824E7">
        <w:rPr>
          <w:rFonts w:ascii="Lucida Sans" w:hAnsi="Lucida Sans" w:cstheme="minorHAnsi"/>
          <w:color w:val="FF0000"/>
        </w:rPr>
        <w:t>cumprido um mínimo de XXX créditos (caso haja essa obrigatoriedade no curso).</w:t>
      </w:r>
    </w:p>
    <w:p w14:paraId="201536EE" w14:textId="77777777" w:rsidR="00296409" w:rsidRPr="00E824E7" w:rsidRDefault="00227557" w:rsidP="004139EF">
      <w:pPr>
        <w:pStyle w:val="Texto"/>
        <w:rPr>
          <w:rFonts w:ascii="Lucida Sans" w:hAnsi="Lucida Sans" w:cstheme="minorHAnsi"/>
        </w:rPr>
      </w:pPr>
      <w:r w:rsidRPr="00E824E7">
        <w:rPr>
          <w:rFonts w:ascii="Lucida Sans" w:hAnsi="Lucida Sans" w:cstheme="minorHAnsi"/>
        </w:rPr>
        <w:t xml:space="preserve">II. </w:t>
      </w:r>
      <w:r w:rsidR="00296409" w:rsidRPr="00E824E7">
        <w:rPr>
          <w:rFonts w:ascii="Lucida Sans" w:hAnsi="Lucida Sans" w:cstheme="minorHAnsi"/>
        </w:rPr>
        <w:t>Formalização do Estágio junto à DIEMP:</w:t>
      </w:r>
    </w:p>
    <w:p w14:paraId="68E905D3"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Deverá o aluno formalizar seu estágio junto à DIEMP – bloco B – térreo, com credenciamento da empresa concedente do estágio e assinatura do Termo de Compromisso.</w:t>
      </w:r>
    </w:p>
    <w:p w14:paraId="4E9166CA"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III. Matrícula na disciplina:</w:t>
      </w:r>
    </w:p>
    <w:p w14:paraId="3B2125E1"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lastRenderedPageBreak/>
        <w:t>Deverá o aluno fazer sua matrícula junto ao DERAC quando tiver cumprido os créditos necessários do seu curso, no início do ano letivo. Caso o aluno somente consiga um estágio após o encerramento do período legal de matrícula, dirigir-se à chefia do DERAC e solicitar sua matrícula extemporânea (requisito adotado somente com referência à disciplina Estágio Supervisionado). Assim procedendo, mesmo não completando as horas necessárias nesse período, o aluno já começará a contar as horas para o período seguinte, quando deverá renovar sua matrícula na disciplina.</w:t>
      </w:r>
    </w:p>
    <w:p w14:paraId="01B7020F"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IV. Documentação do aluno:</w:t>
      </w:r>
    </w:p>
    <w:p w14:paraId="64D69A57"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Ficha para Avaliação de Estágio Supervisionado: identificação do aluno, da empresa e de suas atividades como estagiário e/ou empregado. Para se inscrever o aluno deverá preencher a ficha deste regulamento, disponível no Portal da Instituição</w:t>
      </w:r>
      <w:r w:rsidRPr="00E824E7">
        <w:rPr>
          <w:rStyle w:val="Refdenotaderodap"/>
          <w:rFonts w:ascii="Lucida Sans" w:hAnsi="Lucida Sans" w:cstheme="minorHAnsi"/>
        </w:rPr>
        <w:footnoteReference w:id="4"/>
      </w:r>
      <w:r w:rsidRPr="00E824E7">
        <w:rPr>
          <w:rFonts w:ascii="Lucida Sans" w:hAnsi="Lucida Sans" w:cstheme="minorHAnsi"/>
        </w:rPr>
        <w:t>.</w:t>
      </w:r>
    </w:p>
    <w:p w14:paraId="17EBF1D9"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Aluno Estagiário: apresentar termo de compromisso do estágio formalizado junto à DIEMP e o histórico escolar atualizado.</w:t>
      </w:r>
    </w:p>
    <w:p w14:paraId="51A9CE13"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Aluno Empregado: anexar à ficha cópia do contracheque atual e do 6° (sexto) mês anterior a este ou da carteira de trabalho e o Histórico escolar atualizado.</w:t>
      </w:r>
    </w:p>
    <w:p w14:paraId="7A538A3D"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V. Prazos e locais para a entrega da documentação para formalização da disciplina Estágio Supervisionado:</w:t>
      </w:r>
    </w:p>
    <w:p w14:paraId="71EB301B"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O período, o horário e o local são definidos a cada semestre e divulgado na página</w:t>
      </w:r>
      <w:r w:rsidRPr="00E824E7">
        <w:rPr>
          <w:rStyle w:val="Refdenotaderodap"/>
          <w:rFonts w:ascii="Lucida Sans" w:hAnsi="Lucida Sans" w:cstheme="minorHAnsi"/>
        </w:rPr>
        <w:footnoteReference w:id="5"/>
      </w:r>
      <w:r w:rsidRPr="00E824E7">
        <w:rPr>
          <w:rFonts w:ascii="Lucida Sans" w:hAnsi="Lucida Sans" w:cstheme="minorHAnsi"/>
        </w:rPr>
        <w:t xml:space="preserve"> do CEFET/RJ.</w:t>
      </w:r>
    </w:p>
    <w:p w14:paraId="66A17604" w14:textId="77777777" w:rsidR="00037865" w:rsidRPr="00E824E7" w:rsidRDefault="00D96DF7" w:rsidP="004139EF">
      <w:pPr>
        <w:pStyle w:val="Texto"/>
        <w:rPr>
          <w:rFonts w:ascii="Lucida Sans" w:hAnsi="Lucida Sans" w:cstheme="minorHAnsi"/>
        </w:rPr>
      </w:pPr>
      <w:r w:rsidRPr="00E824E7">
        <w:rPr>
          <w:rFonts w:ascii="Lucida Sans" w:hAnsi="Lucida Sans" w:cstheme="minorHAnsi"/>
        </w:rPr>
        <w:t xml:space="preserve">VI. </w:t>
      </w:r>
      <w:r w:rsidR="00037865" w:rsidRPr="00E824E7">
        <w:rPr>
          <w:rFonts w:ascii="Lucida Sans" w:hAnsi="Lucida Sans" w:cstheme="minorHAnsi"/>
        </w:rPr>
        <w:t>Documentação informativa para elaboração do relatório de Estágio Supervisionado:</w:t>
      </w:r>
    </w:p>
    <w:p w14:paraId="5B395B2E"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Após a aprovação do estágio pelo professor supervisor da disciplina de cada curso, o aluno deverá dirigir-se ao SESUP para receber as informações e documentos necessários para a elaboração do Relatório do Estágio Supervisionado, conforme segue:</w:t>
      </w:r>
    </w:p>
    <w:p w14:paraId="426BEAD9"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Norma para Avaliação da Disciplina Estágio Supervisionado: contém o roteiro para elaboração do Relatório de Estágio.</w:t>
      </w:r>
    </w:p>
    <w:p w14:paraId="411D5954"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Ficha Individual de Frequência: deverá ser preenchida e assinada pelo orientador da empresa para a avaliação de desempenho do estagiário. Caso o aluno seja funcionário da empresa, estará isento de apresentá-la no ato da entrega do Relatório de Estágio.</w:t>
      </w:r>
    </w:p>
    <w:p w14:paraId="1DF8C4D5"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Questionário de Avaliação do Estágio Supervisionado: deverá ser preenchido pelo aluno, com informações acerca de seu estágio e sumário do relatório.</w:t>
      </w:r>
    </w:p>
    <w:p w14:paraId="6BA3E6A2"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Carta de Apresentação do Aluno à Empresa: informa data de devolução dos documentos e a importância do estágio para a vida do estudante.</w:t>
      </w:r>
    </w:p>
    <w:p w14:paraId="09D3CB18"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 xml:space="preserve">Ao final do estágio, o aluno deve entregar uma versão impressa do Relatório Final e uma versão do Relatório em meio digital (CD). Datas e locais para </w:t>
      </w:r>
      <w:r w:rsidRPr="00E824E7">
        <w:rPr>
          <w:rFonts w:ascii="Lucida Sans" w:hAnsi="Lucida Sans" w:cstheme="minorHAnsi"/>
        </w:rPr>
        <w:lastRenderedPageBreak/>
        <w:t>recebimento da documentação informativa para elaboração do relatório: definida a cada semestre e divulgada na página do CEFET/RJ.</w:t>
      </w:r>
    </w:p>
    <w:p w14:paraId="1D22FD1C"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VII. Seminários Obrigatórios:</w:t>
      </w:r>
    </w:p>
    <w:p w14:paraId="6254E726"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O aluno deverá escolher a data no SESUP, assinalando em formulário próprio, e apresentar oralmente, perante o professor orientador e seus colegas, as atividades desenvolvidas na empresa onde estagia.</w:t>
      </w:r>
    </w:p>
    <w:p w14:paraId="6E347DAF"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VIII. Duração do Estágio:</w:t>
      </w:r>
    </w:p>
    <w:p w14:paraId="6EC69D74"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 xml:space="preserve">Contados a partir da data de matrícula na disciplina, para estudantes em efetiva atividade de estágio, terá uma duração mínima de </w:t>
      </w:r>
      <w:r w:rsidRPr="00E824E7">
        <w:rPr>
          <w:rFonts w:ascii="Lucida Sans" w:hAnsi="Lucida Sans" w:cstheme="minorHAnsi"/>
          <w:color w:val="FF0000"/>
        </w:rPr>
        <w:t>XXX</w:t>
      </w:r>
      <w:r w:rsidRPr="00E824E7">
        <w:rPr>
          <w:rFonts w:ascii="Lucida Sans" w:hAnsi="Lucida Sans" w:cstheme="minorHAnsi"/>
        </w:rPr>
        <w:t xml:space="preserve"> (</w:t>
      </w:r>
      <w:r w:rsidRPr="00E824E7">
        <w:rPr>
          <w:rFonts w:ascii="Lucida Sans" w:hAnsi="Lucida Sans" w:cstheme="minorHAnsi"/>
          <w:color w:val="FF0000"/>
        </w:rPr>
        <w:t>XXX</w:t>
      </w:r>
      <w:r w:rsidRPr="00E824E7">
        <w:rPr>
          <w:rFonts w:ascii="Lucida Sans" w:hAnsi="Lucida Sans" w:cstheme="minorHAnsi"/>
        </w:rPr>
        <w:t xml:space="preserve">) horas para o curso em questão. </w:t>
      </w:r>
    </w:p>
    <w:p w14:paraId="54936725"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IX. Avaliação de Desempenho na Disciplina:</w:t>
      </w:r>
    </w:p>
    <w:p w14:paraId="35E8E7F5"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A avaliação do Estágio Supervisionado dependerá da entrega, no prazo previsto pelo Setor de Estágio Supervisionado (SESUP), dos documentos que gerarão o Grau da Avaliação Funcional – GAF – e o Grau da Avaliação do Relatório – GAR. Será considerado aprovado o aluno que obtiver média final (MF) igual ou superior a 6,0 (seis), resultante da média ponderada das duas avaliações citadas, não havendo exame final nesta disciplina:</w:t>
      </w:r>
    </w:p>
    <w:p w14:paraId="431782F6"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 xml:space="preserve">MF = (GAF + 2 x </w:t>
      </w:r>
      <w:proofErr w:type="gramStart"/>
      <w:r w:rsidRPr="00E824E7">
        <w:rPr>
          <w:rFonts w:ascii="Lucida Sans" w:hAnsi="Lucida Sans" w:cstheme="minorHAnsi"/>
        </w:rPr>
        <w:t>GAR)/</w:t>
      </w:r>
      <w:proofErr w:type="gramEnd"/>
      <w:r w:rsidRPr="00E824E7">
        <w:rPr>
          <w:rFonts w:ascii="Lucida Sans" w:hAnsi="Lucida Sans" w:cstheme="minorHAnsi"/>
        </w:rPr>
        <w:t>3, onde:</w:t>
      </w:r>
    </w:p>
    <w:p w14:paraId="7807F2DA"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GAF – Grau da Avaliação Funcional – com peso 1, é a média aritmética das avaliações atribuídas aos itens da Ficha Individual de Frequência, com os seguintes códigos de notas correspondentes:</w:t>
      </w:r>
    </w:p>
    <w:p w14:paraId="63FC8D14"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A – de 8,1 a 10,0</w:t>
      </w:r>
    </w:p>
    <w:p w14:paraId="6ABD2A14"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B – de 6,1 a 8,0</w:t>
      </w:r>
    </w:p>
    <w:p w14:paraId="76043E18"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C – de 4,1 a 6,0</w:t>
      </w:r>
    </w:p>
    <w:p w14:paraId="1BCF1016"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D – de 3,1 a 4,0</w:t>
      </w:r>
    </w:p>
    <w:p w14:paraId="71A8EF16"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E – de zero a 3,0</w:t>
      </w:r>
    </w:p>
    <w:p w14:paraId="78E909B0"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 xml:space="preserve">GAR – Grau de Avaliação do Relatório – com peso 2, é o grau atribuído ao Relatório do Estágio Supervisionado, emitido pelo professor avaliador. </w:t>
      </w:r>
    </w:p>
    <w:p w14:paraId="1F2597F4"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O relatório deverá ser estruturado conforme o roteiro fornecido pelo SESUP. Além do conteúdo, será avaliada, também, a apresentação do Relatório.</w:t>
      </w:r>
    </w:p>
    <w:p w14:paraId="00433E97" w14:textId="77777777" w:rsidR="00DC1F5B" w:rsidRPr="00E824E7" w:rsidRDefault="00DC1F5B" w:rsidP="1574D776">
      <w:pPr>
        <w:pStyle w:val="Texto"/>
        <w:rPr>
          <w:rFonts w:ascii="Lucida Sans" w:hAnsi="Lucida Sans" w:cstheme="minorHAnsi"/>
        </w:rPr>
      </w:pPr>
      <w:r w:rsidRPr="00E824E7">
        <w:rPr>
          <w:rFonts w:ascii="Lucida Sans" w:hAnsi="Lucida Sans" w:cstheme="minorHAnsi"/>
          <w:b/>
          <w:bCs/>
        </w:rPr>
        <w:t>Observação:</w:t>
      </w:r>
      <w:r w:rsidRPr="00E824E7">
        <w:rPr>
          <w:rFonts w:ascii="Lucida Sans" w:hAnsi="Lucida Sans" w:cstheme="minorHAnsi"/>
        </w:rPr>
        <w:t xml:space="preserve"> o aluno funcionário está isento da apresentação da Ficha Individual de Frequência.</w:t>
      </w:r>
    </w:p>
    <w:p w14:paraId="2EC4DD41" w14:textId="77777777" w:rsidR="00DC1F5B" w:rsidRPr="00E824E7" w:rsidRDefault="00DC1F5B" w:rsidP="007F2CFC">
      <w:pPr>
        <w:pStyle w:val="Texto"/>
        <w:rPr>
          <w:rFonts w:ascii="Lucida Sans" w:hAnsi="Lucida Sans" w:cstheme="minorHAnsi"/>
        </w:rPr>
      </w:pPr>
      <w:r w:rsidRPr="00E824E7">
        <w:rPr>
          <w:rFonts w:ascii="Lucida Sans" w:hAnsi="Lucida Sans" w:cstheme="minorHAnsi"/>
        </w:rPr>
        <w:t>X. Supervisão da Disciplina:</w:t>
      </w:r>
    </w:p>
    <w:p w14:paraId="5168DB82" w14:textId="77777777" w:rsidR="007F2CFC" w:rsidRPr="00E824E7" w:rsidRDefault="00DC1F5B" w:rsidP="19CA384D">
      <w:pPr>
        <w:pStyle w:val="Texto"/>
        <w:rPr>
          <w:rFonts w:ascii="Lucida Sans" w:hAnsi="Lucida Sans" w:cstheme="minorHAnsi"/>
        </w:rPr>
      </w:pPr>
      <w:r w:rsidRPr="00E824E7">
        <w:rPr>
          <w:rFonts w:ascii="Lucida Sans" w:hAnsi="Lucida Sans" w:cstheme="minorHAnsi"/>
        </w:rPr>
        <w:t>Para a verificação de autenticidade das informações prestadas pelo aluno na Ficha para Avaliação de Estágio Supervisionado, professores supervisores, encarregados pelos Departamentos Acadêmicos,</w:t>
      </w:r>
      <w:r w:rsidR="007F2CFC" w:rsidRPr="00E824E7">
        <w:rPr>
          <w:rFonts w:ascii="Lucida Sans" w:hAnsi="Lucida Sans" w:cstheme="minorHAnsi"/>
        </w:rPr>
        <w:t xml:space="preserve"> realizarão visitas periódicas às empresas. O objetivo destas é verificar o entrosamento pessoal do futuro profissional e sua adaptação à empresa, avaliando se desempenha funções compatíveis com a sua formação acadêmica. Ao mesmo tempo, coloca o CEFET-RJ, através do potencial científico e tecnológico, a serviço da sociedade, </w:t>
      </w:r>
      <w:r w:rsidR="007F2CFC" w:rsidRPr="00E824E7">
        <w:rPr>
          <w:rFonts w:ascii="Lucida Sans" w:hAnsi="Lucida Sans" w:cstheme="minorHAnsi"/>
        </w:rPr>
        <w:lastRenderedPageBreak/>
        <w:t xml:space="preserve">colhendo sugestões que melhor aproximem os cursos da realidade empresarial. </w:t>
      </w:r>
    </w:p>
    <w:p w14:paraId="3EB9EABC" w14:textId="77777777" w:rsidR="007F2CFC" w:rsidRPr="00E824E7" w:rsidRDefault="007F2CFC" w:rsidP="007F2CFC">
      <w:pPr>
        <w:pStyle w:val="Texto"/>
        <w:rPr>
          <w:rFonts w:ascii="Lucida Sans" w:hAnsi="Lucida Sans" w:cstheme="minorHAnsi"/>
        </w:rPr>
      </w:pPr>
      <w:r w:rsidRPr="00E824E7">
        <w:rPr>
          <w:rFonts w:ascii="Lucida Sans" w:hAnsi="Lucida Sans" w:cstheme="minorHAnsi"/>
        </w:rPr>
        <w:t>XI. Datas para a entrega do Relatório de Estágio Supervisionado:</w:t>
      </w:r>
    </w:p>
    <w:p w14:paraId="7D6F0656" w14:textId="77777777" w:rsidR="007F2CFC" w:rsidRPr="00E824E7" w:rsidRDefault="007F2CFC" w:rsidP="007F2CFC">
      <w:pPr>
        <w:pStyle w:val="Texto"/>
        <w:rPr>
          <w:rFonts w:ascii="Lucida Sans" w:hAnsi="Lucida Sans" w:cstheme="minorHAnsi"/>
        </w:rPr>
      </w:pPr>
      <w:r w:rsidRPr="00E824E7">
        <w:rPr>
          <w:rFonts w:ascii="Lucida Sans" w:hAnsi="Lucida Sans" w:cstheme="minorHAnsi"/>
        </w:rPr>
        <w:t>O período, o local e o horário são definidos a cada semestre e divulgados no Portal</w:t>
      </w:r>
      <w:r w:rsidRPr="00E824E7">
        <w:rPr>
          <w:rFonts w:ascii="Lucida Sans" w:hAnsi="Lucida Sans" w:cstheme="minorHAnsi"/>
          <w:vertAlign w:val="superscript"/>
        </w:rPr>
        <w:t>12</w:t>
      </w:r>
      <w:r w:rsidRPr="00E824E7">
        <w:rPr>
          <w:rFonts w:ascii="Lucida Sans" w:hAnsi="Lucida Sans" w:cstheme="minorHAnsi"/>
        </w:rPr>
        <w:t>.</w:t>
      </w:r>
    </w:p>
    <w:p w14:paraId="2752FB7E" w14:textId="77777777" w:rsidR="007F2CFC" w:rsidRPr="00E824E7" w:rsidRDefault="003608B5" w:rsidP="003608B5">
      <w:pPr>
        <w:pStyle w:val="Texto"/>
        <w:rPr>
          <w:rFonts w:ascii="Lucida Sans" w:hAnsi="Lucida Sans" w:cstheme="minorHAnsi"/>
        </w:rPr>
      </w:pPr>
      <w:r w:rsidRPr="00E824E7">
        <w:rPr>
          <w:rFonts w:ascii="Lucida Sans" w:hAnsi="Lucida Sans" w:cstheme="minorHAnsi"/>
        </w:rPr>
        <w:t xml:space="preserve">XII. </w:t>
      </w:r>
      <w:r w:rsidR="007F2CFC" w:rsidRPr="00E824E7">
        <w:rPr>
          <w:rFonts w:ascii="Lucida Sans" w:hAnsi="Lucida Sans" w:cstheme="minorHAnsi"/>
        </w:rPr>
        <w:t>Observações:</w:t>
      </w:r>
    </w:p>
    <w:p w14:paraId="3586DA21" w14:textId="77777777" w:rsidR="007F2CFC" w:rsidRPr="00E824E7" w:rsidRDefault="007F2CFC" w:rsidP="003608B5">
      <w:pPr>
        <w:pStyle w:val="Texto"/>
        <w:rPr>
          <w:rFonts w:ascii="Lucida Sans" w:hAnsi="Lucida Sans" w:cstheme="minorHAnsi"/>
        </w:rPr>
      </w:pPr>
      <w:r w:rsidRPr="00E824E7">
        <w:rPr>
          <w:rFonts w:ascii="Lucida Sans" w:hAnsi="Lucida Sans" w:cstheme="minorHAnsi"/>
        </w:rPr>
        <w:t>O aluno que não entregar o Relatório ao final do período letivo corrente deverá renovar a matrícula na disciplina Estágio Supervisionado, garantindo o registro de sua nota no período letivo correspondente à entrega do Relatório de Estágio. A matrícula na disciplina Estágio Supervisionado equivalerá às matrículas em disciplinas curriculares normais, porém, não será computada para o cálculo da carga horária semanal. Caso apareça um ZERO no histórico escolar do aluno matriculado na disciplina que não entregou o Relatório no período, dirigir-se ao DERAC (Secretaria Escolar) após a nova matrícula na disciplina e solicitar a retirada dessa nota zero para não baixar o CR do aluno.</w:t>
      </w:r>
    </w:p>
    <w:p w14:paraId="116AF729" w14:textId="77777777" w:rsidR="007F2CFC" w:rsidRPr="00E824E7" w:rsidRDefault="007F2CFC" w:rsidP="003608B5">
      <w:pPr>
        <w:pStyle w:val="Texto"/>
        <w:rPr>
          <w:rFonts w:ascii="Lucida Sans" w:hAnsi="Lucida Sans" w:cstheme="minorHAnsi"/>
        </w:rPr>
      </w:pPr>
      <w:r w:rsidRPr="00E824E7">
        <w:rPr>
          <w:rFonts w:ascii="Lucida Sans" w:hAnsi="Lucida Sans" w:cstheme="minorHAnsi"/>
        </w:rPr>
        <w:t>No impedimento legal, quanto às datas e horários de atendimento estabelecidos neste regulamento, atender-se-á à entrega dos documentos através de procuração ou pessoa credenciada. Será expressamente recusado o recebimento da documentação quando apresentada fora do prazo determinado e dos horários de atendimento estabelecidos.</w:t>
      </w:r>
    </w:p>
    <w:p w14:paraId="4F98AB32" w14:textId="77777777" w:rsidR="007F2CFC" w:rsidRPr="00E824E7" w:rsidRDefault="007F2CFC" w:rsidP="003608B5">
      <w:pPr>
        <w:pStyle w:val="Ttulo3"/>
        <w:rPr>
          <w:rFonts w:cstheme="minorHAnsi"/>
          <w:lang w:val="pt-BR"/>
        </w:rPr>
      </w:pPr>
      <w:bookmarkStart w:id="21" w:name="_Toc134802536"/>
      <w:r w:rsidRPr="00E824E7">
        <w:rPr>
          <w:rFonts w:cstheme="minorHAnsi"/>
          <w:lang w:val="pt-BR"/>
        </w:rPr>
        <w:t>3.3.3</w:t>
      </w:r>
      <w:r w:rsidR="00504331" w:rsidRPr="00E824E7">
        <w:rPr>
          <w:rFonts w:cstheme="minorHAnsi"/>
          <w:lang w:val="pt-BR"/>
        </w:rPr>
        <w:t>.</w:t>
      </w:r>
      <w:r w:rsidRPr="00E824E7">
        <w:rPr>
          <w:rFonts w:cstheme="minorHAnsi"/>
          <w:lang w:val="pt-BR"/>
        </w:rPr>
        <w:t xml:space="preserve"> Trabalho de Conclusão de Curso</w:t>
      </w:r>
      <w:bookmarkEnd w:id="21"/>
    </w:p>
    <w:p w14:paraId="2EEC8C0F" w14:textId="77777777" w:rsidR="007F2CFC" w:rsidRPr="00E824E7" w:rsidRDefault="007F2CFC" w:rsidP="003608B5">
      <w:pPr>
        <w:pStyle w:val="Texto"/>
        <w:rPr>
          <w:rFonts w:ascii="Lucida Sans" w:hAnsi="Lucida Sans" w:cstheme="minorHAnsi"/>
          <w:color w:val="FF0000"/>
        </w:rPr>
      </w:pPr>
      <w:r w:rsidRPr="00E824E7">
        <w:rPr>
          <w:rFonts w:ascii="Lucida Sans" w:hAnsi="Lucida Sans" w:cstheme="minorHAnsi"/>
          <w:color w:val="FF0000"/>
        </w:rPr>
        <w:t>(Caso haja.)</w:t>
      </w:r>
    </w:p>
    <w:p w14:paraId="43C5EEB2" w14:textId="77777777" w:rsidR="007F2CFC" w:rsidRPr="00E824E7" w:rsidRDefault="007F2CFC" w:rsidP="003608B5">
      <w:pPr>
        <w:pStyle w:val="Texto"/>
        <w:rPr>
          <w:rFonts w:ascii="Lucida Sans" w:hAnsi="Lucida Sans" w:cstheme="minorHAnsi"/>
          <w:bCs/>
          <w:color w:val="FF0000"/>
        </w:rPr>
      </w:pPr>
      <w:r w:rsidRPr="00E824E7">
        <w:rPr>
          <w:rFonts w:ascii="Lucida Sans" w:hAnsi="Lucida Sans" w:cstheme="minorHAnsi"/>
          <w:bCs/>
          <w:color w:val="FF0000"/>
        </w:rPr>
        <w:t>Deverá conter: definição, informações referentes à formação de banca examinadora, escolha de tema e avaliação.</w:t>
      </w:r>
    </w:p>
    <w:p w14:paraId="1B62F4F0" w14:textId="77777777" w:rsidR="007F2CFC" w:rsidRPr="00E824E7" w:rsidRDefault="007F2CFC" w:rsidP="003608B5">
      <w:pPr>
        <w:pStyle w:val="Texto"/>
        <w:rPr>
          <w:rFonts w:ascii="Lucida Sans" w:hAnsi="Lucida Sans" w:cstheme="minorHAnsi"/>
          <w:bCs/>
          <w:color w:val="FF0000"/>
        </w:rPr>
      </w:pPr>
      <w:r w:rsidRPr="00E824E7">
        <w:rPr>
          <w:rFonts w:ascii="Lucida Sans" w:hAnsi="Lucida Sans" w:cstheme="minorHAnsi"/>
          <w:bCs/>
          <w:color w:val="FF0000"/>
        </w:rPr>
        <w:t>Obs.: Obrigatório para os cursos que contemplam trabalho de conclusão de curso no PPC. Não obrigatório para os cursos que não possuem Diretrizes Curriculares Nacionais ou para cursos cujas diretrizes não preveem a obrigatoriedade deste.</w:t>
      </w:r>
    </w:p>
    <w:p w14:paraId="526F4434" w14:textId="738F869D" w:rsidR="007F2CFC" w:rsidRPr="00E824E7" w:rsidRDefault="00504331" w:rsidP="19CA384D">
      <w:pPr>
        <w:pStyle w:val="Ttulo3"/>
        <w:rPr>
          <w:rFonts w:cstheme="minorHAnsi"/>
          <w:lang w:val="pt-BR"/>
        </w:rPr>
      </w:pPr>
      <w:bookmarkStart w:id="22" w:name="_Toc134802537"/>
      <w:r w:rsidRPr="00E824E7">
        <w:rPr>
          <w:rFonts w:cstheme="minorHAnsi"/>
          <w:lang w:val="pt-BR"/>
        </w:rPr>
        <w:t>3.3.4.</w:t>
      </w:r>
      <w:r w:rsidR="007F2CFC" w:rsidRPr="00E824E7">
        <w:rPr>
          <w:rFonts w:cstheme="minorHAnsi"/>
          <w:lang w:val="pt-BR"/>
        </w:rPr>
        <w:t xml:space="preserve"> Atividades Complementares</w:t>
      </w:r>
      <w:bookmarkEnd w:id="22"/>
      <w:r w:rsidR="007F2CFC" w:rsidRPr="00E824E7">
        <w:rPr>
          <w:rFonts w:cstheme="minorHAnsi"/>
          <w:lang w:val="pt-BR"/>
        </w:rPr>
        <w:t xml:space="preserve"> </w:t>
      </w:r>
    </w:p>
    <w:p w14:paraId="11984DA5" w14:textId="77777777" w:rsidR="007F2CFC" w:rsidRPr="00E824E7" w:rsidRDefault="007F2CFC" w:rsidP="5BB051E2">
      <w:pPr>
        <w:pStyle w:val="Texto"/>
        <w:rPr>
          <w:rFonts w:ascii="Lucida Sans" w:hAnsi="Lucida Sans" w:cstheme="minorHAnsi"/>
          <w:color w:val="FF0000"/>
        </w:rPr>
      </w:pPr>
      <w:r w:rsidRPr="00E824E7">
        <w:rPr>
          <w:rFonts w:ascii="Lucida Sans" w:hAnsi="Lucida Sans" w:cstheme="minorHAnsi"/>
          <w:color w:val="FF0000"/>
        </w:rPr>
        <w:t>Informar as normas para realização de atividades complementares de graduação considerando-se as Diretrizes Curriculares Nacionais para cada curso, bem como as definições de critérios, aproveitamento e equivalência de carga horária dessas atividades. Analisar e definir, no respectivo PPC, a carga horária mínima a ser cumprida pelo discente em atividades complementares.</w:t>
      </w:r>
    </w:p>
    <w:p w14:paraId="1AE762C0" w14:textId="77777777" w:rsidR="007F2CFC" w:rsidRPr="00E824E7" w:rsidRDefault="007F2CFC" w:rsidP="5BB051E2">
      <w:pPr>
        <w:pStyle w:val="Texto"/>
        <w:rPr>
          <w:rFonts w:ascii="Lucida Sans" w:hAnsi="Lucida Sans" w:cstheme="minorHAnsi"/>
          <w:color w:val="FF0000"/>
        </w:rPr>
      </w:pPr>
      <w:r w:rsidRPr="00E824E7">
        <w:rPr>
          <w:rFonts w:ascii="Lucida Sans" w:hAnsi="Lucida Sans" w:cstheme="minorHAnsi"/>
          <w:color w:val="FF0000"/>
        </w:rPr>
        <w:t>As atividades complementares devem constar na matriz curricular. A carga horária destinada à realização dessas atividades conta para a integralização da carga horária total do curso.</w:t>
      </w:r>
    </w:p>
    <w:p w14:paraId="39C40EE1" w14:textId="77777777" w:rsidR="003608B5" w:rsidRPr="00E824E7" w:rsidRDefault="003608B5" w:rsidP="5BB051E2">
      <w:pPr>
        <w:pStyle w:val="Texto"/>
        <w:rPr>
          <w:rFonts w:ascii="Lucida Sans" w:hAnsi="Lucida Sans" w:cstheme="minorHAnsi"/>
          <w:color w:val="FF0000"/>
        </w:rPr>
      </w:pPr>
      <w:r w:rsidRPr="00E824E7">
        <w:rPr>
          <w:rFonts w:ascii="Lucida Sans" w:hAnsi="Lucida Sans" w:cstheme="minorHAnsi"/>
          <w:color w:val="FF0000"/>
        </w:rPr>
        <w:t>Obs.: Obrigatório para os cursos que contemplam atividades complementares no PPC. Não obrigatório para cursos que não possuem Diretrizes Curriculares ou para os cursos cujas diretrizes não preveem a obrigatoriedade de atividades complementares.</w:t>
      </w:r>
    </w:p>
    <w:p w14:paraId="6DE23B2C" w14:textId="3159506E" w:rsidR="67DE3C1C" w:rsidRPr="00E824E7" w:rsidRDefault="67DE3C1C" w:rsidP="5BB051E2">
      <w:pPr>
        <w:pStyle w:val="Texto"/>
        <w:rPr>
          <w:rFonts w:ascii="Lucida Sans" w:hAnsi="Lucida Sans" w:cstheme="minorHAnsi"/>
        </w:rPr>
      </w:pPr>
    </w:p>
    <w:p w14:paraId="3D505FC2" w14:textId="580E4917" w:rsidR="77B4A1C3" w:rsidRPr="00E824E7" w:rsidRDefault="77B4A1C3" w:rsidP="67DE3C1C">
      <w:pPr>
        <w:pStyle w:val="Texto"/>
        <w:rPr>
          <w:rFonts w:ascii="Lucida Sans" w:eastAsia="Lucida Sans" w:hAnsi="Lucida Sans" w:cstheme="minorHAnsi"/>
        </w:rPr>
      </w:pPr>
      <w:r w:rsidRPr="00E824E7">
        <w:rPr>
          <w:rFonts w:ascii="Lucida Sans" w:eastAsia="Lucida Sans" w:hAnsi="Lucida Sans" w:cstheme="minorHAnsi"/>
        </w:rPr>
        <w:t>3.3.</w:t>
      </w:r>
      <w:r w:rsidR="0F4269AD" w:rsidRPr="00E824E7">
        <w:rPr>
          <w:rFonts w:ascii="Lucida Sans" w:eastAsia="Lucida Sans" w:hAnsi="Lucida Sans" w:cstheme="minorHAnsi"/>
        </w:rPr>
        <w:t>5</w:t>
      </w:r>
      <w:r w:rsidRPr="00E824E7">
        <w:rPr>
          <w:rFonts w:ascii="Lucida Sans" w:eastAsia="Lucida Sans" w:hAnsi="Lucida Sans" w:cstheme="minorHAnsi"/>
        </w:rPr>
        <w:t xml:space="preserve"> A</w:t>
      </w:r>
      <w:r w:rsidR="088D97DE" w:rsidRPr="00E824E7">
        <w:rPr>
          <w:rFonts w:ascii="Lucida Sans" w:eastAsia="Lucida Sans" w:hAnsi="Lucida Sans" w:cstheme="minorHAnsi"/>
        </w:rPr>
        <w:t xml:space="preserve">TIVIDADES DE </w:t>
      </w:r>
      <w:r w:rsidRPr="00E824E7">
        <w:rPr>
          <w:rFonts w:ascii="Lucida Sans" w:eastAsia="Lucida Sans" w:hAnsi="Lucida Sans" w:cstheme="minorHAnsi"/>
        </w:rPr>
        <w:t>EXTENSÃO</w:t>
      </w:r>
    </w:p>
    <w:p w14:paraId="25D896D7" w14:textId="12A70A28" w:rsidR="7C50CCF8" w:rsidRPr="00E824E7" w:rsidRDefault="7C50CCF8" w:rsidP="67DE3C1C">
      <w:pPr>
        <w:pStyle w:val="Texto"/>
        <w:rPr>
          <w:rFonts w:ascii="Lucida Sans" w:hAnsi="Lucida Sans" w:cstheme="minorHAnsi"/>
          <w:color w:val="FF0000"/>
        </w:rPr>
      </w:pPr>
      <w:r w:rsidRPr="00E824E7">
        <w:rPr>
          <w:rFonts w:ascii="Lucida Sans" w:hAnsi="Lucida Sans" w:cstheme="minorHAnsi"/>
          <w:color w:val="FF0000"/>
        </w:rPr>
        <w:t xml:space="preserve">Informar as atividades </w:t>
      </w:r>
      <w:r w:rsidR="2EB3E7E2" w:rsidRPr="00E824E7">
        <w:rPr>
          <w:rFonts w:ascii="Lucida Sans" w:hAnsi="Lucida Sans" w:cstheme="minorHAnsi"/>
          <w:color w:val="FF0000"/>
        </w:rPr>
        <w:t xml:space="preserve">de extensão </w:t>
      </w:r>
      <w:r w:rsidRPr="00E824E7">
        <w:rPr>
          <w:rFonts w:ascii="Lucida Sans" w:hAnsi="Lucida Sans" w:cstheme="minorHAnsi"/>
          <w:color w:val="FF0000"/>
        </w:rPr>
        <w:t xml:space="preserve">que integram </w:t>
      </w:r>
      <w:r w:rsidR="40DF46CA" w:rsidRPr="00E824E7">
        <w:rPr>
          <w:rFonts w:ascii="Lucida Sans" w:hAnsi="Lucida Sans" w:cstheme="minorHAnsi"/>
          <w:color w:val="FF0000"/>
        </w:rPr>
        <w:t>a</w:t>
      </w:r>
      <w:r w:rsidRPr="00E824E7">
        <w:rPr>
          <w:rFonts w:ascii="Lucida Sans" w:hAnsi="Lucida Sans" w:cstheme="minorHAnsi"/>
          <w:color w:val="FF0000"/>
        </w:rPr>
        <w:t xml:space="preserve"> matriz curricular, </w:t>
      </w:r>
      <w:r w:rsidR="24102BCF" w:rsidRPr="00E824E7">
        <w:rPr>
          <w:rFonts w:ascii="Lucida Sans" w:hAnsi="Lucida Sans" w:cstheme="minorHAnsi"/>
          <w:color w:val="FF0000"/>
        </w:rPr>
        <w:t>interrelacionando</w:t>
      </w:r>
      <w:r w:rsidR="66F236AF" w:rsidRPr="00E824E7">
        <w:rPr>
          <w:rFonts w:ascii="Lucida Sans" w:hAnsi="Lucida Sans" w:cstheme="minorHAnsi"/>
          <w:color w:val="FF0000"/>
        </w:rPr>
        <w:t xml:space="preserve"> </w:t>
      </w:r>
      <w:r w:rsidR="249CF0B7" w:rsidRPr="00E824E7">
        <w:rPr>
          <w:rFonts w:ascii="Lucida Sans" w:hAnsi="Lucida Sans" w:cstheme="minorHAnsi"/>
          <w:color w:val="FF0000"/>
        </w:rPr>
        <w:t xml:space="preserve">a concepção e a prática </w:t>
      </w:r>
      <w:r w:rsidR="2B724FC5" w:rsidRPr="00E824E7">
        <w:rPr>
          <w:rFonts w:ascii="Lucida Sans" w:hAnsi="Lucida Sans" w:cstheme="minorHAnsi"/>
          <w:color w:val="FF0000"/>
        </w:rPr>
        <w:t>dos princípios da extensão na Educação Superior entre as instituições de ensino superior e os outros setores da sociedade, por meio da produção e da aplicação do conhecimento, em articulação permanente com o ensino e a pesquisa.</w:t>
      </w:r>
      <w:r w:rsidR="3CB1E43F" w:rsidRPr="00E824E7">
        <w:rPr>
          <w:rFonts w:ascii="Lucida Sans" w:hAnsi="Lucida Sans" w:cstheme="minorHAnsi"/>
          <w:color w:val="FF0000"/>
        </w:rPr>
        <w:t xml:space="preserve"> </w:t>
      </w:r>
      <w:r w:rsidR="031868DF" w:rsidRPr="00E824E7">
        <w:rPr>
          <w:rFonts w:ascii="Lucida Sans" w:hAnsi="Lucida Sans" w:cstheme="minorHAnsi"/>
          <w:color w:val="FF0000"/>
        </w:rPr>
        <w:t>Lembrando que as atividades de extensão devem compor, no mínimo, 10% (dez por cento) do total da carga horária curricular estudantil dos cursos de graduação, as quais deverão fazer parte da matriz curricular dos cursos;</w:t>
      </w:r>
    </w:p>
    <w:p w14:paraId="3957E5D1" w14:textId="5AF69417" w:rsidR="67DE3C1C" w:rsidRPr="00E824E7" w:rsidRDefault="67DE3C1C" w:rsidP="67DE3C1C">
      <w:pPr>
        <w:pStyle w:val="Texto"/>
        <w:rPr>
          <w:rFonts w:ascii="Lucida Sans" w:hAnsi="Lucida Sans" w:cstheme="minorHAnsi"/>
        </w:rPr>
      </w:pPr>
    </w:p>
    <w:p w14:paraId="317BB13F" w14:textId="596FB0B6" w:rsidR="003608B5" w:rsidRPr="00E824E7" w:rsidRDefault="003608B5" w:rsidP="003608B5">
      <w:pPr>
        <w:pStyle w:val="Ttulo3"/>
        <w:rPr>
          <w:rFonts w:cstheme="minorHAnsi"/>
          <w:lang w:val="pt-BR"/>
        </w:rPr>
      </w:pPr>
      <w:bookmarkStart w:id="23" w:name="_Toc134802538"/>
      <w:r w:rsidRPr="00E824E7">
        <w:rPr>
          <w:rFonts w:cstheme="minorHAnsi"/>
          <w:lang w:val="pt-BR"/>
        </w:rPr>
        <w:t>3.3.</w:t>
      </w:r>
      <w:r w:rsidR="2F23F1F6" w:rsidRPr="00E824E7">
        <w:rPr>
          <w:rFonts w:cstheme="minorHAnsi"/>
          <w:lang w:val="pt-BR"/>
        </w:rPr>
        <w:t>6</w:t>
      </w:r>
      <w:r w:rsidR="00504331" w:rsidRPr="00E824E7">
        <w:rPr>
          <w:rFonts w:cstheme="minorHAnsi"/>
          <w:lang w:val="pt-BR"/>
        </w:rPr>
        <w:t>.</w:t>
      </w:r>
      <w:r w:rsidRPr="00E824E7">
        <w:rPr>
          <w:rFonts w:cstheme="minorHAnsi"/>
          <w:lang w:val="pt-BR"/>
        </w:rPr>
        <w:t xml:space="preserve"> Grade Curricular</w:t>
      </w:r>
      <w:bookmarkEnd w:id="23"/>
    </w:p>
    <w:p w14:paraId="778ABFF8" w14:textId="6616B294" w:rsidR="003608B5" w:rsidRPr="00E824E7" w:rsidRDefault="003608B5" w:rsidP="003608B5">
      <w:pPr>
        <w:pStyle w:val="Texto"/>
        <w:rPr>
          <w:rFonts w:ascii="Lucida Sans" w:hAnsi="Lucida Sans" w:cstheme="minorHAnsi"/>
          <w:color w:val="FF0000"/>
        </w:rPr>
      </w:pPr>
      <w:r w:rsidRPr="00E824E7">
        <w:rPr>
          <w:rFonts w:ascii="Lucida Sans" w:hAnsi="Lucida Sans" w:cstheme="minorHAnsi"/>
          <w:color w:val="FF0000"/>
        </w:rPr>
        <w:t>Distribuição das disciplinas por semestre/ano conforme organização do curso, incluindo: código, título e quantidade de aulas (divididas em teórico, prática e estágio), além de créditos, carga horária semestral/anual e pré-requisitos com seus códigos. Sinalização de horas a serem cursadas em disciplinas optativas. Sugere-se a adoção de tabelas para facilitar a visualização.</w:t>
      </w:r>
    </w:p>
    <w:p w14:paraId="20F38BCD" w14:textId="4C07EE69" w:rsidR="003608B5" w:rsidRPr="00E824E7" w:rsidRDefault="003608B5" w:rsidP="003608B5">
      <w:pPr>
        <w:pStyle w:val="Texto"/>
        <w:rPr>
          <w:rFonts w:ascii="Lucida Sans" w:hAnsi="Lucida Sans" w:cstheme="minorHAnsi"/>
          <w:color w:val="FF0000"/>
        </w:rPr>
      </w:pPr>
      <w:r w:rsidRPr="00E824E7">
        <w:rPr>
          <w:rFonts w:ascii="Lucida Sans" w:hAnsi="Lucida Sans" w:cstheme="minorHAnsi"/>
          <w:color w:val="FF0000"/>
        </w:rPr>
        <w:t xml:space="preserve"> (As tabelas podem ser preenchidas conforme modelo abaixo)</w:t>
      </w:r>
    </w:p>
    <w:p w14:paraId="67521739" w14:textId="74CBD11F" w:rsidR="00B0301D" w:rsidRPr="00E824E7" w:rsidRDefault="00B0301D" w:rsidP="003608B5">
      <w:pPr>
        <w:pStyle w:val="Texto"/>
        <w:rPr>
          <w:rFonts w:ascii="Lucida Sans" w:hAnsi="Lucida Sans" w:cstheme="minorHAnsi"/>
          <w:color w:val="FF0000"/>
        </w:rPr>
      </w:pPr>
    </w:p>
    <w:p w14:paraId="4A229712" w14:textId="3E938F32" w:rsidR="00B0301D" w:rsidRPr="00E824E7" w:rsidRDefault="00B0301D" w:rsidP="003608B5">
      <w:pPr>
        <w:pStyle w:val="Texto"/>
        <w:rPr>
          <w:rFonts w:ascii="Lucida Sans" w:hAnsi="Lucida Sans" w:cstheme="minorHAnsi"/>
          <w:color w:val="FF0000"/>
        </w:rPr>
      </w:pPr>
    </w:p>
    <w:p w14:paraId="3DE94250" w14:textId="77777777" w:rsidR="00B0301D" w:rsidRPr="00E824E7" w:rsidRDefault="00B0301D" w:rsidP="003608B5">
      <w:pPr>
        <w:pStyle w:val="Texto"/>
        <w:rPr>
          <w:rFonts w:ascii="Lucida Sans" w:hAnsi="Lucida Sans" w:cstheme="minorHAnsi"/>
          <w:color w:val="FF0000"/>
        </w:rPr>
      </w:pPr>
    </w:p>
    <w:p w14:paraId="3A46F0F1" w14:textId="77777777" w:rsidR="00E1477E" w:rsidRPr="00E824E7" w:rsidRDefault="00E1477E" w:rsidP="00E1477E">
      <w:pPr>
        <w:jc w:val="center"/>
        <w:rPr>
          <w:rFonts w:ascii="Lucida Sans" w:hAnsi="Lucida Sans" w:cstheme="minorHAnsi"/>
          <w:b/>
          <w:color w:val="000000"/>
        </w:rPr>
      </w:pPr>
      <w:proofErr w:type="spellStart"/>
      <w:r w:rsidRPr="00E824E7">
        <w:rPr>
          <w:rFonts w:ascii="Lucida Sans" w:hAnsi="Lucida Sans" w:cstheme="minorHAnsi"/>
          <w:b/>
          <w:color w:val="FF0000"/>
        </w:rPr>
        <w:t>Xº</w:t>
      </w:r>
      <w:proofErr w:type="spellEnd"/>
      <w:r w:rsidRPr="00E824E7">
        <w:rPr>
          <w:rFonts w:ascii="Lucida Sans" w:hAnsi="Lucida Sans" w:cstheme="minorHAnsi"/>
          <w:b/>
          <w:color w:val="000000"/>
        </w:rPr>
        <w:t xml:space="preserve"> PERÍODO</w:t>
      </w:r>
    </w:p>
    <w:tbl>
      <w:tblPr>
        <w:tblW w:w="9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8"/>
        <w:gridCol w:w="2134"/>
        <w:gridCol w:w="482"/>
        <w:gridCol w:w="330"/>
        <w:gridCol w:w="331"/>
        <w:gridCol w:w="1125"/>
        <w:gridCol w:w="1276"/>
        <w:gridCol w:w="992"/>
        <w:gridCol w:w="1340"/>
      </w:tblGrid>
      <w:tr w:rsidR="00F043B1" w:rsidRPr="00E824E7" w14:paraId="733FBA91" w14:textId="77777777" w:rsidTr="19CA384D">
        <w:trPr>
          <w:cantSplit/>
          <w:trHeight w:val="412"/>
          <w:jc w:val="center"/>
        </w:trPr>
        <w:tc>
          <w:tcPr>
            <w:tcW w:w="6676" w:type="dxa"/>
            <w:gridSpan w:val="7"/>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4E96339A" w14:textId="77777777" w:rsidR="00E1477E" w:rsidRPr="00E824E7" w:rsidRDefault="00E1477E" w:rsidP="0016095C">
            <w:pPr>
              <w:pStyle w:val="Ttulo4"/>
              <w:rPr>
                <w:rFonts w:ascii="Lucida Sans" w:hAnsi="Lucida Sans" w:cstheme="minorHAnsi"/>
                <w:i/>
                <w:color w:val="FFFFFF"/>
              </w:rPr>
            </w:pPr>
            <w:r w:rsidRPr="00E824E7">
              <w:rPr>
                <w:rFonts w:ascii="Lucida Sans" w:hAnsi="Lucida Sans" w:cstheme="minorHAnsi"/>
                <w:i/>
                <w:color w:val="FFFFFF"/>
              </w:rPr>
              <w:t xml:space="preserve">DISCIPLINA </w:t>
            </w:r>
          </w:p>
        </w:tc>
        <w:tc>
          <w:tcPr>
            <w:tcW w:w="2332" w:type="dxa"/>
            <w:gridSpan w:val="2"/>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734683EB" w14:textId="77777777" w:rsidR="00E1477E" w:rsidRPr="00E824E7" w:rsidRDefault="00E1477E" w:rsidP="0016095C">
            <w:pPr>
              <w:pStyle w:val="Ttulo4"/>
              <w:rPr>
                <w:rFonts w:ascii="Lucida Sans" w:hAnsi="Lucida Sans" w:cstheme="minorHAnsi"/>
                <w:i/>
                <w:color w:val="FFFFFF"/>
              </w:rPr>
            </w:pPr>
            <w:r w:rsidRPr="00E824E7">
              <w:rPr>
                <w:rFonts w:ascii="Lucida Sans" w:hAnsi="Lucida Sans" w:cstheme="minorHAnsi"/>
                <w:i/>
                <w:color w:val="FFFFFF"/>
              </w:rPr>
              <w:t>PRÉ – REQUISITO</w:t>
            </w:r>
          </w:p>
        </w:tc>
      </w:tr>
      <w:tr w:rsidR="00E1477E" w:rsidRPr="00E824E7" w14:paraId="382A0DEA" w14:textId="77777777" w:rsidTr="19CA384D">
        <w:trPr>
          <w:cantSplit/>
          <w:trHeight w:val="412"/>
          <w:jc w:val="center"/>
        </w:trPr>
        <w:tc>
          <w:tcPr>
            <w:tcW w:w="998"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6EE5319A"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2134" w:type="dxa"/>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69ACD48F"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c>
          <w:tcPr>
            <w:tcW w:w="1143" w:type="dxa"/>
            <w:gridSpan w:val="3"/>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26635648"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AULAS SEMANAIS</w:t>
            </w:r>
          </w:p>
        </w:tc>
        <w:tc>
          <w:tcPr>
            <w:tcW w:w="1125" w:type="dxa"/>
            <w:vMerge w:val="restart"/>
            <w:tcBorders>
              <w:top w:val="single" w:sz="6" w:space="0" w:color="auto"/>
              <w:left w:val="single" w:sz="6" w:space="0" w:color="auto"/>
              <w:bottom w:val="single" w:sz="6" w:space="0" w:color="auto"/>
              <w:right w:val="single" w:sz="4" w:space="0" w:color="auto"/>
            </w:tcBorders>
            <w:shd w:val="clear" w:color="auto" w:fill="B8CCE4" w:themeFill="accent1" w:themeFillTint="66"/>
            <w:vAlign w:val="center"/>
          </w:tcPr>
          <w:p w14:paraId="4BF1C3F3"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CRÉDITOS</w:t>
            </w:r>
          </w:p>
        </w:tc>
        <w:tc>
          <w:tcPr>
            <w:tcW w:w="1276" w:type="dxa"/>
            <w:vMerge w:val="restart"/>
            <w:tcBorders>
              <w:top w:val="single" w:sz="6" w:space="0" w:color="auto"/>
              <w:left w:val="single" w:sz="4" w:space="0" w:color="auto"/>
              <w:bottom w:val="single" w:sz="6" w:space="0" w:color="auto"/>
              <w:right w:val="double" w:sz="4" w:space="0" w:color="auto"/>
            </w:tcBorders>
            <w:shd w:val="clear" w:color="auto" w:fill="B8CCE4" w:themeFill="accent1" w:themeFillTint="66"/>
            <w:vAlign w:val="center"/>
          </w:tcPr>
          <w:p w14:paraId="44860C42" w14:textId="7E45F907" w:rsidR="00E1477E" w:rsidRPr="00E824E7" w:rsidRDefault="00E1477E" w:rsidP="19CA384D">
            <w:pPr>
              <w:jc w:val="center"/>
              <w:rPr>
                <w:rFonts w:ascii="Lucida Sans" w:hAnsi="Lucida Sans" w:cstheme="minorHAnsi"/>
                <w:b/>
                <w:bCs/>
              </w:rPr>
            </w:pPr>
            <w:r w:rsidRPr="00E824E7">
              <w:rPr>
                <w:rFonts w:ascii="Lucida Sans" w:hAnsi="Lucida Sans" w:cstheme="minorHAnsi"/>
                <w:b/>
                <w:bCs/>
              </w:rPr>
              <w:t>CARGA HORÁRIA SEMESTRAL</w:t>
            </w:r>
          </w:p>
          <w:p w14:paraId="14F7192C" w14:textId="4807ABF7" w:rsidR="00E1477E" w:rsidRPr="00E824E7" w:rsidRDefault="396EB239" w:rsidP="19CA384D">
            <w:pPr>
              <w:jc w:val="center"/>
              <w:rPr>
                <w:rFonts w:ascii="Lucida Sans" w:eastAsia="Cambria" w:hAnsi="Lucida Sans" w:cstheme="minorHAnsi"/>
              </w:rPr>
            </w:pPr>
            <w:r w:rsidRPr="00E824E7">
              <w:rPr>
                <w:rFonts w:ascii="Lucida Sans" w:eastAsia="Cambria" w:hAnsi="Lucida Sans" w:cstheme="minorHAnsi"/>
                <w:b/>
                <w:bCs/>
              </w:rPr>
              <w:t>h/</w:t>
            </w:r>
            <w:proofErr w:type="gramStart"/>
            <w:r w:rsidRPr="00E824E7">
              <w:rPr>
                <w:rFonts w:ascii="Lucida Sans" w:eastAsia="Cambria" w:hAnsi="Lucida Sans" w:cstheme="minorHAnsi"/>
                <w:b/>
                <w:bCs/>
              </w:rPr>
              <w:t>a  -</w:t>
            </w:r>
            <w:proofErr w:type="gramEnd"/>
            <w:r w:rsidRPr="00E824E7">
              <w:rPr>
                <w:rFonts w:ascii="Lucida Sans" w:eastAsia="Cambria" w:hAnsi="Lucida Sans" w:cstheme="minorHAnsi"/>
                <w:b/>
                <w:bCs/>
              </w:rPr>
              <w:t xml:space="preserve"> h/r</w:t>
            </w:r>
          </w:p>
        </w:tc>
        <w:tc>
          <w:tcPr>
            <w:tcW w:w="992"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668D62E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1340" w:type="dxa"/>
            <w:vMerge w:val="restart"/>
            <w:tcBorders>
              <w:top w:val="single" w:sz="6" w:space="0" w:color="auto"/>
              <w:left w:val="single" w:sz="6" w:space="0" w:color="auto"/>
              <w:bottom w:val="single" w:sz="6" w:space="0" w:color="auto"/>
              <w:right w:val="double" w:sz="4" w:space="0" w:color="auto"/>
            </w:tcBorders>
            <w:shd w:val="clear" w:color="auto" w:fill="B8CCE4" w:themeFill="accent1" w:themeFillTint="66"/>
            <w:vAlign w:val="center"/>
          </w:tcPr>
          <w:p w14:paraId="59193C45"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r>
      <w:tr w:rsidR="00E1477E" w:rsidRPr="00E824E7" w14:paraId="48AF2D73" w14:textId="77777777" w:rsidTr="19CA384D">
        <w:trPr>
          <w:cantSplit/>
          <w:trHeight w:val="353"/>
          <w:jc w:val="center"/>
        </w:trPr>
        <w:tc>
          <w:tcPr>
            <w:tcW w:w="998" w:type="dxa"/>
            <w:vMerge/>
            <w:vAlign w:val="center"/>
          </w:tcPr>
          <w:p w14:paraId="4064A499" w14:textId="77777777" w:rsidR="00E1477E" w:rsidRPr="00E824E7" w:rsidRDefault="00E1477E" w:rsidP="0016095C">
            <w:pPr>
              <w:jc w:val="center"/>
              <w:rPr>
                <w:rFonts w:ascii="Lucida Sans" w:hAnsi="Lucida Sans" w:cstheme="minorHAnsi"/>
              </w:rPr>
            </w:pPr>
          </w:p>
        </w:tc>
        <w:tc>
          <w:tcPr>
            <w:tcW w:w="2134" w:type="dxa"/>
            <w:vMerge/>
            <w:vAlign w:val="center"/>
          </w:tcPr>
          <w:p w14:paraId="700B4C35" w14:textId="77777777" w:rsidR="00E1477E" w:rsidRPr="00E824E7" w:rsidRDefault="00E1477E" w:rsidP="0016095C">
            <w:pPr>
              <w:jc w:val="center"/>
              <w:rPr>
                <w:rFonts w:ascii="Lucida Sans" w:hAnsi="Lucida Sans" w:cstheme="minorHAnsi"/>
              </w:rPr>
            </w:pPr>
          </w:p>
        </w:tc>
        <w:tc>
          <w:tcPr>
            <w:tcW w:w="482"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7C778A28"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w:t>
            </w:r>
          </w:p>
        </w:tc>
        <w:tc>
          <w:tcPr>
            <w:tcW w:w="33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10FC18F2"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P</w:t>
            </w:r>
          </w:p>
        </w:tc>
        <w:tc>
          <w:tcPr>
            <w:tcW w:w="331"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3255AB7F"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E</w:t>
            </w:r>
          </w:p>
        </w:tc>
        <w:tc>
          <w:tcPr>
            <w:tcW w:w="1125" w:type="dxa"/>
            <w:vMerge/>
            <w:vAlign w:val="center"/>
          </w:tcPr>
          <w:p w14:paraId="1BA0E7BA" w14:textId="77777777" w:rsidR="00E1477E" w:rsidRPr="00E824E7" w:rsidRDefault="00E1477E" w:rsidP="0016095C">
            <w:pPr>
              <w:jc w:val="center"/>
              <w:rPr>
                <w:rFonts w:ascii="Lucida Sans" w:hAnsi="Lucida Sans" w:cstheme="minorHAnsi"/>
              </w:rPr>
            </w:pPr>
          </w:p>
        </w:tc>
        <w:tc>
          <w:tcPr>
            <w:tcW w:w="1276" w:type="dxa"/>
            <w:vMerge/>
            <w:vAlign w:val="center"/>
          </w:tcPr>
          <w:p w14:paraId="06E69414" w14:textId="77777777" w:rsidR="00E1477E" w:rsidRPr="00E824E7" w:rsidRDefault="00E1477E" w:rsidP="0016095C">
            <w:pPr>
              <w:jc w:val="center"/>
              <w:rPr>
                <w:rFonts w:ascii="Lucida Sans" w:hAnsi="Lucida Sans" w:cstheme="minorHAnsi"/>
              </w:rPr>
            </w:pPr>
          </w:p>
        </w:tc>
        <w:tc>
          <w:tcPr>
            <w:tcW w:w="992" w:type="dxa"/>
            <w:vMerge/>
            <w:vAlign w:val="center"/>
          </w:tcPr>
          <w:p w14:paraId="56CB7E02" w14:textId="77777777" w:rsidR="00E1477E" w:rsidRPr="00E824E7" w:rsidRDefault="00E1477E" w:rsidP="0016095C">
            <w:pPr>
              <w:jc w:val="center"/>
              <w:rPr>
                <w:rFonts w:ascii="Lucida Sans" w:hAnsi="Lucida Sans" w:cstheme="minorHAnsi"/>
              </w:rPr>
            </w:pPr>
          </w:p>
        </w:tc>
        <w:tc>
          <w:tcPr>
            <w:tcW w:w="1340" w:type="dxa"/>
            <w:vMerge/>
            <w:vAlign w:val="center"/>
          </w:tcPr>
          <w:p w14:paraId="57ADFC26" w14:textId="77777777" w:rsidR="00E1477E" w:rsidRPr="00E824E7" w:rsidRDefault="00E1477E" w:rsidP="0016095C">
            <w:pPr>
              <w:jc w:val="center"/>
              <w:rPr>
                <w:rFonts w:ascii="Lucida Sans" w:hAnsi="Lucida Sans" w:cstheme="minorHAnsi"/>
              </w:rPr>
            </w:pPr>
          </w:p>
        </w:tc>
      </w:tr>
      <w:tr w:rsidR="00E1477E" w:rsidRPr="00E824E7" w14:paraId="2110F40D"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036F60FC"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62E84C9B"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04CFC4D5"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31BECFC9"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00361289"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3571D44F"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6AEA9990"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451220C0"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637F2DE7" w14:textId="77777777" w:rsidR="00E1477E" w:rsidRPr="00E824E7" w:rsidRDefault="00E1477E" w:rsidP="0016095C">
            <w:pPr>
              <w:jc w:val="center"/>
              <w:rPr>
                <w:rFonts w:ascii="Lucida Sans" w:hAnsi="Lucida Sans" w:cstheme="minorHAnsi"/>
              </w:rPr>
            </w:pPr>
          </w:p>
        </w:tc>
      </w:tr>
      <w:tr w:rsidR="00E1477E" w:rsidRPr="00E824E7" w14:paraId="2359D24D"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226F573D"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247281B3"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57E66EE4"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3E3909E1"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2D3CC98B"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100C93F2"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4D94521A"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4E1E8935"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0482A753" w14:textId="77777777" w:rsidR="00E1477E" w:rsidRPr="00E824E7" w:rsidRDefault="00E1477E" w:rsidP="0016095C">
            <w:pPr>
              <w:jc w:val="center"/>
              <w:rPr>
                <w:rFonts w:ascii="Lucida Sans" w:hAnsi="Lucida Sans" w:cstheme="minorHAnsi"/>
              </w:rPr>
            </w:pPr>
          </w:p>
        </w:tc>
      </w:tr>
      <w:tr w:rsidR="00E1477E" w:rsidRPr="00E824E7" w14:paraId="6307E73F"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47E5A1D3"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4F7DEAED"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2CAA66AF"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20320039"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393F4A79"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4C18CD89"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6E91E8D8"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6E9E8BC5"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5364F495" w14:textId="77777777" w:rsidR="00E1477E" w:rsidRPr="00E824E7" w:rsidRDefault="00E1477E" w:rsidP="0016095C">
            <w:pPr>
              <w:jc w:val="center"/>
              <w:rPr>
                <w:rFonts w:ascii="Lucida Sans" w:hAnsi="Lucida Sans" w:cstheme="minorHAnsi"/>
              </w:rPr>
            </w:pPr>
          </w:p>
        </w:tc>
      </w:tr>
      <w:tr w:rsidR="00E1477E" w:rsidRPr="00E824E7" w14:paraId="412C11D2"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413F440A"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3321F98B"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396F0F08"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74A06EF5"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49CDB107"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730D357A"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5CC984A7"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39F2D3E9"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33B851EF" w14:textId="77777777" w:rsidR="00E1477E" w:rsidRPr="00E824E7" w:rsidRDefault="00E1477E" w:rsidP="0016095C">
            <w:pPr>
              <w:jc w:val="center"/>
              <w:rPr>
                <w:rFonts w:ascii="Lucida Sans" w:hAnsi="Lucida Sans" w:cstheme="minorHAnsi"/>
              </w:rPr>
            </w:pPr>
          </w:p>
        </w:tc>
      </w:tr>
      <w:tr w:rsidR="00E1477E" w:rsidRPr="00E824E7" w14:paraId="09A3BF66"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52B47084"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6F4D5FE0"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0664121C"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481767DB"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44F8126D"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7BE7BF94"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04AD84C2"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0FCAC0D9"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70550B69" w14:textId="77777777" w:rsidR="00E1477E" w:rsidRPr="00E824E7" w:rsidRDefault="00E1477E" w:rsidP="0016095C">
            <w:pPr>
              <w:jc w:val="center"/>
              <w:rPr>
                <w:rFonts w:ascii="Lucida Sans" w:hAnsi="Lucida Sans" w:cstheme="minorHAnsi"/>
              </w:rPr>
            </w:pPr>
          </w:p>
        </w:tc>
      </w:tr>
      <w:tr w:rsidR="00E1477E" w:rsidRPr="00E824E7" w14:paraId="7BAFD566" w14:textId="77777777" w:rsidTr="19CA384D">
        <w:trPr>
          <w:cantSplit/>
          <w:trHeight w:val="353"/>
          <w:jc w:val="center"/>
        </w:trPr>
        <w:tc>
          <w:tcPr>
            <w:tcW w:w="3132" w:type="dxa"/>
            <w:gridSpan w:val="2"/>
            <w:tcBorders>
              <w:top w:val="single" w:sz="6" w:space="0" w:color="auto"/>
              <w:left w:val="double" w:sz="4" w:space="0" w:color="auto"/>
              <w:bottom w:val="single" w:sz="6" w:space="0" w:color="auto"/>
              <w:right w:val="single" w:sz="6" w:space="0" w:color="auto"/>
            </w:tcBorders>
            <w:shd w:val="clear" w:color="auto" w:fill="FFFFFF" w:themeFill="background1"/>
            <w:vAlign w:val="center"/>
          </w:tcPr>
          <w:p w14:paraId="69F25018" w14:textId="77777777" w:rsidR="00E1477E" w:rsidRPr="00E824E7" w:rsidRDefault="00E1477E" w:rsidP="0016095C">
            <w:pPr>
              <w:rPr>
                <w:rFonts w:ascii="Lucida Sans" w:hAnsi="Lucida Sans" w:cstheme="minorHAnsi"/>
              </w:rPr>
            </w:pPr>
            <w:r w:rsidRPr="00E824E7">
              <w:rPr>
                <w:rFonts w:ascii="Lucida Sans" w:hAnsi="Lucida Sans" w:cstheme="minorHAnsi"/>
              </w:rPr>
              <w:t>Total</w:t>
            </w:r>
          </w:p>
        </w:tc>
        <w:tc>
          <w:tcPr>
            <w:tcW w:w="4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F790B9" w14:textId="77777777" w:rsidR="00E1477E" w:rsidRPr="00E824E7" w:rsidRDefault="00E1477E" w:rsidP="0016095C">
            <w:pPr>
              <w:jc w:val="center"/>
              <w:rPr>
                <w:rFonts w:ascii="Lucida Sans" w:hAnsi="Lucida Sans" w:cstheme="minorHAnsi"/>
              </w:rPr>
            </w:pPr>
          </w:p>
        </w:tc>
        <w:tc>
          <w:tcPr>
            <w:tcW w:w="3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77C12E" w14:textId="77777777" w:rsidR="00E1477E" w:rsidRPr="00E824E7" w:rsidRDefault="00E1477E" w:rsidP="0016095C">
            <w:pPr>
              <w:jc w:val="center"/>
              <w:rPr>
                <w:rFonts w:ascii="Lucida Sans" w:hAnsi="Lucida Sans" w:cstheme="minorHAnsi"/>
              </w:rPr>
            </w:pPr>
          </w:p>
        </w:tc>
        <w:tc>
          <w:tcPr>
            <w:tcW w:w="33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3ACF7D" w14:textId="77777777" w:rsidR="00E1477E" w:rsidRPr="00E824E7" w:rsidRDefault="00E1477E" w:rsidP="0016095C">
            <w:pPr>
              <w:jc w:val="center"/>
              <w:rPr>
                <w:rFonts w:ascii="Lucida Sans" w:hAnsi="Lucida Sans" w:cstheme="minorHAnsi"/>
              </w:rPr>
            </w:pPr>
          </w:p>
        </w:tc>
        <w:tc>
          <w:tcPr>
            <w:tcW w:w="1125"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336B6B7" w14:textId="77777777" w:rsidR="00E1477E" w:rsidRPr="00E824E7" w:rsidRDefault="00E1477E" w:rsidP="0016095C">
            <w:pPr>
              <w:jc w:val="center"/>
              <w:rPr>
                <w:rFonts w:ascii="Lucida Sans" w:hAnsi="Lucida Sans" w:cstheme="minorHAnsi"/>
              </w:rPr>
            </w:pPr>
          </w:p>
        </w:tc>
        <w:tc>
          <w:tcPr>
            <w:tcW w:w="1276" w:type="dxa"/>
            <w:tcBorders>
              <w:top w:val="single" w:sz="6" w:space="0" w:color="auto"/>
              <w:left w:val="single" w:sz="4" w:space="0" w:color="auto"/>
              <w:bottom w:val="single" w:sz="6" w:space="0" w:color="auto"/>
              <w:right w:val="double" w:sz="4" w:space="0" w:color="auto"/>
            </w:tcBorders>
            <w:shd w:val="clear" w:color="auto" w:fill="FFFFFF" w:themeFill="background1"/>
            <w:vAlign w:val="center"/>
          </w:tcPr>
          <w:p w14:paraId="250C6F30" w14:textId="77777777" w:rsidR="00E1477E" w:rsidRPr="00E824E7" w:rsidRDefault="00E1477E" w:rsidP="0016095C">
            <w:pPr>
              <w:jc w:val="center"/>
              <w:rPr>
                <w:rFonts w:ascii="Lucida Sans" w:hAnsi="Lucida Sans" w:cstheme="minorHAnsi"/>
              </w:rPr>
            </w:pPr>
          </w:p>
        </w:tc>
        <w:tc>
          <w:tcPr>
            <w:tcW w:w="2332" w:type="dxa"/>
            <w:gridSpan w:val="2"/>
            <w:tcBorders>
              <w:top w:val="single" w:sz="6" w:space="0" w:color="auto"/>
              <w:left w:val="double" w:sz="4" w:space="0" w:color="auto"/>
              <w:bottom w:val="single" w:sz="6" w:space="0" w:color="auto"/>
              <w:right w:val="double" w:sz="4" w:space="0" w:color="auto"/>
            </w:tcBorders>
            <w:shd w:val="clear" w:color="auto" w:fill="FFFFFF" w:themeFill="background1"/>
            <w:vAlign w:val="bottom"/>
          </w:tcPr>
          <w:p w14:paraId="69123CB5" w14:textId="77777777" w:rsidR="00E1477E" w:rsidRPr="00E824E7" w:rsidRDefault="00E1477E" w:rsidP="0016095C">
            <w:pPr>
              <w:jc w:val="right"/>
              <w:rPr>
                <w:rFonts w:ascii="Lucida Sans" w:hAnsi="Lucida Sans" w:cstheme="minorHAnsi"/>
              </w:rPr>
            </w:pPr>
          </w:p>
        </w:tc>
      </w:tr>
    </w:tbl>
    <w:p w14:paraId="239AAE9B" w14:textId="77777777" w:rsidR="00E1477E" w:rsidRPr="00E824E7" w:rsidRDefault="00E1477E" w:rsidP="00503066">
      <w:pPr>
        <w:pStyle w:val="Texto"/>
        <w:spacing w:before="360" w:after="0"/>
        <w:jc w:val="center"/>
        <w:rPr>
          <w:rFonts w:ascii="Lucida Sans" w:hAnsi="Lucida Sans" w:cstheme="minorHAnsi"/>
        </w:rPr>
      </w:pPr>
      <w:r w:rsidRPr="00E824E7">
        <w:rPr>
          <w:rFonts w:ascii="Lucida Sans" w:hAnsi="Lucida Sans" w:cstheme="minorHAnsi"/>
          <w:color w:val="FF0000"/>
        </w:rPr>
        <w:t>CURSO</w:t>
      </w:r>
      <w:r w:rsidRPr="00E824E7">
        <w:rPr>
          <w:rFonts w:ascii="Lucida Sans" w:hAnsi="Lucida Sans" w:cstheme="minorHAnsi"/>
        </w:rPr>
        <w:t xml:space="preserve"> - DISCIPLINAS OPTATIVAS</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18"/>
        <w:gridCol w:w="2562"/>
        <w:gridCol w:w="369"/>
        <w:gridCol w:w="370"/>
        <w:gridCol w:w="370"/>
        <w:gridCol w:w="1080"/>
        <w:gridCol w:w="1369"/>
        <w:gridCol w:w="1080"/>
        <w:gridCol w:w="974"/>
      </w:tblGrid>
      <w:tr w:rsidR="00F043B1" w:rsidRPr="00E824E7" w14:paraId="772CB48A" w14:textId="77777777" w:rsidTr="19CA384D">
        <w:trPr>
          <w:cantSplit/>
          <w:trHeight w:val="397"/>
          <w:jc w:val="center"/>
        </w:trPr>
        <w:tc>
          <w:tcPr>
            <w:tcW w:w="7238" w:type="dxa"/>
            <w:gridSpan w:val="7"/>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0029303A" w14:textId="77777777" w:rsidR="00E1477E" w:rsidRPr="00E824E7" w:rsidRDefault="00E1477E" w:rsidP="0016095C">
            <w:pPr>
              <w:jc w:val="center"/>
              <w:rPr>
                <w:rFonts w:ascii="Lucida Sans" w:hAnsi="Lucida Sans" w:cstheme="minorHAnsi"/>
                <w:b/>
                <w:color w:val="FFFFFF"/>
              </w:rPr>
            </w:pPr>
            <w:r w:rsidRPr="00E824E7">
              <w:rPr>
                <w:rFonts w:ascii="Lucida Sans" w:hAnsi="Lucida Sans" w:cstheme="minorHAnsi"/>
                <w:b/>
                <w:color w:val="FFFFFF"/>
              </w:rPr>
              <w:t>DISCIPLINA OPTATIVA</w:t>
            </w:r>
          </w:p>
        </w:tc>
        <w:tc>
          <w:tcPr>
            <w:tcW w:w="2054" w:type="dxa"/>
            <w:gridSpan w:val="2"/>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472BD239" w14:textId="77777777" w:rsidR="00E1477E" w:rsidRPr="00E824E7" w:rsidRDefault="00E1477E" w:rsidP="0016095C">
            <w:pPr>
              <w:pStyle w:val="Ttulo4"/>
              <w:rPr>
                <w:rFonts w:ascii="Lucida Sans" w:hAnsi="Lucida Sans" w:cstheme="minorHAnsi"/>
                <w:i/>
                <w:color w:val="FFFFFF"/>
              </w:rPr>
            </w:pPr>
            <w:r w:rsidRPr="00E824E7">
              <w:rPr>
                <w:rFonts w:ascii="Lucida Sans" w:hAnsi="Lucida Sans" w:cstheme="minorHAnsi"/>
                <w:i/>
                <w:color w:val="FFFFFF"/>
              </w:rPr>
              <w:t>PRÉ – REQUISITO</w:t>
            </w:r>
          </w:p>
        </w:tc>
      </w:tr>
      <w:tr w:rsidR="00E1477E" w:rsidRPr="00E824E7" w14:paraId="1609ABD8" w14:textId="77777777" w:rsidTr="19CA384D">
        <w:trPr>
          <w:cantSplit/>
          <w:trHeight w:val="397"/>
          <w:jc w:val="center"/>
        </w:trPr>
        <w:tc>
          <w:tcPr>
            <w:tcW w:w="1118"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09170693"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lastRenderedPageBreak/>
              <w:t>CÓDIGO</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5363F35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c>
          <w:tcPr>
            <w:tcW w:w="1109" w:type="dxa"/>
            <w:gridSpan w:val="3"/>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3C7C3F4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AULAS SEMANAIS</w:t>
            </w:r>
          </w:p>
        </w:tc>
        <w:tc>
          <w:tcPr>
            <w:tcW w:w="1080" w:type="dxa"/>
            <w:vMerge w:val="restart"/>
            <w:tcBorders>
              <w:top w:val="single" w:sz="6" w:space="0" w:color="auto"/>
              <w:left w:val="single" w:sz="6" w:space="0" w:color="auto"/>
              <w:bottom w:val="single" w:sz="6" w:space="0" w:color="auto"/>
              <w:right w:val="single" w:sz="4" w:space="0" w:color="auto"/>
            </w:tcBorders>
            <w:shd w:val="clear" w:color="auto" w:fill="B8CCE4" w:themeFill="accent1" w:themeFillTint="66"/>
            <w:vAlign w:val="center"/>
          </w:tcPr>
          <w:p w14:paraId="05956B3B"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CRÉDITOS</w:t>
            </w:r>
          </w:p>
        </w:tc>
        <w:tc>
          <w:tcPr>
            <w:tcW w:w="1369" w:type="dxa"/>
            <w:vMerge w:val="restart"/>
            <w:tcBorders>
              <w:top w:val="single" w:sz="6" w:space="0" w:color="auto"/>
              <w:left w:val="single" w:sz="4" w:space="0" w:color="auto"/>
              <w:bottom w:val="single" w:sz="6" w:space="0" w:color="auto"/>
              <w:right w:val="double" w:sz="4" w:space="0" w:color="auto"/>
            </w:tcBorders>
            <w:shd w:val="clear" w:color="auto" w:fill="B8CCE4" w:themeFill="accent1" w:themeFillTint="66"/>
            <w:vAlign w:val="center"/>
          </w:tcPr>
          <w:p w14:paraId="000A59C9" w14:textId="1772F6E2" w:rsidR="00E1477E" w:rsidRPr="00E824E7" w:rsidRDefault="00E1477E" w:rsidP="19CA384D">
            <w:pPr>
              <w:jc w:val="center"/>
              <w:rPr>
                <w:rFonts w:ascii="Lucida Sans" w:hAnsi="Lucida Sans" w:cstheme="minorHAnsi"/>
                <w:b/>
                <w:bCs/>
              </w:rPr>
            </w:pPr>
            <w:r w:rsidRPr="00E824E7">
              <w:rPr>
                <w:rFonts w:ascii="Lucida Sans" w:hAnsi="Lucida Sans" w:cstheme="minorHAnsi"/>
                <w:b/>
                <w:bCs/>
              </w:rPr>
              <w:t>CARGA HORÁRIA SEMESTRAL</w:t>
            </w:r>
          </w:p>
          <w:p w14:paraId="503F6C62" w14:textId="1CFC76B7" w:rsidR="00E1477E" w:rsidRPr="00E824E7" w:rsidRDefault="22125DFA" w:rsidP="19CA384D">
            <w:pPr>
              <w:jc w:val="center"/>
              <w:rPr>
                <w:rFonts w:ascii="Lucida Sans" w:eastAsia="Cambria" w:hAnsi="Lucida Sans" w:cstheme="minorHAnsi"/>
              </w:rPr>
            </w:pPr>
            <w:r w:rsidRPr="00E824E7">
              <w:rPr>
                <w:rFonts w:ascii="Lucida Sans" w:eastAsia="Cambria" w:hAnsi="Lucida Sans" w:cstheme="minorHAnsi"/>
                <w:b/>
                <w:bCs/>
              </w:rPr>
              <w:t>h/</w:t>
            </w:r>
            <w:proofErr w:type="gramStart"/>
            <w:r w:rsidRPr="00E824E7">
              <w:rPr>
                <w:rFonts w:ascii="Lucida Sans" w:eastAsia="Cambria" w:hAnsi="Lucida Sans" w:cstheme="minorHAnsi"/>
                <w:b/>
                <w:bCs/>
              </w:rPr>
              <w:t>a  -</w:t>
            </w:r>
            <w:proofErr w:type="gramEnd"/>
            <w:r w:rsidRPr="00E824E7">
              <w:rPr>
                <w:rFonts w:ascii="Lucida Sans" w:eastAsia="Cambria" w:hAnsi="Lucida Sans" w:cstheme="minorHAnsi"/>
                <w:b/>
                <w:bCs/>
              </w:rPr>
              <w:t xml:space="preserve"> h/r</w:t>
            </w:r>
          </w:p>
        </w:tc>
        <w:tc>
          <w:tcPr>
            <w:tcW w:w="1080"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2C2DBD0D"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974" w:type="dxa"/>
            <w:vMerge w:val="restart"/>
            <w:tcBorders>
              <w:top w:val="single" w:sz="6" w:space="0" w:color="auto"/>
              <w:left w:val="single" w:sz="6" w:space="0" w:color="auto"/>
              <w:bottom w:val="single" w:sz="6" w:space="0" w:color="auto"/>
              <w:right w:val="double" w:sz="4" w:space="0" w:color="auto"/>
            </w:tcBorders>
            <w:shd w:val="clear" w:color="auto" w:fill="B8CCE4" w:themeFill="accent1" w:themeFillTint="66"/>
            <w:vAlign w:val="center"/>
          </w:tcPr>
          <w:p w14:paraId="71BA6034"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r>
      <w:tr w:rsidR="00E1477E" w:rsidRPr="00E824E7" w14:paraId="04C33D77" w14:textId="77777777" w:rsidTr="19CA384D">
        <w:trPr>
          <w:cantSplit/>
          <w:trHeight w:val="340"/>
          <w:jc w:val="center"/>
        </w:trPr>
        <w:tc>
          <w:tcPr>
            <w:tcW w:w="1118" w:type="dxa"/>
            <w:vMerge/>
            <w:vAlign w:val="center"/>
          </w:tcPr>
          <w:p w14:paraId="0C12482D" w14:textId="77777777" w:rsidR="00E1477E" w:rsidRPr="00E824E7" w:rsidRDefault="00E1477E" w:rsidP="0016095C">
            <w:pPr>
              <w:jc w:val="center"/>
              <w:rPr>
                <w:rFonts w:ascii="Lucida Sans" w:hAnsi="Lucida Sans" w:cstheme="minorHAnsi"/>
              </w:rPr>
            </w:pPr>
          </w:p>
        </w:tc>
        <w:tc>
          <w:tcPr>
            <w:tcW w:w="2562" w:type="dxa"/>
            <w:vMerge/>
            <w:vAlign w:val="center"/>
          </w:tcPr>
          <w:p w14:paraId="34679D7F" w14:textId="77777777" w:rsidR="00E1477E" w:rsidRPr="00E824E7" w:rsidRDefault="00E1477E" w:rsidP="0016095C">
            <w:pPr>
              <w:jc w:val="cente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0611DEF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w:t>
            </w:r>
          </w:p>
        </w:tc>
        <w:tc>
          <w:tcPr>
            <w:tcW w:w="37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76A45F2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P</w:t>
            </w:r>
          </w:p>
        </w:tc>
        <w:tc>
          <w:tcPr>
            <w:tcW w:w="37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1AE46EA9"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E</w:t>
            </w:r>
          </w:p>
        </w:tc>
        <w:tc>
          <w:tcPr>
            <w:tcW w:w="1080" w:type="dxa"/>
            <w:vMerge/>
            <w:vAlign w:val="center"/>
          </w:tcPr>
          <w:p w14:paraId="4876021D" w14:textId="77777777" w:rsidR="00E1477E" w:rsidRPr="00E824E7" w:rsidRDefault="00E1477E" w:rsidP="0016095C">
            <w:pPr>
              <w:jc w:val="center"/>
              <w:rPr>
                <w:rFonts w:ascii="Lucida Sans" w:hAnsi="Lucida Sans" w:cstheme="minorHAnsi"/>
              </w:rPr>
            </w:pPr>
          </w:p>
        </w:tc>
        <w:tc>
          <w:tcPr>
            <w:tcW w:w="1369" w:type="dxa"/>
            <w:vMerge/>
            <w:vAlign w:val="center"/>
          </w:tcPr>
          <w:p w14:paraId="723BFFA1" w14:textId="77777777" w:rsidR="00E1477E" w:rsidRPr="00E824E7" w:rsidRDefault="00E1477E" w:rsidP="0016095C">
            <w:pPr>
              <w:jc w:val="center"/>
              <w:rPr>
                <w:rFonts w:ascii="Lucida Sans" w:hAnsi="Lucida Sans" w:cstheme="minorHAnsi"/>
              </w:rPr>
            </w:pPr>
          </w:p>
        </w:tc>
        <w:tc>
          <w:tcPr>
            <w:tcW w:w="1080" w:type="dxa"/>
            <w:vMerge/>
            <w:vAlign w:val="center"/>
          </w:tcPr>
          <w:p w14:paraId="02CAAF50" w14:textId="77777777" w:rsidR="00E1477E" w:rsidRPr="00E824E7" w:rsidRDefault="00E1477E" w:rsidP="0016095C">
            <w:pPr>
              <w:jc w:val="center"/>
              <w:rPr>
                <w:rFonts w:ascii="Lucida Sans" w:hAnsi="Lucida Sans" w:cstheme="minorHAnsi"/>
              </w:rPr>
            </w:pPr>
          </w:p>
        </w:tc>
        <w:tc>
          <w:tcPr>
            <w:tcW w:w="974" w:type="dxa"/>
            <w:vMerge/>
            <w:vAlign w:val="center"/>
          </w:tcPr>
          <w:p w14:paraId="34B4523A" w14:textId="77777777" w:rsidR="00E1477E" w:rsidRPr="00E824E7" w:rsidRDefault="00E1477E" w:rsidP="0016095C">
            <w:pPr>
              <w:jc w:val="center"/>
              <w:rPr>
                <w:rFonts w:ascii="Lucida Sans" w:hAnsi="Lucida Sans" w:cstheme="minorHAnsi"/>
              </w:rPr>
            </w:pPr>
          </w:p>
        </w:tc>
      </w:tr>
      <w:tr w:rsidR="00E1477E" w:rsidRPr="00E824E7" w14:paraId="230D8037"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51199FCC"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F143D55"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2681D91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5E733BAC"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05C52548"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7733EEEE"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1E620E02"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32C02BC8" w14:textId="77777777" w:rsidR="00E1477E" w:rsidRPr="00E824E7" w:rsidRDefault="00E1477E" w:rsidP="0016095C">
            <w:pP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115C7552" w14:textId="77777777" w:rsidR="00E1477E" w:rsidRPr="00E824E7" w:rsidRDefault="00E1477E" w:rsidP="0016095C">
            <w:pPr>
              <w:rPr>
                <w:rFonts w:ascii="Lucida Sans" w:hAnsi="Lucida Sans" w:cstheme="minorHAnsi"/>
              </w:rPr>
            </w:pPr>
          </w:p>
        </w:tc>
      </w:tr>
      <w:tr w:rsidR="00E1477E" w:rsidRPr="00E824E7" w14:paraId="1B9DAAE4"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57FC8503"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0D87A56D"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27E1F834"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2FB9FC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A2E9587"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582B20E7"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099A14FD"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7723E3EE"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36EC203E" w14:textId="77777777" w:rsidR="00E1477E" w:rsidRPr="00E824E7" w:rsidRDefault="00E1477E" w:rsidP="0016095C">
            <w:pPr>
              <w:rPr>
                <w:rFonts w:ascii="Lucida Sans" w:hAnsi="Lucida Sans" w:cstheme="minorHAnsi"/>
              </w:rPr>
            </w:pPr>
          </w:p>
        </w:tc>
      </w:tr>
      <w:tr w:rsidR="00E1477E" w:rsidRPr="00E824E7" w14:paraId="3C2928CD"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0AB1A16E"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B8AC011"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74F73479" w14:textId="77777777" w:rsidR="00E1477E" w:rsidRPr="00E824E7" w:rsidRDefault="00E1477E" w:rsidP="0016095C">
            <w:pPr>
              <w:jc w:val="center"/>
              <w:rPr>
                <w:rFonts w:ascii="Lucida Sans" w:hAnsi="Lucida Sans" w:cstheme="minorHAnsi"/>
                <w:lang w:val="en-US"/>
              </w:rPr>
            </w:pPr>
          </w:p>
        </w:tc>
        <w:tc>
          <w:tcPr>
            <w:tcW w:w="370" w:type="dxa"/>
            <w:tcBorders>
              <w:top w:val="single" w:sz="6" w:space="0" w:color="auto"/>
              <w:left w:val="single" w:sz="6" w:space="0" w:color="auto"/>
              <w:bottom w:val="single" w:sz="6" w:space="0" w:color="auto"/>
              <w:right w:val="single" w:sz="6" w:space="0" w:color="auto"/>
            </w:tcBorders>
            <w:vAlign w:val="center"/>
          </w:tcPr>
          <w:p w14:paraId="4AA5002A" w14:textId="77777777" w:rsidR="00E1477E" w:rsidRPr="00E824E7" w:rsidRDefault="00E1477E" w:rsidP="0016095C">
            <w:pPr>
              <w:jc w:val="center"/>
              <w:rPr>
                <w:rFonts w:ascii="Lucida Sans" w:hAnsi="Lucida Sans" w:cstheme="minorHAnsi"/>
                <w:lang w:val="en-US"/>
              </w:rPr>
            </w:pPr>
          </w:p>
        </w:tc>
        <w:tc>
          <w:tcPr>
            <w:tcW w:w="370" w:type="dxa"/>
            <w:tcBorders>
              <w:top w:val="single" w:sz="6" w:space="0" w:color="auto"/>
              <w:left w:val="single" w:sz="6" w:space="0" w:color="auto"/>
              <w:bottom w:val="single" w:sz="6" w:space="0" w:color="auto"/>
              <w:right w:val="single" w:sz="6" w:space="0" w:color="auto"/>
            </w:tcBorders>
            <w:vAlign w:val="center"/>
          </w:tcPr>
          <w:p w14:paraId="37042EFD" w14:textId="77777777" w:rsidR="00E1477E" w:rsidRPr="00E824E7" w:rsidRDefault="00E1477E" w:rsidP="0016095C">
            <w:pPr>
              <w:jc w:val="center"/>
              <w:rPr>
                <w:rFonts w:ascii="Lucida Sans" w:hAnsi="Lucida Sans" w:cstheme="minorHAnsi"/>
                <w:lang w:val="en-US"/>
              </w:rPr>
            </w:pPr>
          </w:p>
        </w:tc>
        <w:tc>
          <w:tcPr>
            <w:tcW w:w="1080" w:type="dxa"/>
            <w:tcBorders>
              <w:top w:val="single" w:sz="6" w:space="0" w:color="auto"/>
              <w:left w:val="single" w:sz="6" w:space="0" w:color="auto"/>
              <w:bottom w:val="single" w:sz="6" w:space="0" w:color="auto"/>
              <w:right w:val="single" w:sz="4" w:space="0" w:color="auto"/>
            </w:tcBorders>
            <w:vAlign w:val="center"/>
          </w:tcPr>
          <w:p w14:paraId="368B70AF" w14:textId="77777777" w:rsidR="00E1477E" w:rsidRPr="00E824E7" w:rsidRDefault="00E1477E" w:rsidP="0016095C">
            <w:pPr>
              <w:jc w:val="center"/>
              <w:rPr>
                <w:rFonts w:ascii="Lucida Sans" w:hAnsi="Lucida Sans" w:cstheme="minorHAnsi"/>
                <w:lang w:val="en-US"/>
              </w:rPr>
            </w:pPr>
          </w:p>
        </w:tc>
        <w:tc>
          <w:tcPr>
            <w:tcW w:w="1369" w:type="dxa"/>
            <w:tcBorders>
              <w:top w:val="single" w:sz="6" w:space="0" w:color="auto"/>
              <w:left w:val="single" w:sz="4" w:space="0" w:color="auto"/>
              <w:bottom w:val="single" w:sz="6" w:space="0" w:color="auto"/>
              <w:right w:val="double" w:sz="4" w:space="0" w:color="auto"/>
            </w:tcBorders>
            <w:vAlign w:val="center"/>
          </w:tcPr>
          <w:p w14:paraId="1E6EBC13" w14:textId="77777777" w:rsidR="00E1477E" w:rsidRPr="00E824E7" w:rsidRDefault="00E1477E" w:rsidP="0016095C">
            <w:pPr>
              <w:jc w:val="center"/>
              <w:rPr>
                <w:rFonts w:ascii="Lucida Sans" w:hAnsi="Lucida Sans" w:cstheme="minorHAnsi"/>
                <w:color w:val="000000"/>
                <w:lang w:val="en-US"/>
              </w:rPr>
            </w:pPr>
          </w:p>
        </w:tc>
        <w:tc>
          <w:tcPr>
            <w:tcW w:w="1080" w:type="dxa"/>
            <w:tcBorders>
              <w:top w:val="single" w:sz="6" w:space="0" w:color="auto"/>
              <w:left w:val="double" w:sz="4" w:space="0" w:color="auto"/>
              <w:bottom w:val="single" w:sz="6" w:space="0" w:color="auto"/>
              <w:right w:val="single" w:sz="6" w:space="0" w:color="auto"/>
            </w:tcBorders>
            <w:vAlign w:val="center"/>
          </w:tcPr>
          <w:p w14:paraId="1931D7DB" w14:textId="77777777" w:rsidR="00E1477E" w:rsidRPr="00E824E7" w:rsidRDefault="00E1477E" w:rsidP="0016095C">
            <w:pPr>
              <w:rPr>
                <w:rFonts w:ascii="Lucida Sans" w:hAnsi="Lucida Sans" w:cstheme="minorHAnsi"/>
                <w:lang w:val="en-US"/>
              </w:rPr>
            </w:pPr>
          </w:p>
        </w:tc>
        <w:tc>
          <w:tcPr>
            <w:tcW w:w="974" w:type="dxa"/>
            <w:tcBorders>
              <w:top w:val="single" w:sz="6" w:space="0" w:color="auto"/>
              <w:left w:val="single" w:sz="6" w:space="0" w:color="auto"/>
              <w:bottom w:val="single" w:sz="6" w:space="0" w:color="auto"/>
              <w:right w:val="double" w:sz="4" w:space="0" w:color="auto"/>
            </w:tcBorders>
            <w:vAlign w:val="center"/>
          </w:tcPr>
          <w:p w14:paraId="2832B3D1" w14:textId="77777777" w:rsidR="00E1477E" w:rsidRPr="00E824E7" w:rsidRDefault="00E1477E" w:rsidP="0016095C">
            <w:pPr>
              <w:rPr>
                <w:rFonts w:ascii="Lucida Sans" w:hAnsi="Lucida Sans" w:cstheme="minorHAnsi"/>
              </w:rPr>
            </w:pPr>
          </w:p>
        </w:tc>
      </w:tr>
      <w:tr w:rsidR="00E1477E" w:rsidRPr="00E824E7" w14:paraId="115912FC"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120F0C14"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664F194E"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038AAE77"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7A53B8A2"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78DF21E6"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232468EC"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46D9DCA8"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2EF2F857" w14:textId="77777777" w:rsidR="00E1477E" w:rsidRPr="00E824E7" w:rsidRDefault="00E1477E" w:rsidP="0016095C">
            <w:pP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3A2DFD3E" w14:textId="77777777" w:rsidR="00E1477E" w:rsidRPr="00E824E7" w:rsidRDefault="00E1477E" w:rsidP="0016095C">
            <w:pPr>
              <w:rPr>
                <w:rFonts w:ascii="Lucida Sans" w:hAnsi="Lucida Sans" w:cstheme="minorHAnsi"/>
              </w:rPr>
            </w:pPr>
          </w:p>
        </w:tc>
      </w:tr>
      <w:tr w:rsidR="00E1477E" w:rsidRPr="00E824E7" w14:paraId="681C2071"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213A10C2"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4BA1B9B1"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165DA5A0"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1A7BB4D"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3AC93A16"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54C631E9"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5275A244"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05DEF6C1"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55ACFABE" w14:textId="77777777" w:rsidR="00E1477E" w:rsidRPr="00E824E7" w:rsidRDefault="00E1477E" w:rsidP="0016095C">
            <w:pPr>
              <w:jc w:val="center"/>
              <w:rPr>
                <w:rFonts w:ascii="Lucida Sans" w:hAnsi="Lucida Sans" w:cstheme="minorHAnsi"/>
              </w:rPr>
            </w:pPr>
          </w:p>
        </w:tc>
      </w:tr>
      <w:tr w:rsidR="00E1477E" w:rsidRPr="00E824E7" w14:paraId="1C8EAD1F"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1A156B97"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42CD3FD8"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57171FF4"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D31AF5B"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6620F61F"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198EE8B8"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1A828C13"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1D447558"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66566C89" w14:textId="77777777" w:rsidR="00E1477E" w:rsidRPr="00E824E7" w:rsidRDefault="00E1477E" w:rsidP="0016095C">
            <w:pPr>
              <w:jc w:val="center"/>
              <w:rPr>
                <w:rFonts w:ascii="Lucida Sans" w:hAnsi="Lucida Sans" w:cstheme="minorHAnsi"/>
              </w:rPr>
            </w:pPr>
          </w:p>
        </w:tc>
      </w:tr>
      <w:tr w:rsidR="00E1477E" w:rsidRPr="00E824E7" w14:paraId="3DE1FC18"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28944093"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A7E17B9"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3261099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4FBAE470"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4FDA880F"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0DA28C75"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2FF31249"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1B1153B0"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02C44043" w14:textId="77777777" w:rsidR="00E1477E" w:rsidRPr="00E824E7" w:rsidRDefault="00E1477E" w:rsidP="0016095C">
            <w:pPr>
              <w:jc w:val="center"/>
              <w:rPr>
                <w:rFonts w:ascii="Lucida Sans" w:hAnsi="Lucida Sans" w:cstheme="minorHAnsi"/>
              </w:rPr>
            </w:pPr>
          </w:p>
        </w:tc>
      </w:tr>
      <w:tr w:rsidR="00E1477E" w:rsidRPr="00E824E7" w14:paraId="5A135AB7" w14:textId="77777777" w:rsidTr="19CA384D">
        <w:trPr>
          <w:cantSplit/>
          <w:trHeight w:val="340"/>
          <w:jc w:val="center"/>
        </w:trPr>
        <w:tc>
          <w:tcPr>
            <w:tcW w:w="3680" w:type="dxa"/>
            <w:gridSpan w:val="2"/>
            <w:tcBorders>
              <w:top w:val="single" w:sz="6" w:space="0" w:color="auto"/>
              <w:left w:val="double" w:sz="4" w:space="0" w:color="auto"/>
              <w:bottom w:val="single" w:sz="6" w:space="0" w:color="auto"/>
              <w:right w:val="single" w:sz="6" w:space="0" w:color="auto"/>
            </w:tcBorders>
            <w:shd w:val="clear" w:color="auto" w:fill="FFFFFF" w:themeFill="background1"/>
            <w:vAlign w:val="center"/>
          </w:tcPr>
          <w:p w14:paraId="2190EF94" w14:textId="77777777" w:rsidR="00E1477E" w:rsidRPr="00E824E7" w:rsidRDefault="00E1477E" w:rsidP="0016095C">
            <w:pPr>
              <w:rPr>
                <w:rFonts w:ascii="Lucida Sans" w:hAnsi="Lucida Sans" w:cstheme="minorHAnsi"/>
              </w:rPr>
            </w:pPr>
            <w:r w:rsidRPr="00E824E7">
              <w:rPr>
                <w:rFonts w:ascii="Lucida Sans" w:hAnsi="Lucida Sans" w:cstheme="minorHAnsi"/>
              </w:rPr>
              <w:t>Total</w:t>
            </w:r>
          </w:p>
        </w:tc>
        <w:tc>
          <w:tcPr>
            <w:tcW w:w="36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43B67D"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BCBC51"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914045"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65B96E5"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shd w:val="clear" w:color="auto" w:fill="FFFFFF" w:themeFill="background1"/>
            <w:vAlign w:val="center"/>
          </w:tcPr>
          <w:p w14:paraId="22B8A489" w14:textId="77777777" w:rsidR="00E1477E" w:rsidRPr="00E824E7" w:rsidRDefault="00E1477E" w:rsidP="0016095C">
            <w:pPr>
              <w:jc w:val="center"/>
              <w:rPr>
                <w:rFonts w:ascii="Lucida Sans" w:hAnsi="Lucida Sans" w:cstheme="minorHAnsi"/>
              </w:rPr>
            </w:pPr>
          </w:p>
        </w:tc>
        <w:tc>
          <w:tcPr>
            <w:tcW w:w="2054" w:type="dxa"/>
            <w:gridSpan w:val="2"/>
            <w:tcBorders>
              <w:top w:val="single" w:sz="6" w:space="0" w:color="auto"/>
              <w:left w:val="double" w:sz="4" w:space="0" w:color="auto"/>
              <w:bottom w:val="single" w:sz="6" w:space="0" w:color="auto"/>
              <w:right w:val="double" w:sz="4" w:space="0" w:color="auto"/>
            </w:tcBorders>
            <w:shd w:val="clear" w:color="auto" w:fill="FFFFFF" w:themeFill="background1"/>
            <w:vAlign w:val="bottom"/>
          </w:tcPr>
          <w:p w14:paraId="208CF157" w14:textId="77777777" w:rsidR="00E1477E" w:rsidRPr="00E824E7" w:rsidRDefault="00E1477E" w:rsidP="0016095C">
            <w:pPr>
              <w:jc w:val="right"/>
              <w:rPr>
                <w:rFonts w:ascii="Lucida Sans" w:hAnsi="Lucida Sans" w:cstheme="minorHAnsi"/>
              </w:rPr>
            </w:pPr>
          </w:p>
        </w:tc>
      </w:tr>
    </w:tbl>
    <w:p w14:paraId="338BFC97" w14:textId="77777777" w:rsidR="00E1477E" w:rsidRPr="00E824E7" w:rsidRDefault="00E1477E" w:rsidP="00E1477E">
      <w:pPr>
        <w:pStyle w:val="Texto"/>
        <w:rPr>
          <w:rFonts w:ascii="Lucida Sans" w:hAnsi="Lucida Sans" w:cstheme="minorHAnsi"/>
          <w:b/>
        </w:rPr>
      </w:pPr>
    </w:p>
    <w:p w14:paraId="1C660C18" w14:textId="77777777" w:rsidR="00E1477E" w:rsidRPr="00E824E7" w:rsidRDefault="00E1477E" w:rsidP="00E1477E">
      <w:pPr>
        <w:pStyle w:val="Texto"/>
        <w:rPr>
          <w:rFonts w:ascii="Lucida Sans" w:hAnsi="Lucida Sans" w:cstheme="minorHAnsi"/>
          <w:b/>
        </w:rPr>
      </w:pPr>
      <w:r w:rsidRPr="00E824E7">
        <w:rPr>
          <w:rFonts w:ascii="Lucida Sans" w:hAnsi="Lucida Sans" w:cstheme="minorHAnsi"/>
        </w:rPr>
        <w:t xml:space="preserve">OBS: O aluno deverá cursar, no mínimo, </w:t>
      </w:r>
      <w:r w:rsidRPr="00E824E7">
        <w:rPr>
          <w:rFonts w:ascii="Lucida Sans" w:hAnsi="Lucida Sans" w:cstheme="minorHAnsi"/>
          <w:color w:val="FF0000"/>
        </w:rPr>
        <w:t>XXX</w:t>
      </w:r>
      <w:r w:rsidRPr="00E824E7">
        <w:rPr>
          <w:rFonts w:ascii="Lucida Sans" w:hAnsi="Lucida Sans" w:cstheme="minorHAnsi"/>
          <w:b/>
        </w:rPr>
        <w:t xml:space="preserve"> horas-aula </w:t>
      </w:r>
      <w:r w:rsidRPr="00E824E7">
        <w:rPr>
          <w:rFonts w:ascii="Lucida Sans" w:hAnsi="Lucida Sans" w:cstheme="minorHAnsi"/>
        </w:rPr>
        <w:t>de disciplinas optativas.</w:t>
      </w:r>
    </w:p>
    <w:p w14:paraId="11EAA307" w14:textId="75D593E8" w:rsidR="00E1477E" w:rsidRPr="00E824E7" w:rsidRDefault="00E1477E" w:rsidP="00E1477E">
      <w:pPr>
        <w:pStyle w:val="Ttulo3"/>
        <w:rPr>
          <w:rFonts w:cstheme="minorHAnsi"/>
          <w:color w:val="FF0000"/>
          <w:lang w:val="pt-BR"/>
        </w:rPr>
      </w:pPr>
      <w:bookmarkStart w:id="24" w:name="_Toc134802539"/>
      <w:r w:rsidRPr="00E824E7">
        <w:rPr>
          <w:rFonts w:cstheme="minorHAnsi"/>
          <w:lang w:val="pt-BR"/>
        </w:rPr>
        <w:t>3.3.</w:t>
      </w:r>
      <w:r w:rsidR="495B7BFA" w:rsidRPr="00E824E7">
        <w:rPr>
          <w:rFonts w:cstheme="minorHAnsi"/>
          <w:lang w:val="pt-BR"/>
        </w:rPr>
        <w:t>7</w:t>
      </w:r>
      <w:r w:rsidRPr="00E824E7">
        <w:rPr>
          <w:rFonts w:cstheme="minorHAnsi"/>
          <w:lang w:val="pt-BR"/>
        </w:rPr>
        <w:t>. Ementas e Programas das Disciplinas</w:t>
      </w:r>
      <w:bookmarkEnd w:id="24"/>
      <w:r w:rsidRPr="00E824E7">
        <w:rPr>
          <w:rFonts w:cstheme="minorHAnsi"/>
          <w:lang w:val="pt-BR"/>
        </w:rPr>
        <w:t xml:space="preserve"> </w:t>
      </w:r>
    </w:p>
    <w:p w14:paraId="717D00C2" w14:textId="77777777" w:rsidR="00504331" w:rsidRPr="00E824E7" w:rsidRDefault="00504331" w:rsidP="00504331">
      <w:pPr>
        <w:pStyle w:val="Texto"/>
        <w:rPr>
          <w:rFonts w:ascii="Lucida Sans" w:hAnsi="Lucida Sans" w:cstheme="minorHAnsi"/>
          <w:color w:val="FF0000"/>
        </w:rPr>
      </w:pPr>
      <w:r w:rsidRPr="00E824E7">
        <w:rPr>
          <w:rFonts w:ascii="Lucida Sans" w:hAnsi="Lucida Sans" w:cstheme="minorHAnsi"/>
          <w:color w:val="FF0000"/>
        </w:rPr>
        <w:t>Sugere-se que sejam inseridas como um dos anexos. O ementário compõe-se das ementas dos componentes curriculares. Cada ementa deve conter: nome do componente, carga-horária, objetivos, ementa (síntese dos objetivos e principais conhecimentos e saberes), referências bibliográficas básicas (no mínimo, três títulos) e complementares (no mínimo, cinco títulos). O programa completo da disciplina deve estar disponível no site, assim como o projeto pedagógico do curso.</w:t>
      </w:r>
    </w:p>
    <w:p w14:paraId="6392FBAD" w14:textId="77777777" w:rsidR="00504331" w:rsidRPr="00E824E7" w:rsidRDefault="00504331" w:rsidP="00504331">
      <w:pPr>
        <w:pStyle w:val="Texto"/>
        <w:rPr>
          <w:rFonts w:ascii="Lucida Sans" w:hAnsi="Lucida Sans" w:cstheme="minorHAnsi"/>
          <w:b/>
          <w:u w:val="single"/>
        </w:rPr>
      </w:pPr>
    </w:p>
    <w:p w14:paraId="18CDF697" w14:textId="77777777" w:rsidR="00504331" w:rsidRPr="00E824E7" w:rsidRDefault="00504331" w:rsidP="00504331">
      <w:pPr>
        <w:pStyle w:val="Texto"/>
        <w:rPr>
          <w:rFonts w:ascii="Lucida Sans" w:hAnsi="Lucida Sans" w:cstheme="minorHAnsi"/>
        </w:rPr>
      </w:pPr>
      <w:r w:rsidRPr="00E824E7">
        <w:rPr>
          <w:rFonts w:ascii="Lucida Sans" w:hAnsi="Lucida Sans" w:cstheme="minorHAnsi"/>
        </w:rPr>
        <w:t xml:space="preserve">O conteúdo programático, a metodologia utilizada, o tipo de avaliação empregada e as bibliografias básica e complementar de cada disciplina estão disponíveis nos Programas das Disciplinas ou Planos de Curso, podendo ser consultados no </w:t>
      </w:r>
      <w:r w:rsidRPr="00E824E7">
        <w:rPr>
          <w:rFonts w:ascii="Lucida Sans" w:hAnsi="Lucida Sans" w:cstheme="minorHAnsi"/>
          <w:color w:val="FF0000"/>
        </w:rPr>
        <w:t>Portal da Instituição</w:t>
      </w:r>
      <w:r w:rsidRPr="00E824E7">
        <w:rPr>
          <w:rStyle w:val="Refdenotaderodap"/>
          <w:rFonts w:ascii="Lucida Sans" w:hAnsi="Lucida Sans" w:cstheme="minorHAnsi"/>
          <w:color w:val="FF0000"/>
        </w:rPr>
        <w:footnoteReference w:id="6"/>
      </w:r>
      <w:r w:rsidRPr="00E824E7">
        <w:rPr>
          <w:rFonts w:ascii="Lucida Sans" w:hAnsi="Lucida Sans" w:cstheme="minorHAnsi"/>
          <w:color w:val="FF0000"/>
        </w:rPr>
        <w:t>. (alterar o link abaixo da página)</w:t>
      </w:r>
      <w:r w:rsidRPr="00E824E7">
        <w:rPr>
          <w:rFonts w:ascii="Lucida Sans" w:hAnsi="Lucida Sans" w:cstheme="minorHAnsi"/>
        </w:rPr>
        <w:t xml:space="preserve"> A ementa e a bibliografia de cada disciplina também podem ser consultadas por </w:t>
      </w:r>
      <w:r w:rsidRPr="00E824E7">
        <w:rPr>
          <w:rFonts w:ascii="Lucida Sans" w:hAnsi="Lucida Sans" w:cstheme="minorHAnsi"/>
          <w:color w:val="FF0000"/>
        </w:rPr>
        <w:t>meio do Anexo IV</w:t>
      </w:r>
      <w:r w:rsidRPr="00E824E7">
        <w:rPr>
          <w:rFonts w:ascii="Lucida Sans" w:hAnsi="Lucida Sans" w:cstheme="minorHAnsi"/>
        </w:rPr>
        <w:t xml:space="preserve"> deste Projeto Pedagógico.</w:t>
      </w:r>
    </w:p>
    <w:p w14:paraId="3079B10F" w14:textId="77777777" w:rsidR="00504331" w:rsidRPr="00E824E7" w:rsidRDefault="00504331" w:rsidP="00504331">
      <w:pPr>
        <w:pStyle w:val="Ttulo2"/>
        <w:rPr>
          <w:rFonts w:cstheme="minorHAnsi"/>
          <w:sz w:val="24"/>
        </w:rPr>
      </w:pPr>
      <w:bookmarkStart w:id="25" w:name="_Toc134802540"/>
      <w:r w:rsidRPr="00E824E7">
        <w:rPr>
          <w:rFonts w:cstheme="minorHAnsi"/>
          <w:sz w:val="24"/>
        </w:rPr>
        <w:t>3.4. Procedimentos Didáticos e Metodológicos</w:t>
      </w:r>
      <w:bookmarkEnd w:id="25"/>
    </w:p>
    <w:p w14:paraId="478A5AC0" w14:textId="77777777" w:rsidR="00504331" w:rsidRPr="00E824E7" w:rsidRDefault="00504331" w:rsidP="00504331">
      <w:pPr>
        <w:pStyle w:val="Texto"/>
        <w:rPr>
          <w:rFonts w:ascii="Lucida Sans" w:hAnsi="Lucida Sans" w:cstheme="minorHAnsi"/>
          <w:color w:val="FF0000"/>
        </w:rPr>
      </w:pPr>
      <w:r w:rsidRPr="00E824E7">
        <w:rPr>
          <w:rFonts w:ascii="Lucida Sans" w:hAnsi="Lucida Sans" w:cstheme="minorHAnsi"/>
          <w:color w:val="FF0000"/>
        </w:rPr>
        <w:t xml:space="preserve">Procedimentos adotados na instituição, inclusive em relação aos aspectos referentes à </w:t>
      </w:r>
      <w:r w:rsidRPr="00E824E7">
        <w:rPr>
          <w:rFonts w:ascii="Lucida Sans" w:hAnsi="Lucida Sans" w:cstheme="minorHAnsi"/>
          <w:color w:val="FF0000"/>
          <w:u w:val="single"/>
        </w:rPr>
        <w:t>acessibilidade pedagógica e atitudinal</w:t>
      </w:r>
      <w:r w:rsidRPr="00E824E7">
        <w:rPr>
          <w:rFonts w:ascii="Lucida Sans" w:hAnsi="Lucida Sans" w:cstheme="minorHAnsi"/>
          <w:color w:val="FF0000"/>
        </w:rPr>
        <w:t>. Os procedimentos deverão vir com breve descrição e acompanhados dos objetivos a serem atingidos.</w:t>
      </w:r>
    </w:p>
    <w:p w14:paraId="21C84A79" w14:textId="77777777" w:rsidR="00504331" w:rsidRPr="00E824E7" w:rsidRDefault="00504331" w:rsidP="00504331">
      <w:pPr>
        <w:pStyle w:val="Ttulo1"/>
        <w:rPr>
          <w:rFonts w:cstheme="minorHAnsi"/>
          <w:sz w:val="24"/>
        </w:rPr>
      </w:pPr>
      <w:bookmarkStart w:id="26" w:name="_Toc134802541"/>
      <w:r w:rsidRPr="00E824E7">
        <w:rPr>
          <w:rFonts w:cstheme="minorHAnsi"/>
          <w:sz w:val="24"/>
        </w:rPr>
        <w:lastRenderedPageBreak/>
        <w:t>4. SISTEMA DE AVALIAÇÃO</w:t>
      </w:r>
      <w:bookmarkEnd w:id="26"/>
    </w:p>
    <w:p w14:paraId="1BDDCBD1" w14:textId="77777777" w:rsidR="00504331" w:rsidRPr="00E824E7" w:rsidRDefault="00504331" w:rsidP="00504331">
      <w:pPr>
        <w:pStyle w:val="Ttulo2"/>
        <w:rPr>
          <w:rFonts w:cstheme="minorHAnsi"/>
          <w:sz w:val="24"/>
        </w:rPr>
      </w:pPr>
      <w:bookmarkStart w:id="27" w:name="_Toc134802542"/>
      <w:r w:rsidRPr="00E824E7">
        <w:rPr>
          <w:rFonts w:cstheme="minorHAnsi"/>
          <w:sz w:val="24"/>
        </w:rPr>
        <w:t>4.1. Avaliação dos processos de ensino-aprendizagem</w:t>
      </w:r>
      <w:bookmarkEnd w:id="27"/>
      <w:r w:rsidRPr="00E824E7">
        <w:rPr>
          <w:rFonts w:cstheme="minorHAnsi"/>
          <w:sz w:val="24"/>
        </w:rPr>
        <w:t xml:space="preserve"> </w:t>
      </w:r>
    </w:p>
    <w:p w14:paraId="26E0CBD2" w14:textId="77777777" w:rsidR="00504331" w:rsidRPr="00E824E7" w:rsidRDefault="00504331" w:rsidP="00504331">
      <w:pPr>
        <w:pStyle w:val="Texto"/>
        <w:rPr>
          <w:rFonts w:ascii="Lucida Sans" w:hAnsi="Lucida Sans" w:cstheme="minorHAnsi"/>
          <w:color w:val="FF0000"/>
        </w:rPr>
      </w:pPr>
      <w:r w:rsidRPr="00E824E7">
        <w:rPr>
          <w:rFonts w:ascii="Lucida Sans" w:hAnsi="Lucida Sans" w:cstheme="minorHAnsi"/>
          <w:color w:val="FF0000"/>
        </w:rPr>
        <w:t>Definir critérios presentes nas resoluções, coeficiente de rendimento, frequência mínima etc.</w:t>
      </w:r>
    </w:p>
    <w:p w14:paraId="18F8084A" w14:textId="77777777" w:rsidR="00504331" w:rsidRPr="00E824E7" w:rsidRDefault="00504331" w:rsidP="00504331">
      <w:pPr>
        <w:pStyle w:val="Ttulo2"/>
        <w:rPr>
          <w:rFonts w:cstheme="minorHAnsi"/>
          <w:sz w:val="24"/>
        </w:rPr>
      </w:pPr>
      <w:bookmarkStart w:id="28" w:name="_Toc134802543"/>
      <w:r w:rsidRPr="00E824E7">
        <w:rPr>
          <w:rFonts w:cstheme="minorHAnsi"/>
          <w:sz w:val="24"/>
        </w:rPr>
        <w:t>4.2. Avaliação do Projeto do Curso</w:t>
      </w:r>
      <w:bookmarkEnd w:id="28"/>
      <w:r w:rsidRPr="00E824E7">
        <w:rPr>
          <w:rFonts w:cstheme="minorHAnsi"/>
          <w:sz w:val="24"/>
        </w:rPr>
        <w:t xml:space="preserve"> </w:t>
      </w:r>
    </w:p>
    <w:p w14:paraId="7E62BFEB" w14:textId="77777777" w:rsidR="00504331" w:rsidRPr="00E824E7" w:rsidRDefault="00504331" w:rsidP="00504331">
      <w:pPr>
        <w:spacing w:line="360" w:lineRule="auto"/>
        <w:rPr>
          <w:rFonts w:ascii="Lucida Sans" w:hAnsi="Lucida Sans" w:cstheme="minorHAnsi"/>
          <w:b/>
          <w:color w:val="0070C0"/>
        </w:rPr>
      </w:pPr>
    </w:p>
    <w:p w14:paraId="2D698DB0" w14:textId="77777777" w:rsidR="00504331" w:rsidRPr="00E824E7" w:rsidRDefault="00504331" w:rsidP="00504331">
      <w:pPr>
        <w:pStyle w:val="Texto"/>
        <w:rPr>
          <w:rFonts w:ascii="Lucida Sans" w:hAnsi="Lucida Sans" w:cstheme="minorHAnsi"/>
        </w:rPr>
      </w:pPr>
      <w:r w:rsidRPr="00E824E7">
        <w:rPr>
          <w:rFonts w:ascii="Lucida Sans" w:hAnsi="Lucida Sans" w:cstheme="minorHAnsi"/>
        </w:rPr>
        <w:tab/>
        <w:t>São identificadas cinco dimensões a serem analisadas pelo Departamento XXX, conforme descrito a seguir:</w:t>
      </w:r>
    </w:p>
    <w:p w14:paraId="456D6165"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Autoavaliação realizada pela CPA</w:t>
      </w:r>
    </w:p>
    <w:p w14:paraId="103E2BF9"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 xml:space="preserve">Desempenho discente: considera o resultado do ENADE, as taxas de evasão, aproveitamento e desempenho que os alunos egressos apresentam ao longo do curso; </w:t>
      </w:r>
    </w:p>
    <w:p w14:paraId="3C299F7D"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 xml:space="preserve">Desempenho docente: se refere tanto à tríade Ensino, Pesquisa e Extensão, quanto aos seus produtos, como publicações, premiações e demais formas de divulgação do trabalho docente. </w:t>
      </w:r>
    </w:p>
    <w:p w14:paraId="23D84272"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Infraestrutura: trata das condições existentes para a prática da tríade Ensino, Pesquisa e Extensão.</w:t>
      </w:r>
    </w:p>
    <w:p w14:paraId="3A79E68E" w14:textId="77777777" w:rsidR="007F576B" w:rsidRPr="00E824E7" w:rsidRDefault="007F576B" w:rsidP="007F576B">
      <w:pPr>
        <w:pStyle w:val="Numerador"/>
        <w:rPr>
          <w:rFonts w:ascii="Lucida Sans" w:hAnsi="Lucida Sans" w:cstheme="minorHAnsi"/>
        </w:rPr>
      </w:pPr>
      <w:r w:rsidRPr="00E824E7">
        <w:rPr>
          <w:rFonts w:ascii="Lucida Sans" w:hAnsi="Lucida Sans" w:cstheme="minorHAnsi"/>
        </w:rPr>
        <w:t xml:space="preserve">Projeto e Gestão do Curso: se refere ao cumprimento do planejamento para o curso, com destaque para a capacidade de o curso evoluir e melhorar ao longo do tempo, </w:t>
      </w:r>
      <w:proofErr w:type="gramStart"/>
      <w:r w:rsidRPr="00E824E7">
        <w:rPr>
          <w:rFonts w:ascii="Lucida Sans" w:hAnsi="Lucida Sans" w:cstheme="minorHAnsi"/>
        </w:rPr>
        <w:t>e também</w:t>
      </w:r>
      <w:proofErr w:type="gramEnd"/>
      <w:r w:rsidRPr="00E824E7">
        <w:rPr>
          <w:rFonts w:ascii="Lucida Sans" w:hAnsi="Lucida Sans" w:cstheme="minorHAnsi"/>
        </w:rPr>
        <w:t xml:space="preserve"> dos aspectos institucionais do Sistema. O NDE (Núcleo Docente Estruturante) tem papel fundamental neste processo, uma vez que é responsável pela contínua atualização do projeto pedagógico do curso.</w:t>
      </w:r>
    </w:p>
    <w:p w14:paraId="718EB8F0" w14:textId="77777777" w:rsidR="007F576B" w:rsidRPr="00E824E7" w:rsidRDefault="007F576B" w:rsidP="007F576B">
      <w:pPr>
        <w:pStyle w:val="Numerador"/>
        <w:numPr>
          <w:ilvl w:val="0"/>
          <w:numId w:val="0"/>
        </w:numPr>
        <w:ind w:left="720"/>
        <w:rPr>
          <w:rFonts w:ascii="Lucida Sans" w:hAnsi="Lucida Sans" w:cstheme="minorHAnsi"/>
        </w:rPr>
      </w:pPr>
    </w:p>
    <w:p w14:paraId="0B59C9D9"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Autoavaliação realizada pela CPA</w:t>
      </w:r>
    </w:p>
    <w:p w14:paraId="0EA14AA6"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5CB97A5A"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Avaliações Externas</w:t>
      </w:r>
    </w:p>
    <w:p w14:paraId="5297A370"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1E65EA3D"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Avaliação de Desempenho docente (Ressaltar a importância e participação do NDE)</w:t>
      </w:r>
    </w:p>
    <w:p w14:paraId="46D7E4E0"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6374407C" w14:textId="77777777" w:rsidR="007F576B" w:rsidRPr="00E824E7" w:rsidRDefault="007F576B" w:rsidP="007F576B">
      <w:pPr>
        <w:pStyle w:val="Ttulo3"/>
        <w:rPr>
          <w:rFonts w:cstheme="minorHAnsi"/>
          <w:lang w:val="pt-BR"/>
        </w:rPr>
      </w:pPr>
      <w:bookmarkStart w:id="29" w:name="_Toc134802544"/>
      <w:r w:rsidRPr="00E824E7">
        <w:rPr>
          <w:rFonts w:cstheme="minorHAnsi"/>
          <w:lang w:val="pt-BR"/>
        </w:rPr>
        <w:lastRenderedPageBreak/>
        <w:t>4.2.1. Ações Decorrentes dos Processos de Avaliação</w:t>
      </w:r>
      <w:bookmarkEnd w:id="29"/>
      <w:r w:rsidRPr="00E824E7">
        <w:rPr>
          <w:rFonts w:cstheme="minorHAnsi"/>
          <w:lang w:val="pt-BR"/>
        </w:rPr>
        <w:t xml:space="preserve"> </w:t>
      </w:r>
    </w:p>
    <w:p w14:paraId="7DDAD073" w14:textId="77777777" w:rsidR="007F576B" w:rsidRPr="00E824E7" w:rsidRDefault="007F576B" w:rsidP="007F576B">
      <w:pPr>
        <w:pStyle w:val="Texto"/>
        <w:rPr>
          <w:rFonts w:ascii="Lucida Sans" w:hAnsi="Lucida Sans" w:cstheme="minorHAnsi"/>
        </w:rPr>
      </w:pPr>
      <w:r w:rsidRPr="00E824E7">
        <w:rPr>
          <w:rFonts w:ascii="Lucida Sans" w:hAnsi="Lucida Sans" w:cstheme="minorHAnsi"/>
        </w:rPr>
        <w:t>Os resultados das avaliações internas e externas descritas, referentes ao curso em questão, são considerados nas tomadas de decisões. As últimas avaliações geraram as seguintes ações:</w:t>
      </w:r>
    </w:p>
    <w:p w14:paraId="4E7BD233"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Investimento no acervo bibliográfico do curso</w:t>
      </w:r>
    </w:p>
    <w:p w14:paraId="7F3BC345"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Investimento nos laboratórios do curso</w:t>
      </w:r>
    </w:p>
    <w:p w14:paraId="32BF189E"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Capacitação de docentes em nível de doutorado</w:t>
      </w:r>
    </w:p>
    <w:p w14:paraId="68202443"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 xml:space="preserve">Admissão de docentes para o curso </w:t>
      </w:r>
    </w:p>
    <w:p w14:paraId="341C0764"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Atualização do Projeto Pedagógico do Curso</w:t>
      </w:r>
    </w:p>
    <w:p w14:paraId="32545421"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Criação do Programa de Monitoria</w:t>
      </w:r>
    </w:p>
    <w:p w14:paraId="682C56CB" w14:textId="77777777" w:rsidR="007F576B" w:rsidRPr="00E824E7" w:rsidRDefault="007F576B" w:rsidP="007F576B">
      <w:pPr>
        <w:spacing w:line="360" w:lineRule="auto"/>
        <w:ind w:firstLine="851"/>
        <w:jc w:val="both"/>
        <w:rPr>
          <w:rFonts w:ascii="Lucida Sans" w:hAnsi="Lucida Sans" w:cstheme="minorHAnsi"/>
        </w:rPr>
      </w:pPr>
    </w:p>
    <w:p w14:paraId="080A9DAA" w14:textId="77777777" w:rsidR="007F576B" w:rsidRPr="00E824E7" w:rsidRDefault="007F576B" w:rsidP="007F576B">
      <w:pPr>
        <w:spacing w:line="360" w:lineRule="auto"/>
        <w:rPr>
          <w:rFonts w:ascii="Lucida Sans" w:hAnsi="Lucida Sans" w:cstheme="minorHAnsi"/>
        </w:rPr>
      </w:pPr>
    </w:p>
    <w:p w14:paraId="1A4F3629" w14:textId="77777777" w:rsidR="007F576B" w:rsidRPr="00E824E7" w:rsidRDefault="007F576B" w:rsidP="007F576B">
      <w:pPr>
        <w:spacing w:line="360" w:lineRule="auto"/>
        <w:rPr>
          <w:rFonts w:ascii="Lucida Sans" w:hAnsi="Lucida Sans" w:cstheme="minorHAnsi"/>
        </w:rPr>
      </w:pPr>
    </w:p>
    <w:p w14:paraId="6BDD8D98" w14:textId="77777777" w:rsidR="007F576B" w:rsidRPr="00E824E7" w:rsidRDefault="007F576B" w:rsidP="007F576B">
      <w:pPr>
        <w:pStyle w:val="Ttulo1"/>
        <w:rPr>
          <w:rFonts w:cstheme="minorHAnsi"/>
          <w:sz w:val="24"/>
        </w:rPr>
      </w:pPr>
      <w:bookmarkStart w:id="30" w:name="_Toc134802545"/>
      <w:r w:rsidRPr="00E824E7">
        <w:rPr>
          <w:rFonts w:cstheme="minorHAnsi"/>
          <w:sz w:val="24"/>
        </w:rPr>
        <w:t>5. RECURSOS DO CURSO</w:t>
      </w:r>
      <w:bookmarkEnd w:id="30"/>
      <w:r w:rsidRPr="00E824E7">
        <w:rPr>
          <w:rFonts w:cstheme="minorHAnsi"/>
          <w:sz w:val="24"/>
        </w:rPr>
        <w:t xml:space="preserve"> </w:t>
      </w:r>
    </w:p>
    <w:p w14:paraId="2D8E0418" w14:textId="77777777" w:rsidR="007F576B" w:rsidRPr="00E824E7" w:rsidRDefault="007F576B" w:rsidP="007F576B">
      <w:pPr>
        <w:pStyle w:val="Ttulo2"/>
        <w:rPr>
          <w:rFonts w:cstheme="minorHAnsi"/>
          <w:sz w:val="24"/>
        </w:rPr>
      </w:pPr>
      <w:bookmarkStart w:id="31" w:name="_Toc134802546"/>
      <w:r w:rsidRPr="00E824E7">
        <w:rPr>
          <w:rFonts w:cstheme="minorHAnsi"/>
          <w:sz w:val="24"/>
        </w:rPr>
        <w:t>5.1. Corpo Docente</w:t>
      </w:r>
      <w:bookmarkEnd w:id="31"/>
    </w:p>
    <w:p w14:paraId="3C3FDA92" w14:textId="77777777" w:rsidR="007F576B" w:rsidRPr="00E824E7" w:rsidRDefault="007F576B" w:rsidP="007F576B">
      <w:pPr>
        <w:pStyle w:val="Texto"/>
        <w:rPr>
          <w:rFonts w:ascii="Lucida Sans" w:hAnsi="Lucida Sans" w:cstheme="minorHAnsi"/>
          <w:bCs/>
        </w:rPr>
      </w:pPr>
      <w:r w:rsidRPr="00E824E7">
        <w:rPr>
          <w:rFonts w:ascii="Lucida Sans" w:hAnsi="Lucida Sans" w:cstheme="minorHAnsi"/>
        </w:rPr>
        <w:t xml:space="preserve">O corpo docente do curso de </w:t>
      </w:r>
      <w:r w:rsidRPr="00E824E7">
        <w:rPr>
          <w:rFonts w:ascii="Lucida Sans" w:hAnsi="Lucida Sans" w:cstheme="minorHAnsi"/>
          <w:color w:val="FF0000"/>
        </w:rPr>
        <w:t>XXXXXX</w:t>
      </w:r>
      <w:r w:rsidRPr="00E824E7">
        <w:rPr>
          <w:rFonts w:ascii="Lucida Sans" w:hAnsi="Lucida Sans" w:cstheme="minorHAnsi"/>
        </w:rPr>
        <w:t xml:space="preserve"> é constituído por professores com sólida experiência acadêmica e vasta experiência profissional.  Atualmente, cerca de </w:t>
      </w:r>
      <w:r w:rsidRPr="00E824E7">
        <w:rPr>
          <w:rFonts w:ascii="Lucida Sans" w:hAnsi="Lucida Sans" w:cstheme="minorHAnsi"/>
          <w:color w:val="FF0000"/>
        </w:rPr>
        <w:t xml:space="preserve">XXXX </w:t>
      </w:r>
      <w:r w:rsidRPr="00E824E7">
        <w:rPr>
          <w:rFonts w:ascii="Lucida Sans" w:hAnsi="Lucida Sans" w:cstheme="minorHAnsi"/>
        </w:rPr>
        <w:t xml:space="preserve">do corpo docente que ministra disciplinas de conteúdos profissionalizantes e específicos possui doutorado, </w:t>
      </w:r>
      <w:r w:rsidRPr="00E824E7">
        <w:rPr>
          <w:rFonts w:ascii="Lucida Sans" w:hAnsi="Lucida Sans" w:cstheme="minorHAnsi"/>
          <w:color w:val="FF0000"/>
        </w:rPr>
        <w:t>XXXX</w:t>
      </w:r>
      <w:r w:rsidRPr="00E824E7">
        <w:rPr>
          <w:rFonts w:ascii="Lucida Sans" w:hAnsi="Lucida Sans" w:cstheme="minorHAnsi"/>
        </w:rPr>
        <w:t xml:space="preserve"> possui mestrado e </w:t>
      </w:r>
      <w:r w:rsidRPr="00E824E7">
        <w:rPr>
          <w:rFonts w:ascii="Lucida Sans" w:hAnsi="Lucida Sans" w:cstheme="minorHAnsi"/>
          <w:bCs/>
          <w:color w:val="FF0000"/>
        </w:rPr>
        <w:t>XXXX</w:t>
      </w:r>
      <w:r w:rsidRPr="00E824E7">
        <w:rPr>
          <w:rFonts w:ascii="Lucida Sans" w:hAnsi="Lucida Sans" w:cstheme="minorHAnsi"/>
          <w:bCs/>
        </w:rPr>
        <w:t xml:space="preserve"> possui especialização. O CEFET/RJ estimula seu quadro de professores a realizar Mestrado e Doutorado, de forma a melhorar sua titulação.  </w:t>
      </w:r>
    </w:p>
    <w:p w14:paraId="78B0E24F" w14:textId="77777777" w:rsidR="007F576B" w:rsidRPr="00E824E7" w:rsidRDefault="007F576B" w:rsidP="007F576B">
      <w:pPr>
        <w:pStyle w:val="Texto"/>
        <w:rPr>
          <w:rFonts w:ascii="Lucida Sans" w:hAnsi="Lucida Sans" w:cstheme="minorHAnsi"/>
        </w:rPr>
      </w:pPr>
      <w:r w:rsidRPr="00E824E7">
        <w:rPr>
          <w:rFonts w:ascii="Lucida Sans" w:hAnsi="Lucida Sans" w:cstheme="minorHAnsi"/>
        </w:rPr>
        <w:t>A solicitação de concurso é realizada pela Diretoria de Ensino (DIREN) e aprovada pela Direção Geral (DIREG). O enquadramento do docente admitido dependerá da sua titulação e sua promoção será realizada com base nos seguintes critérios: titulação acadêmica, produção intelectual, tempo no exercício do magistério superior, dedicação ou regime de trabalho, desempenho acadêmico e/ou administrativo, serviços relevantes prestados e experiências profissionais.</w:t>
      </w:r>
    </w:p>
    <w:p w14:paraId="34E6F7A5" w14:textId="77777777" w:rsidR="007F576B" w:rsidRPr="00E824E7" w:rsidRDefault="007F576B" w:rsidP="007F576B">
      <w:pPr>
        <w:spacing w:line="320" w:lineRule="atLeast"/>
        <w:ind w:firstLine="851"/>
        <w:rPr>
          <w:rFonts w:ascii="Lucida Sans" w:hAnsi="Lucida San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926"/>
        <w:gridCol w:w="1643"/>
        <w:gridCol w:w="1493"/>
        <w:gridCol w:w="1905"/>
      </w:tblGrid>
      <w:tr w:rsidR="00F043B1" w:rsidRPr="00E824E7" w14:paraId="4EA8FBCF" w14:textId="77777777" w:rsidTr="00F043B1">
        <w:trPr>
          <w:cantSplit/>
          <w:trHeight w:hRule="exact" w:val="320"/>
          <w:jc w:val="center"/>
        </w:trPr>
        <w:tc>
          <w:tcPr>
            <w:tcW w:w="0" w:type="auto"/>
            <w:tcBorders>
              <w:bottom w:val="double" w:sz="4" w:space="0" w:color="auto"/>
            </w:tcBorders>
            <w:shd w:val="clear" w:color="auto" w:fill="365F91"/>
            <w:vAlign w:val="center"/>
          </w:tcPr>
          <w:p w14:paraId="1BB75407"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PROFESSOR</w:t>
            </w:r>
          </w:p>
        </w:tc>
        <w:tc>
          <w:tcPr>
            <w:tcW w:w="0" w:type="auto"/>
            <w:tcBorders>
              <w:bottom w:val="double" w:sz="4" w:space="0" w:color="auto"/>
            </w:tcBorders>
            <w:shd w:val="clear" w:color="auto" w:fill="365F91"/>
            <w:vAlign w:val="center"/>
          </w:tcPr>
          <w:p w14:paraId="631F5746"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TITULAÇÃO </w:t>
            </w:r>
          </w:p>
        </w:tc>
        <w:tc>
          <w:tcPr>
            <w:tcW w:w="1440" w:type="dxa"/>
            <w:tcBorders>
              <w:bottom w:val="double" w:sz="4" w:space="0" w:color="auto"/>
            </w:tcBorders>
            <w:shd w:val="clear" w:color="auto" w:fill="365F91"/>
          </w:tcPr>
          <w:p w14:paraId="44640440"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585" w:type="dxa"/>
            <w:tcBorders>
              <w:bottom w:val="double" w:sz="4" w:space="0" w:color="auto"/>
            </w:tcBorders>
            <w:shd w:val="clear" w:color="auto" w:fill="365F91"/>
          </w:tcPr>
          <w:p w14:paraId="4C03F3B3"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VÍNCULO </w:t>
            </w:r>
            <w:proofErr w:type="spellStart"/>
            <w:r w:rsidRPr="00E824E7">
              <w:rPr>
                <w:rFonts w:ascii="Lucida Sans" w:hAnsi="Lucida Sans" w:cstheme="minorHAnsi"/>
                <w:b/>
                <w:color w:val="FFFFFF"/>
              </w:rPr>
              <w:t>EEmpragatício</w:t>
            </w:r>
            <w:proofErr w:type="spellEnd"/>
          </w:p>
        </w:tc>
      </w:tr>
      <w:tr w:rsidR="007F576B" w:rsidRPr="00E824E7" w14:paraId="5C18759C" w14:textId="77777777" w:rsidTr="0016095C">
        <w:trPr>
          <w:cantSplit/>
          <w:trHeight w:hRule="exact" w:val="320"/>
          <w:jc w:val="center"/>
        </w:trPr>
        <w:tc>
          <w:tcPr>
            <w:tcW w:w="0" w:type="auto"/>
          </w:tcPr>
          <w:p w14:paraId="43D10F9D"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color w:val="000000"/>
              </w:rPr>
              <w:t>1</w:t>
            </w:r>
            <w:proofErr w:type="gramStart"/>
            <w:r w:rsidRPr="00E824E7">
              <w:rPr>
                <w:rFonts w:ascii="Lucida Sans" w:hAnsi="Lucida Sans" w:cstheme="minorHAnsi"/>
                <w:color w:val="000000"/>
              </w:rPr>
              <w:t xml:space="preserve">-  </w:t>
            </w:r>
            <w:r w:rsidRPr="00E824E7">
              <w:rPr>
                <w:rFonts w:ascii="Lucida Sans" w:hAnsi="Lucida Sans" w:cstheme="minorHAnsi"/>
                <w:color w:val="FF0000"/>
              </w:rPr>
              <w:t>XXXXXXXXXXXXXXXX</w:t>
            </w:r>
            <w:proofErr w:type="gramEnd"/>
          </w:p>
        </w:tc>
        <w:tc>
          <w:tcPr>
            <w:tcW w:w="0" w:type="auto"/>
            <w:shd w:val="clear" w:color="auto" w:fill="auto"/>
            <w:vAlign w:val="center"/>
          </w:tcPr>
          <w:p w14:paraId="4650C49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c>
          <w:tcPr>
            <w:tcW w:w="1440" w:type="dxa"/>
          </w:tcPr>
          <w:p w14:paraId="2392A46E"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w:t>
            </w:r>
          </w:p>
        </w:tc>
        <w:tc>
          <w:tcPr>
            <w:tcW w:w="1585" w:type="dxa"/>
          </w:tcPr>
          <w:p w14:paraId="4BBAE60E"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r>
      <w:tr w:rsidR="007F576B" w:rsidRPr="00E824E7" w14:paraId="387DFC8C" w14:textId="77777777" w:rsidTr="0016095C">
        <w:trPr>
          <w:cantSplit/>
          <w:trHeight w:hRule="exact" w:val="320"/>
          <w:jc w:val="center"/>
        </w:trPr>
        <w:tc>
          <w:tcPr>
            <w:tcW w:w="0" w:type="auto"/>
          </w:tcPr>
          <w:p w14:paraId="3164C94D"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bCs/>
              </w:rPr>
              <w:t>2-</w:t>
            </w:r>
          </w:p>
        </w:tc>
        <w:tc>
          <w:tcPr>
            <w:tcW w:w="0" w:type="auto"/>
            <w:shd w:val="clear" w:color="auto" w:fill="auto"/>
            <w:vAlign w:val="center"/>
          </w:tcPr>
          <w:p w14:paraId="028B4A78" w14:textId="77777777" w:rsidR="007F576B" w:rsidRPr="00E824E7" w:rsidRDefault="007F576B" w:rsidP="0016095C">
            <w:pPr>
              <w:spacing w:line="360" w:lineRule="auto"/>
              <w:jc w:val="center"/>
              <w:rPr>
                <w:rFonts w:ascii="Lucida Sans" w:hAnsi="Lucida Sans" w:cstheme="minorHAnsi"/>
              </w:rPr>
            </w:pPr>
          </w:p>
        </w:tc>
        <w:tc>
          <w:tcPr>
            <w:tcW w:w="1440" w:type="dxa"/>
          </w:tcPr>
          <w:p w14:paraId="34B4999D" w14:textId="77777777" w:rsidR="007F576B" w:rsidRPr="00E824E7" w:rsidRDefault="007F576B" w:rsidP="0016095C">
            <w:pPr>
              <w:spacing w:line="360" w:lineRule="auto"/>
              <w:jc w:val="center"/>
              <w:rPr>
                <w:rFonts w:ascii="Lucida Sans" w:hAnsi="Lucida Sans" w:cstheme="minorHAnsi"/>
              </w:rPr>
            </w:pPr>
          </w:p>
        </w:tc>
        <w:tc>
          <w:tcPr>
            <w:tcW w:w="1585" w:type="dxa"/>
          </w:tcPr>
          <w:p w14:paraId="0F75E279" w14:textId="77777777" w:rsidR="007F576B" w:rsidRPr="00E824E7" w:rsidRDefault="007F576B" w:rsidP="0016095C">
            <w:pPr>
              <w:spacing w:line="360" w:lineRule="auto"/>
              <w:jc w:val="center"/>
              <w:rPr>
                <w:rFonts w:ascii="Lucida Sans" w:hAnsi="Lucida Sans" w:cstheme="minorHAnsi"/>
              </w:rPr>
            </w:pPr>
          </w:p>
        </w:tc>
      </w:tr>
      <w:tr w:rsidR="007F576B" w:rsidRPr="00E824E7" w14:paraId="1021DF66" w14:textId="77777777" w:rsidTr="0016095C">
        <w:trPr>
          <w:cantSplit/>
          <w:trHeight w:hRule="exact" w:val="320"/>
          <w:jc w:val="center"/>
        </w:trPr>
        <w:tc>
          <w:tcPr>
            <w:tcW w:w="0" w:type="auto"/>
          </w:tcPr>
          <w:p w14:paraId="544E505D"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rPr>
              <w:t>3-</w:t>
            </w:r>
          </w:p>
        </w:tc>
        <w:tc>
          <w:tcPr>
            <w:tcW w:w="0" w:type="auto"/>
            <w:shd w:val="clear" w:color="auto" w:fill="auto"/>
            <w:vAlign w:val="center"/>
          </w:tcPr>
          <w:p w14:paraId="5B6DE0E4" w14:textId="77777777" w:rsidR="007F576B" w:rsidRPr="00E824E7" w:rsidRDefault="007F576B" w:rsidP="0016095C">
            <w:pPr>
              <w:spacing w:line="360" w:lineRule="auto"/>
              <w:jc w:val="center"/>
              <w:rPr>
                <w:rFonts w:ascii="Lucida Sans" w:hAnsi="Lucida Sans" w:cstheme="minorHAnsi"/>
              </w:rPr>
            </w:pPr>
          </w:p>
        </w:tc>
        <w:tc>
          <w:tcPr>
            <w:tcW w:w="1440" w:type="dxa"/>
          </w:tcPr>
          <w:p w14:paraId="21597441" w14:textId="77777777" w:rsidR="007F576B" w:rsidRPr="00E824E7" w:rsidRDefault="007F576B" w:rsidP="0016095C">
            <w:pPr>
              <w:spacing w:line="360" w:lineRule="auto"/>
              <w:jc w:val="center"/>
              <w:rPr>
                <w:rFonts w:ascii="Lucida Sans" w:hAnsi="Lucida Sans" w:cstheme="minorHAnsi"/>
              </w:rPr>
            </w:pPr>
          </w:p>
        </w:tc>
        <w:tc>
          <w:tcPr>
            <w:tcW w:w="1585" w:type="dxa"/>
          </w:tcPr>
          <w:p w14:paraId="7FCDAAE4" w14:textId="77777777" w:rsidR="007F576B" w:rsidRPr="00E824E7" w:rsidRDefault="007F576B" w:rsidP="0016095C">
            <w:pPr>
              <w:spacing w:line="360" w:lineRule="auto"/>
              <w:jc w:val="center"/>
              <w:rPr>
                <w:rFonts w:ascii="Lucida Sans" w:hAnsi="Lucida Sans" w:cstheme="minorHAnsi"/>
              </w:rPr>
            </w:pPr>
          </w:p>
        </w:tc>
      </w:tr>
      <w:tr w:rsidR="007F576B" w:rsidRPr="00E824E7" w14:paraId="68338BF5" w14:textId="77777777" w:rsidTr="0016095C">
        <w:trPr>
          <w:cantSplit/>
          <w:trHeight w:hRule="exact" w:val="320"/>
          <w:jc w:val="center"/>
        </w:trPr>
        <w:tc>
          <w:tcPr>
            <w:tcW w:w="0" w:type="auto"/>
          </w:tcPr>
          <w:p w14:paraId="7E83F530"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rPr>
              <w:t>4-</w:t>
            </w:r>
          </w:p>
        </w:tc>
        <w:tc>
          <w:tcPr>
            <w:tcW w:w="0" w:type="auto"/>
            <w:shd w:val="clear" w:color="auto" w:fill="auto"/>
            <w:vAlign w:val="center"/>
          </w:tcPr>
          <w:p w14:paraId="276227ED" w14:textId="77777777" w:rsidR="007F576B" w:rsidRPr="00E824E7" w:rsidRDefault="007F576B" w:rsidP="0016095C">
            <w:pPr>
              <w:spacing w:line="360" w:lineRule="auto"/>
              <w:jc w:val="center"/>
              <w:rPr>
                <w:rFonts w:ascii="Lucida Sans" w:hAnsi="Lucida Sans" w:cstheme="minorHAnsi"/>
              </w:rPr>
            </w:pPr>
          </w:p>
        </w:tc>
        <w:tc>
          <w:tcPr>
            <w:tcW w:w="1440" w:type="dxa"/>
          </w:tcPr>
          <w:p w14:paraId="7BA281BE" w14:textId="77777777" w:rsidR="007F576B" w:rsidRPr="00E824E7" w:rsidRDefault="007F576B" w:rsidP="0016095C">
            <w:pPr>
              <w:spacing w:line="360" w:lineRule="auto"/>
              <w:jc w:val="center"/>
              <w:rPr>
                <w:rFonts w:ascii="Lucida Sans" w:hAnsi="Lucida Sans" w:cstheme="minorHAnsi"/>
              </w:rPr>
            </w:pPr>
          </w:p>
        </w:tc>
        <w:tc>
          <w:tcPr>
            <w:tcW w:w="1585" w:type="dxa"/>
          </w:tcPr>
          <w:p w14:paraId="24583D47" w14:textId="77777777" w:rsidR="007F576B" w:rsidRPr="00E824E7" w:rsidRDefault="007F576B" w:rsidP="0016095C">
            <w:pPr>
              <w:spacing w:line="360" w:lineRule="auto"/>
              <w:jc w:val="center"/>
              <w:rPr>
                <w:rFonts w:ascii="Lucida Sans" w:hAnsi="Lucida Sans" w:cstheme="minorHAnsi"/>
              </w:rPr>
            </w:pPr>
          </w:p>
        </w:tc>
      </w:tr>
      <w:tr w:rsidR="007F576B" w:rsidRPr="00E824E7" w14:paraId="79732649" w14:textId="77777777" w:rsidTr="0016095C">
        <w:trPr>
          <w:cantSplit/>
          <w:trHeight w:hRule="exact" w:val="320"/>
          <w:jc w:val="center"/>
        </w:trPr>
        <w:tc>
          <w:tcPr>
            <w:tcW w:w="0" w:type="auto"/>
          </w:tcPr>
          <w:p w14:paraId="1C8D1491"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bCs/>
              </w:rPr>
              <w:t>5-</w:t>
            </w:r>
          </w:p>
        </w:tc>
        <w:tc>
          <w:tcPr>
            <w:tcW w:w="0" w:type="auto"/>
            <w:shd w:val="clear" w:color="auto" w:fill="auto"/>
            <w:vAlign w:val="center"/>
          </w:tcPr>
          <w:p w14:paraId="6B5ABAFE" w14:textId="77777777" w:rsidR="007F576B" w:rsidRPr="00E824E7" w:rsidRDefault="007F576B" w:rsidP="0016095C">
            <w:pPr>
              <w:spacing w:line="360" w:lineRule="auto"/>
              <w:jc w:val="center"/>
              <w:rPr>
                <w:rFonts w:ascii="Lucida Sans" w:hAnsi="Lucida Sans" w:cstheme="minorHAnsi"/>
              </w:rPr>
            </w:pPr>
          </w:p>
        </w:tc>
        <w:tc>
          <w:tcPr>
            <w:tcW w:w="1440" w:type="dxa"/>
          </w:tcPr>
          <w:p w14:paraId="12C48495" w14:textId="77777777" w:rsidR="007F576B" w:rsidRPr="00E824E7" w:rsidRDefault="007F576B" w:rsidP="0016095C">
            <w:pPr>
              <w:spacing w:line="360" w:lineRule="auto"/>
              <w:jc w:val="center"/>
              <w:rPr>
                <w:rFonts w:ascii="Lucida Sans" w:hAnsi="Lucida Sans" w:cstheme="minorHAnsi"/>
              </w:rPr>
            </w:pPr>
          </w:p>
        </w:tc>
        <w:tc>
          <w:tcPr>
            <w:tcW w:w="1585" w:type="dxa"/>
          </w:tcPr>
          <w:p w14:paraId="181F0799" w14:textId="77777777" w:rsidR="007F576B" w:rsidRPr="00E824E7" w:rsidRDefault="007F576B" w:rsidP="0016095C">
            <w:pPr>
              <w:spacing w:line="360" w:lineRule="auto"/>
              <w:jc w:val="center"/>
              <w:rPr>
                <w:rFonts w:ascii="Lucida Sans" w:hAnsi="Lucida Sans" w:cstheme="minorHAnsi"/>
              </w:rPr>
            </w:pPr>
          </w:p>
        </w:tc>
      </w:tr>
      <w:tr w:rsidR="007F576B" w:rsidRPr="00E824E7" w14:paraId="5F12F34C" w14:textId="77777777" w:rsidTr="0016095C">
        <w:trPr>
          <w:cantSplit/>
          <w:trHeight w:hRule="exact" w:val="320"/>
          <w:jc w:val="center"/>
        </w:trPr>
        <w:tc>
          <w:tcPr>
            <w:tcW w:w="0" w:type="auto"/>
          </w:tcPr>
          <w:p w14:paraId="5190B714" w14:textId="77777777" w:rsidR="007F576B" w:rsidRPr="00E824E7" w:rsidRDefault="007F576B" w:rsidP="0016095C">
            <w:pPr>
              <w:autoSpaceDE w:val="0"/>
              <w:autoSpaceDN w:val="0"/>
              <w:adjustRightInd w:val="0"/>
              <w:jc w:val="both"/>
              <w:rPr>
                <w:rFonts w:ascii="Lucida Sans" w:hAnsi="Lucida Sans" w:cstheme="minorHAnsi"/>
                <w:color w:val="000000"/>
              </w:rPr>
            </w:pPr>
            <w:r w:rsidRPr="00E824E7">
              <w:rPr>
                <w:rFonts w:ascii="Lucida Sans" w:hAnsi="Lucida Sans" w:cstheme="minorHAnsi"/>
              </w:rPr>
              <w:t>6-</w:t>
            </w:r>
          </w:p>
        </w:tc>
        <w:tc>
          <w:tcPr>
            <w:tcW w:w="0" w:type="auto"/>
            <w:shd w:val="clear" w:color="auto" w:fill="auto"/>
            <w:vAlign w:val="center"/>
          </w:tcPr>
          <w:p w14:paraId="37CC5E25" w14:textId="77777777" w:rsidR="007F576B" w:rsidRPr="00E824E7" w:rsidRDefault="007F576B" w:rsidP="0016095C">
            <w:pPr>
              <w:spacing w:line="360" w:lineRule="auto"/>
              <w:jc w:val="center"/>
              <w:rPr>
                <w:rFonts w:ascii="Lucida Sans" w:hAnsi="Lucida Sans" w:cstheme="minorHAnsi"/>
              </w:rPr>
            </w:pPr>
          </w:p>
        </w:tc>
        <w:tc>
          <w:tcPr>
            <w:tcW w:w="1440" w:type="dxa"/>
          </w:tcPr>
          <w:p w14:paraId="36449027" w14:textId="77777777" w:rsidR="007F576B" w:rsidRPr="00E824E7" w:rsidRDefault="007F576B" w:rsidP="0016095C">
            <w:pPr>
              <w:spacing w:line="360" w:lineRule="auto"/>
              <w:jc w:val="center"/>
              <w:rPr>
                <w:rFonts w:ascii="Lucida Sans" w:hAnsi="Lucida Sans" w:cstheme="minorHAnsi"/>
              </w:rPr>
            </w:pPr>
          </w:p>
        </w:tc>
        <w:tc>
          <w:tcPr>
            <w:tcW w:w="1585" w:type="dxa"/>
          </w:tcPr>
          <w:p w14:paraId="7F5AF26B" w14:textId="77777777" w:rsidR="007F576B" w:rsidRPr="00E824E7" w:rsidRDefault="007F576B" w:rsidP="0016095C">
            <w:pPr>
              <w:spacing w:line="360" w:lineRule="auto"/>
              <w:jc w:val="center"/>
              <w:rPr>
                <w:rFonts w:ascii="Lucida Sans" w:hAnsi="Lucida Sans" w:cstheme="minorHAnsi"/>
              </w:rPr>
            </w:pPr>
          </w:p>
        </w:tc>
      </w:tr>
      <w:tr w:rsidR="007F576B" w:rsidRPr="00E824E7" w14:paraId="19571CB5" w14:textId="77777777" w:rsidTr="0016095C">
        <w:trPr>
          <w:cantSplit/>
          <w:trHeight w:hRule="exact" w:val="320"/>
          <w:jc w:val="center"/>
        </w:trPr>
        <w:tc>
          <w:tcPr>
            <w:tcW w:w="0" w:type="auto"/>
          </w:tcPr>
          <w:p w14:paraId="750C9155"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bCs/>
              </w:rPr>
              <w:t>7-</w:t>
            </w:r>
          </w:p>
        </w:tc>
        <w:tc>
          <w:tcPr>
            <w:tcW w:w="0" w:type="auto"/>
            <w:shd w:val="clear" w:color="auto" w:fill="auto"/>
            <w:vAlign w:val="center"/>
          </w:tcPr>
          <w:p w14:paraId="7E306B34" w14:textId="77777777" w:rsidR="007F576B" w:rsidRPr="00E824E7" w:rsidRDefault="007F576B" w:rsidP="0016095C">
            <w:pPr>
              <w:spacing w:line="360" w:lineRule="auto"/>
              <w:jc w:val="center"/>
              <w:rPr>
                <w:rFonts w:ascii="Lucida Sans" w:hAnsi="Lucida Sans" w:cstheme="minorHAnsi"/>
              </w:rPr>
            </w:pPr>
          </w:p>
        </w:tc>
        <w:tc>
          <w:tcPr>
            <w:tcW w:w="1440" w:type="dxa"/>
          </w:tcPr>
          <w:p w14:paraId="228D9783" w14:textId="77777777" w:rsidR="007F576B" w:rsidRPr="00E824E7" w:rsidRDefault="007F576B" w:rsidP="0016095C">
            <w:pPr>
              <w:spacing w:line="360" w:lineRule="auto"/>
              <w:jc w:val="center"/>
              <w:rPr>
                <w:rFonts w:ascii="Lucida Sans" w:hAnsi="Lucida Sans" w:cstheme="minorHAnsi"/>
              </w:rPr>
            </w:pPr>
          </w:p>
        </w:tc>
        <w:tc>
          <w:tcPr>
            <w:tcW w:w="1585" w:type="dxa"/>
          </w:tcPr>
          <w:p w14:paraId="2CFA4C8A" w14:textId="77777777" w:rsidR="007F576B" w:rsidRPr="00E824E7" w:rsidRDefault="007F576B" w:rsidP="0016095C">
            <w:pPr>
              <w:spacing w:line="360" w:lineRule="auto"/>
              <w:jc w:val="center"/>
              <w:rPr>
                <w:rFonts w:ascii="Lucida Sans" w:hAnsi="Lucida Sans" w:cstheme="minorHAnsi"/>
              </w:rPr>
            </w:pPr>
          </w:p>
        </w:tc>
      </w:tr>
      <w:tr w:rsidR="007F576B" w:rsidRPr="00E824E7" w14:paraId="0EF4A48C" w14:textId="77777777" w:rsidTr="0016095C">
        <w:trPr>
          <w:cantSplit/>
          <w:trHeight w:hRule="exact" w:val="320"/>
          <w:jc w:val="center"/>
        </w:trPr>
        <w:tc>
          <w:tcPr>
            <w:tcW w:w="0" w:type="auto"/>
          </w:tcPr>
          <w:p w14:paraId="3DF505AD"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rPr>
              <w:lastRenderedPageBreak/>
              <w:t>8-</w:t>
            </w:r>
          </w:p>
        </w:tc>
        <w:tc>
          <w:tcPr>
            <w:tcW w:w="0" w:type="auto"/>
            <w:shd w:val="clear" w:color="auto" w:fill="auto"/>
            <w:vAlign w:val="center"/>
          </w:tcPr>
          <w:p w14:paraId="7BE780FB" w14:textId="77777777" w:rsidR="007F576B" w:rsidRPr="00E824E7" w:rsidRDefault="007F576B" w:rsidP="0016095C">
            <w:pPr>
              <w:spacing w:line="360" w:lineRule="auto"/>
              <w:jc w:val="center"/>
              <w:rPr>
                <w:rFonts w:ascii="Lucida Sans" w:hAnsi="Lucida Sans" w:cstheme="minorHAnsi"/>
              </w:rPr>
            </w:pPr>
          </w:p>
        </w:tc>
        <w:tc>
          <w:tcPr>
            <w:tcW w:w="1440" w:type="dxa"/>
          </w:tcPr>
          <w:p w14:paraId="7B4C13CB" w14:textId="77777777" w:rsidR="007F576B" w:rsidRPr="00E824E7" w:rsidRDefault="007F576B" w:rsidP="0016095C">
            <w:pPr>
              <w:spacing w:line="360" w:lineRule="auto"/>
              <w:jc w:val="center"/>
              <w:rPr>
                <w:rFonts w:ascii="Lucida Sans" w:hAnsi="Lucida Sans" w:cstheme="minorHAnsi"/>
              </w:rPr>
            </w:pPr>
          </w:p>
        </w:tc>
        <w:tc>
          <w:tcPr>
            <w:tcW w:w="1585" w:type="dxa"/>
          </w:tcPr>
          <w:p w14:paraId="30A04144" w14:textId="77777777" w:rsidR="007F576B" w:rsidRPr="00E824E7" w:rsidRDefault="007F576B" w:rsidP="0016095C">
            <w:pPr>
              <w:spacing w:line="360" w:lineRule="auto"/>
              <w:jc w:val="center"/>
              <w:rPr>
                <w:rFonts w:ascii="Lucida Sans" w:hAnsi="Lucida Sans" w:cstheme="minorHAnsi"/>
              </w:rPr>
            </w:pPr>
          </w:p>
        </w:tc>
      </w:tr>
      <w:tr w:rsidR="007F576B" w:rsidRPr="00E824E7" w14:paraId="3C64B06E" w14:textId="77777777" w:rsidTr="0016095C">
        <w:trPr>
          <w:cantSplit/>
          <w:trHeight w:hRule="exact" w:val="320"/>
          <w:jc w:val="center"/>
        </w:trPr>
        <w:tc>
          <w:tcPr>
            <w:tcW w:w="0" w:type="auto"/>
          </w:tcPr>
          <w:p w14:paraId="5A595657"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bCs/>
              </w:rPr>
              <w:t>9-</w:t>
            </w:r>
          </w:p>
        </w:tc>
        <w:tc>
          <w:tcPr>
            <w:tcW w:w="0" w:type="auto"/>
            <w:shd w:val="clear" w:color="auto" w:fill="auto"/>
            <w:vAlign w:val="center"/>
          </w:tcPr>
          <w:p w14:paraId="30522C63" w14:textId="77777777" w:rsidR="007F576B" w:rsidRPr="00E824E7" w:rsidRDefault="007F576B" w:rsidP="0016095C">
            <w:pPr>
              <w:spacing w:line="360" w:lineRule="auto"/>
              <w:jc w:val="center"/>
              <w:rPr>
                <w:rFonts w:ascii="Lucida Sans" w:hAnsi="Lucida Sans" w:cstheme="minorHAnsi"/>
              </w:rPr>
            </w:pPr>
          </w:p>
        </w:tc>
        <w:tc>
          <w:tcPr>
            <w:tcW w:w="1440" w:type="dxa"/>
          </w:tcPr>
          <w:p w14:paraId="5B7D9134" w14:textId="77777777" w:rsidR="007F576B" w:rsidRPr="00E824E7" w:rsidRDefault="007F576B" w:rsidP="0016095C">
            <w:pPr>
              <w:spacing w:line="360" w:lineRule="auto"/>
              <w:jc w:val="center"/>
              <w:rPr>
                <w:rFonts w:ascii="Lucida Sans" w:hAnsi="Lucida Sans" w:cstheme="minorHAnsi"/>
              </w:rPr>
            </w:pPr>
          </w:p>
        </w:tc>
        <w:tc>
          <w:tcPr>
            <w:tcW w:w="1585" w:type="dxa"/>
          </w:tcPr>
          <w:p w14:paraId="7B385D6A" w14:textId="77777777" w:rsidR="007F576B" w:rsidRPr="00E824E7" w:rsidRDefault="007F576B" w:rsidP="0016095C">
            <w:pPr>
              <w:spacing w:line="360" w:lineRule="auto"/>
              <w:jc w:val="center"/>
              <w:rPr>
                <w:rFonts w:ascii="Lucida Sans" w:hAnsi="Lucida Sans" w:cstheme="minorHAnsi"/>
              </w:rPr>
            </w:pPr>
          </w:p>
        </w:tc>
      </w:tr>
      <w:tr w:rsidR="007F576B" w:rsidRPr="00E824E7" w14:paraId="5B558E1F" w14:textId="77777777" w:rsidTr="0016095C">
        <w:trPr>
          <w:cantSplit/>
          <w:trHeight w:hRule="exact" w:val="320"/>
          <w:jc w:val="center"/>
        </w:trPr>
        <w:tc>
          <w:tcPr>
            <w:tcW w:w="0" w:type="auto"/>
          </w:tcPr>
          <w:p w14:paraId="7DD14ECA"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rPr>
              <w:t>10-</w:t>
            </w:r>
          </w:p>
        </w:tc>
        <w:tc>
          <w:tcPr>
            <w:tcW w:w="0" w:type="auto"/>
            <w:shd w:val="clear" w:color="auto" w:fill="auto"/>
            <w:vAlign w:val="center"/>
          </w:tcPr>
          <w:p w14:paraId="61C88BA0" w14:textId="77777777" w:rsidR="007F576B" w:rsidRPr="00E824E7" w:rsidRDefault="007F576B" w:rsidP="0016095C">
            <w:pPr>
              <w:spacing w:line="360" w:lineRule="auto"/>
              <w:jc w:val="center"/>
              <w:rPr>
                <w:rFonts w:ascii="Lucida Sans" w:hAnsi="Lucida Sans" w:cstheme="minorHAnsi"/>
              </w:rPr>
            </w:pPr>
          </w:p>
        </w:tc>
        <w:tc>
          <w:tcPr>
            <w:tcW w:w="1440" w:type="dxa"/>
          </w:tcPr>
          <w:p w14:paraId="65A156DC" w14:textId="77777777" w:rsidR="007F576B" w:rsidRPr="00E824E7" w:rsidRDefault="007F576B" w:rsidP="0016095C">
            <w:pPr>
              <w:spacing w:line="360" w:lineRule="auto"/>
              <w:jc w:val="center"/>
              <w:rPr>
                <w:rFonts w:ascii="Lucida Sans" w:hAnsi="Lucida Sans" w:cstheme="minorHAnsi"/>
              </w:rPr>
            </w:pPr>
          </w:p>
        </w:tc>
        <w:tc>
          <w:tcPr>
            <w:tcW w:w="1585" w:type="dxa"/>
          </w:tcPr>
          <w:p w14:paraId="798E18AD" w14:textId="77777777" w:rsidR="007F576B" w:rsidRPr="00E824E7" w:rsidRDefault="007F576B" w:rsidP="0016095C">
            <w:pPr>
              <w:spacing w:line="360" w:lineRule="auto"/>
              <w:jc w:val="center"/>
              <w:rPr>
                <w:rFonts w:ascii="Lucida Sans" w:hAnsi="Lucida Sans" w:cstheme="minorHAnsi"/>
              </w:rPr>
            </w:pPr>
          </w:p>
        </w:tc>
      </w:tr>
      <w:tr w:rsidR="007F576B" w:rsidRPr="00E824E7" w14:paraId="49162C0A" w14:textId="77777777" w:rsidTr="0016095C">
        <w:trPr>
          <w:cantSplit/>
          <w:trHeight w:hRule="exact" w:val="320"/>
          <w:jc w:val="center"/>
        </w:trPr>
        <w:tc>
          <w:tcPr>
            <w:tcW w:w="0" w:type="auto"/>
          </w:tcPr>
          <w:p w14:paraId="7C3A1D0A"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bCs/>
              </w:rPr>
              <w:t>25-</w:t>
            </w:r>
          </w:p>
        </w:tc>
        <w:tc>
          <w:tcPr>
            <w:tcW w:w="0" w:type="auto"/>
            <w:shd w:val="clear" w:color="auto" w:fill="auto"/>
            <w:vAlign w:val="center"/>
          </w:tcPr>
          <w:p w14:paraId="5C790A68" w14:textId="77777777" w:rsidR="007F576B" w:rsidRPr="00E824E7" w:rsidRDefault="007F576B" w:rsidP="0016095C">
            <w:pPr>
              <w:spacing w:line="360" w:lineRule="auto"/>
              <w:jc w:val="center"/>
              <w:rPr>
                <w:rFonts w:ascii="Lucida Sans" w:hAnsi="Lucida Sans" w:cstheme="minorHAnsi"/>
              </w:rPr>
            </w:pPr>
          </w:p>
        </w:tc>
        <w:tc>
          <w:tcPr>
            <w:tcW w:w="1440" w:type="dxa"/>
          </w:tcPr>
          <w:p w14:paraId="2A9128B3" w14:textId="77777777" w:rsidR="007F576B" w:rsidRPr="00E824E7" w:rsidRDefault="007F576B" w:rsidP="0016095C">
            <w:pPr>
              <w:spacing w:line="360" w:lineRule="auto"/>
              <w:jc w:val="center"/>
              <w:rPr>
                <w:rFonts w:ascii="Lucida Sans" w:hAnsi="Lucida Sans" w:cstheme="minorHAnsi"/>
              </w:rPr>
            </w:pPr>
          </w:p>
        </w:tc>
        <w:tc>
          <w:tcPr>
            <w:tcW w:w="1585" w:type="dxa"/>
          </w:tcPr>
          <w:p w14:paraId="1DD32A9B" w14:textId="77777777" w:rsidR="007F576B" w:rsidRPr="00E824E7" w:rsidRDefault="007F576B" w:rsidP="0016095C">
            <w:pPr>
              <w:spacing w:line="360" w:lineRule="auto"/>
              <w:jc w:val="center"/>
              <w:rPr>
                <w:rFonts w:ascii="Lucida Sans" w:hAnsi="Lucida Sans" w:cstheme="minorHAnsi"/>
              </w:rPr>
            </w:pPr>
          </w:p>
        </w:tc>
      </w:tr>
    </w:tbl>
    <w:p w14:paraId="72A44A28" w14:textId="77777777" w:rsidR="007F576B" w:rsidRPr="00E824E7" w:rsidRDefault="007F576B" w:rsidP="007F576B">
      <w:pPr>
        <w:spacing w:line="320" w:lineRule="atLeast"/>
        <w:ind w:firstLine="851"/>
        <w:jc w:val="both"/>
        <w:rPr>
          <w:rFonts w:ascii="Lucida Sans" w:hAnsi="Lucida Sans" w:cstheme="minorHAnsi"/>
          <w:bCs/>
        </w:rPr>
      </w:pPr>
    </w:p>
    <w:p w14:paraId="23BDC829" w14:textId="77777777" w:rsidR="007F576B" w:rsidRPr="00E824E7" w:rsidRDefault="007F576B" w:rsidP="007F576B">
      <w:pPr>
        <w:pStyle w:val="Texto"/>
        <w:rPr>
          <w:rFonts w:ascii="Lucida Sans" w:hAnsi="Lucida Sans" w:cstheme="minorHAnsi"/>
        </w:rPr>
      </w:pPr>
      <w:r w:rsidRPr="00E824E7">
        <w:rPr>
          <w:rFonts w:ascii="Lucida Sans" w:hAnsi="Lucida Sans" w:cstheme="minorHAnsi"/>
        </w:rPr>
        <w:t xml:space="preserve">A tabela anterior apresenta a relação dos professores lotados no Departamento </w:t>
      </w:r>
      <w:r w:rsidRPr="00E824E7">
        <w:rPr>
          <w:rFonts w:ascii="Lucida Sans" w:hAnsi="Lucida Sans" w:cstheme="minorHAnsi"/>
          <w:color w:val="FF0000"/>
        </w:rPr>
        <w:t xml:space="preserve">XXXXX </w:t>
      </w:r>
      <w:r w:rsidRPr="00E824E7">
        <w:rPr>
          <w:rFonts w:ascii="Lucida Sans" w:hAnsi="Lucida Sans" w:cstheme="minorHAnsi"/>
        </w:rPr>
        <w:t xml:space="preserve">que ministram aulas no curso de </w:t>
      </w:r>
      <w:r w:rsidRPr="00E824E7">
        <w:rPr>
          <w:rFonts w:ascii="Lucida Sans" w:hAnsi="Lucida Sans" w:cstheme="minorHAnsi"/>
          <w:color w:val="FF0000"/>
        </w:rPr>
        <w:t>XXXXX</w:t>
      </w:r>
      <w:r w:rsidRPr="00E824E7">
        <w:rPr>
          <w:rFonts w:ascii="Lucida Sans" w:hAnsi="Lucida Sans" w:cstheme="minorHAnsi"/>
        </w:rPr>
        <w:t>. Tais professores atuam, sobretudo, em disciplinas do núcleo de conteúdos profissionalizantes ou específicos.</w:t>
      </w:r>
    </w:p>
    <w:p w14:paraId="42B48876" w14:textId="77777777" w:rsidR="007F576B" w:rsidRPr="00E824E7" w:rsidRDefault="007F576B" w:rsidP="007F576B">
      <w:pPr>
        <w:pStyle w:val="Texto"/>
        <w:rPr>
          <w:rFonts w:ascii="Lucida Sans" w:hAnsi="Lucida Sans" w:cstheme="minorHAnsi"/>
        </w:rPr>
      </w:pPr>
      <w:r w:rsidRPr="00E824E7">
        <w:rPr>
          <w:rFonts w:ascii="Lucida Sans" w:hAnsi="Lucida Sans" w:cstheme="minorHAnsi"/>
        </w:rPr>
        <w:t xml:space="preserve">A tabela a seguir apresenta a relação dos professores que ministram aulas no Curso de </w:t>
      </w:r>
      <w:r w:rsidRPr="00E824E7">
        <w:rPr>
          <w:rFonts w:ascii="Lucida Sans" w:hAnsi="Lucida Sans" w:cstheme="minorHAnsi"/>
          <w:color w:val="FF0000"/>
        </w:rPr>
        <w:t>XXXXXX</w:t>
      </w:r>
      <w:r w:rsidRPr="00E824E7">
        <w:rPr>
          <w:rFonts w:ascii="Lucida Sans" w:hAnsi="Lucida Sans" w:cstheme="minorHAnsi"/>
        </w:rPr>
        <w:t xml:space="preserve"> e estão lotados nos Departamentos de </w:t>
      </w:r>
      <w:r w:rsidRPr="00E824E7">
        <w:rPr>
          <w:rFonts w:ascii="Lucida Sans" w:hAnsi="Lucida Sans" w:cstheme="minorHAnsi"/>
          <w:color w:val="FF0000"/>
        </w:rPr>
        <w:t>XXXXXXX</w:t>
      </w:r>
      <w:r w:rsidRPr="00E824E7">
        <w:rPr>
          <w:rFonts w:ascii="Lucida Sans" w:hAnsi="Lucida Sans" w:cstheme="minorHAnsi"/>
        </w:rPr>
        <w:t>. Tais professores atuam, sobretudo, em disciplinas do núcleo de conteúdos básicos.</w:t>
      </w:r>
    </w:p>
    <w:p w14:paraId="22E40038" w14:textId="77777777" w:rsidR="007F576B" w:rsidRPr="00E824E7" w:rsidRDefault="007F576B" w:rsidP="007F576B">
      <w:pPr>
        <w:spacing w:line="320" w:lineRule="atLeast"/>
        <w:ind w:firstLine="1134"/>
        <w:jc w:val="both"/>
        <w:rPr>
          <w:rFonts w:ascii="Lucida Sans" w:hAnsi="Lucida Sans" w:cstheme="minorHAnsi"/>
          <w:bCs/>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814"/>
        <w:gridCol w:w="1342"/>
        <w:gridCol w:w="1437"/>
        <w:gridCol w:w="1905"/>
      </w:tblGrid>
      <w:tr w:rsidR="00F043B1" w:rsidRPr="00E824E7" w14:paraId="29DCD235" w14:textId="77777777" w:rsidTr="00F043B1">
        <w:trPr>
          <w:cantSplit/>
          <w:trHeight w:hRule="exact" w:val="320"/>
          <w:jc w:val="center"/>
        </w:trPr>
        <w:tc>
          <w:tcPr>
            <w:tcW w:w="0" w:type="auto"/>
            <w:tcBorders>
              <w:bottom w:val="double" w:sz="4" w:space="0" w:color="auto"/>
            </w:tcBorders>
            <w:shd w:val="clear" w:color="auto" w:fill="365F91"/>
            <w:vAlign w:val="center"/>
          </w:tcPr>
          <w:p w14:paraId="1FE926A8" w14:textId="77777777" w:rsidR="007F576B" w:rsidRPr="00E824E7" w:rsidRDefault="007F576B" w:rsidP="0016095C">
            <w:pPr>
              <w:spacing w:line="360" w:lineRule="auto"/>
              <w:jc w:val="center"/>
              <w:rPr>
                <w:rFonts w:ascii="Lucida Sans" w:hAnsi="Lucida Sans" w:cstheme="minorHAnsi"/>
                <w:color w:val="FFFFFF"/>
              </w:rPr>
            </w:pPr>
            <w:r w:rsidRPr="00E824E7">
              <w:rPr>
                <w:rFonts w:ascii="Lucida Sans" w:hAnsi="Lucida Sans" w:cstheme="minorHAnsi"/>
                <w:color w:val="FFFFFF"/>
              </w:rPr>
              <w:t>PROFESSOR</w:t>
            </w:r>
          </w:p>
        </w:tc>
        <w:tc>
          <w:tcPr>
            <w:tcW w:w="0" w:type="auto"/>
            <w:tcBorders>
              <w:bottom w:val="double" w:sz="4" w:space="0" w:color="auto"/>
            </w:tcBorders>
            <w:shd w:val="clear" w:color="auto" w:fill="365F91"/>
            <w:vAlign w:val="center"/>
          </w:tcPr>
          <w:p w14:paraId="4E7CCB5B"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Titulação</w:t>
            </w:r>
          </w:p>
        </w:tc>
        <w:tc>
          <w:tcPr>
            <w:tcW w:w="1437" w:type="dxa"/>
            <w:tcBorders>
              <w:bottom w:val="double" w:sz="4" w:space="0" w:color="auto"/>
            </w:tcBorders>
            <w:shd w:val="clear" w:color="auto" w:fill="365F91"/>
          </w:tcPr>
          <w:p w14:paraId="2492311C"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755" w:type="dxa"/>
            <w:tcBorders>
              <w:bottom w:val="double" w:sz="4" w:space="0" w:color="auto"/>
            </w:tcBorders>
            <w:shd w:val="clear" w:color="auto" w:fill="365F91"/>
          </w:tcPr>
          <w:p w14:paraId="1772CADA"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VÍNCULO </w:t>
            </w:r>
            <w:proofErr w:type="spellStart"/>
            <w:r w:rsidRPr="00E824E7">
              <w:rPr>
                <w:rFonts w:ascii="Lucida Sans" w:hAnsi="Lucida Sans" w:cstheme="minorHAnsi"/>
                <w:b/>
                <w:color w:val="FFFFFF"/>
              </w:rPr>
              <w:t>EEmpragatício</w:t>
            </w:r>
            <w:proofErr w:type="spellEnd"/>
          </w:p>
        </w:tc>
      </w:tr>
      <w:tr w:rsidR="007F576B" w:rsidRPr="00E824E7" w14:paraId="0A99CC6D" w14:textId="77777777" w:rsidTr="007A3A12">
        <w:trPr>
          <w:cantSplit/>
          <w:trHeight w:hRule="exact" w:val="320"/>
          <w:jc w:val="center"/>
        </w:trPr>
        <w:tc>
          <w:tcPr>
            <w:tcW w:w="0" w:type="auto"/>
            <w:shd w:val="clear" w:color="auto" w:fill="auto"/>
            <w:vAlign w:val="center"/>
          </w:tcPr>
          <w:p w14:paraId="1778F9E6" w14:textId="77777777" w:rsidR="007F576B" w:rsidRPr="00E824E7" w:rsidRDefault="007F576B" w:rsidP="007F576B">
            <w:pPr>
              <w:numPr>
                <w:ilvl w:val="0"/>
                <w:numId w:val="26"/>
              </w:numPr>
              <w:spacing w:line="360" w:lineRule="auto"/>
              <w:jc w:val="both"/>
              <w:rPr>
                <w:rFonts w:ascii="Lucida Sans" w:hAnsi="Lucida Sans" w:cstheme="minorHAnsi"/>
                <w:bCs/>
                <w:color w:val="FF0000"/>
              </w:rPr>
            </w:pPr>
            <w:r w:rsidRPr="00E824E7">
              <w:rPr>
                <w:rFonts w:ascii="Lucida Sans" w:hAnsi="Lucida Sans" w:cstheme="minorHAnsi"/>
                <w:color w:val="FF0000"/>
              </w:rPr>
              <w:t>XXXXXXXXXXXXX</w:t>
            </w:r>
          </w:p>
        </w:tc>
        <w:tc>
          <w:tcPr>
            <w:tcW w:w="0" w:type="auto"/>
            <w:vAlign w:val="center"/>
          </w:tcPr>
          <w:p w14:paraId="17179A5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w:t>
            </w:r>
          </w:p>
        </w:tc>
        <w:tc>
          <w:tcPr>
            <w:tcW w:w="1437" w:type="dxa"/>
          </w:tcPr>
          <w:p w14:paraId="7F88AE6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w:t>
            </w:r>
          </w:p>
        </w:tc>
        <w:tc>
          <w:tcPr>
            <w:tcW w:w="1755" w:type="dxa"/>
          </w:tcPr>
          <w:p w14:paraId="3997AB7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r>
      <w:tr w:rsidR="007F576B" w:rsidRPr="00E824E7" w14:paraId="0A8733BB" w14:textId="77777777" w:rsidTr="007A3A12">
        <w:trPr>
          <w:cantSplit/>
          <w:trHeight w:hRule="exact" w:val="320"/>
          <w:jc w:val="center"/>
        </w:trPr>
        <w:tc>
          <w:tcPr>
            <w:tcW w:w="0" w:type="auto"/>
            <w:shd w:val="clear" w:color="auto" w:fill="auto"/>
            <w:vAlign w:val="center"/>
          </w:tcPr>
          <w:p w14:paraId="49441D0E"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2-</w:t>
            </w:r>
          </w:p>
        </w:tc>
        <w:tc>
          <w:tcPr>
            <w:tcW w:w="0" w:type="auto"/>
            <w:vAlign w:val="center"/>
          </w:tcPr>
          <w:p w14:paraId="551B8969" w14:textId="77777777" w:rsidR="007F576B" w:rsidRPr="00E824E7" w:rsidRDefault="007F576B" w:rsidP="0016095C">
            <w:pPr>
              <w:spacing w:line="360" w:lineRule="auto"/>
              <w:jc w:val="center"/>
              <w:rPr>
                <w:rFonts w:ascii="Lucida Sans" w:hAnsi="Lucida Sans" w:cstheme="minorHAnsi"/>
              </w:rPr>
            </w:pPr>
          </w:p>
        </w:tc>
        <w:tc>
          <w:tcPr>
            <w:tcW w:w="1437" w:type="dxa"/>
          </w:tcPr>
          <w:p w14:paraId="1C736D7E" w14:textId="77777777" w:rsidR="007F576B" w:rsidRPr="00E824E7" w:rsidRDefault="007F576B" w:rsidP="0016095C">
            <w:pPr>
              <w:spacing w:line="360" w:lineRule="auto"/>
              <w:jc w:val="center"/>
              <w:rPr>
                <w:rFonts w:ascii="Lucida Sans" w:hAnsi="Lucida Sans" w:cstheme="minorHAnsi"/>
              </w:rPr>
            </w:pPr>
          </w:p>
        </w:tc>
        <w:tc>
          <w:tcPr>
            <w:tcW w:w="1755" w:type="dxa"/>
          </w:tcPr>
          <w:p w14:paraId="133C4747" w14:textId="77777777" w:rsidR="007F576B" w:rsidRPr="00E824E7" w:rsidRDefault="007F576B" w:rsidP="0016095C">
            <w:pPr>
              <w:spacing w:line="360" w:lineRule="auto"/>
              <w:jc w:val="center"/>
              <w:rPr>
                <w:rFonts w:ascii="Lucida Sans" w:hAnsi="Lucida Sans" w:cstheme="minorHAnsi"/>
              </w:rPr>
            </w:pPr>
          </w:p>
        </w:tc>
      </w:tr>
      <w:tr w:rsidR="007F576B" w:rsidRPr="00E824E7" w14:paraId="6B2713DD" w14:textId="77777777" w:rsidTr="007A3A12">
        <w:trPr>
          <w:cantSplit/>
          <w:trHeight w:hRule="exact" w:val="320"/>
          <w:jc w:val="center"/>
        </w:trPr>
        <w:tc>
          <w:tcPr>
            <w:tcW w:w="0" w:type="auto"/>
            <w:shd w:val="clear" w:color="auto" w:fill="auto"/>
            <w:vAlign w:val="center"/>
          </w:tcPr>
          <w:p w14:paraId="7FD8449A"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3-</w:t>
            </w:r>
          </w:p>
        </w:tc>
        <w:tc>
          <w:tcPr>
            <w:tcW w:w="0" w:type="auto"/>
            <w:vAlign w:val="center"/>
          </w:tcPr>
          <w:p w14:paraId="26CCC693" w14:textId="77777777" w:rsidR="007F576B" w:rsidRPr="00E824E7" w:rsidRDefault="007F576B" w:rsidP="0016095C">
            <w:pPr>
              <w:spacing w:line="360" w:lineRule="auto"/>
              <w:jc w:val="center"/>
              <w:rPr>
                <w:rFonts w:ascii="Lucida Sans" w:hAnsi="Lucida Sans" w:cstheme="minorHAnsi"/>
              </w:rPr>
            </w:pPr>
          </w:p>
        </w:tc>
        <w:tc>
          <w:tcPr>
            <w:tcW w:w="1437" w:type="dxa"/>
          </w:tcPr>
          <w:p w14:paraId="18EACE58" w14:textId="77777777" w:rsidR="007F576B" w:rsidRPr="00E824E7" w:rsidRDefault="007F576B" w:rsidP="0016095C">
            <w:pPr>
              <w:spacing w:line="360" w:lineRule="auto"/>
              <w:jc w:val="center"/>
              <w:rPr>
                <w:rFonts w:ascii="Lucida Sans" w:hAnsi="Lucida Sans" w:cstheme="minorHAnsi"/>
              </w:rPr>
            </w:pPr>
          </w:p>
        </w:tc>
        <w:tc>
          <w:tcPr>
            <w:tcW w:w="1755" w:type="dxa"/>
          </w:tcPr>
          <w:p w14:paraId="02FAD0C0" w14:textId="77777777" w:rsidR="007F576B" w:rsidRPr="00E824E7" w:rsidRDefault="007F576B" w:rsidP="0016095C">
            <w:pPr>
              <w:spacing w:line="360" w:lineRule="auto"/>
              <w:jc w:val="center"/>
              <w:rPr>
                <w:rFonts w:ascii="Lucida Sans" w:hAnsi="Lucida Sans" w:cstheme="minorHAnsi"/>
              </w:rPr>
            </w:pPr>
          </w:p>
        </w:tc>
      </w:tr>
      <w:tr w:rsidR="007F576B" w:rsidRPr="00E824E7" w14:paraId="5B41729B" w14:textId="77777777" w:rsidTr="007A3A12">
        <w:trPr>
          <w:cantSplit/>
          <w:trHeight w:hRule="exact" w:val="320"/>
          <w:jc w:val="center"/>
        </w:trPr>
        <w:tc>
          <w:tcPr>
            <w:tcW w:w="0" w:type="auto"/>
            <w:shd w:val="clear" w:color="auto" w:fill="auto"/>
            <w:vAlign w:val="center"/>
          </w:tcPr>
          <w:p w14:paraId="5531F561"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4-</w:t>
            </w:r>
          </w:p>
        </w:tc>
        <w:tc>
          <w:tcPr>
            <w:tcW w:w="0" w:type="auto"/>
            <w:vAlign w:val="center"/>
          </w:tcPr>
          <w:p w14:paraId="789F70F6" w14:textId="77777777" w:rsidR="007F576B" w:rsidRPr="00E824E7" w:rsidRDefault="007F576B" w:rsidP="0016095C">
            <w:pPr>
              <w:spacing w:line="360" w:lineRule="auto"/>
              <w:jc w:val="center"/>
              <w:rPr>
                <w:rFonts w:ascii="Lucida Sans" w:hAnsi="Lucida Sans" w:cstheme="minorHAnsi"/>
              </w:rPr>
            </w:pPr>
          </w:p>
        </w:tc>
        <w:tc>
          <w:tcPr>
            <w:tcW w:w="1437" w:type="dxa"/>
          </w:tcPr>
          <w:p w14:paraId="17BD8EB2" w14:textId="77777777" w:rsidR="007F576B" w:rsidRPr="00E824E7" w:rsidRDefault="007F576B" w:rsidP="0016095C">
            <w:pPr>
              <w:spacing w:line="360" w:lineRule="auto"/>
              <w:jc w:val="center"/>
              <w:rPr>
                <w:rFonts w:ascii="Lucida Sans" w:hAnsi="Lucida Sans" w:cstheme="minorHAnsi"/>
              </w:rPr>
            </w:pPr>
          </w:p>
        </w:tc>
        <w:tc>
          <w:tcPr>
            <w:tcW w:w="1755" w:type="dxa"/>
          </w:tcPr>
          <w:p w14:paraId="5E1809EB" w14:textId="77777777" w:rsidR="007F576B" w:rsidRPr="00E824E7" w:rsidRDefault="007F576B" w:rsidP="0016095C">
            <w:pPr>
              <w:spacing w:line="360" w:lineRule="auto"/>
              <w:jc w:val="center"/>
              <w:rPr>
                <w:rFonts w:ascii="Lucida Sans" w:hAnsi="Lucida Sans" w:cstheme="minorHAnsi"/>
              </w:rPr>
            </w:pPr>
          </w:p>
        </w:tc>
      </w:tr>
      <w:tr w:rsidR="007F576B" w:rsidRPr="00E824E7" w14:paraId="52417A89" w14:textId="77777777" w:rsidTr="007A3A12">
        <w:trPr>
          <w:cantSplit/>
          <w:trHeight w:hRule="exact" w:val="320"/>
          <w:jc w:val="center"/>
        </w:trPr>
        <w:tc>
          <w:tcPr>
            <w:tcW w:w="0" w:type="auto"/>
            <w:shd w:val="clear" w:color="auto" w:fill="auto"/>
            <w:vAlign w:val="center"/>
          </w:tcPr>
          <w:p w14:paraId="78D69645"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5-</w:t>
            </w:r>
          </w:p>
        </w:tc>
        <w:tc>
          <w:tcPr>
            <w:tcW w:w="0" w:type="auto"/>
            <w:vAlign w:val="center"/>
          </w:tcPr>
          <w:p w14:paraId="5B4FDFD5" w14:textId="77777777" w:rsidR="007F576B" w:rsidRPr="00E824E7" w:rsidRDefault="007F576B" w:rsidP="0016095C">
            <w:pPr>
              <w:spacing w:line="360" w:lineRule="auto"/>
              <w:jc w:val="center"/>
              <w:rPr>
                <w:rFonts w:ascii="Lucida Sans" w:hAnsi="Lucida Sans" w:cstheme="minorHAnsi"/>
              </w:rPr>
            </w:pPr>
          </w:p>
        </w:tc>
        <w:tc>
          <w:tcPr>
            <w:tcW w:w="1437" w:type="dxa"/>
          </w:tcPr>
          <w:p w14:paraId="224AD781" w14:textId="77777777" w:rsidR="007F576B" w:rsidRPr="00E824E7" w:rsidRDefault="007F576B" w:rsidP="0016095C">
            <w:pPr>
              <w:spacing w:line="360" w:lineRule="auto"/>
              <w:jc w:val="center"/>
              <w:rPr>
                <w:rFonts w:ascii="Lucida Sans" w:hAnsi="Lucida Sans" w:cstheme="minorHAnsi"/>
              </w:rPr>
            </w:pPr>
          </w:p>
        </w:tc>
        <w:tc>
          <w:tcPr>
            <w:tcW w:w="1755" w:type="dxa"/>
          </w:tcPr>
          <w:p w14:paraId="2C3A43A2" w14:textId="77777777" w:rsidR="007F576B" w:rsidRPr="00E824E7" w:rsidRDefault="007F576B" w:rsidP="0016095C">
            <w:pPr>
              <w:spacing w:line="360" w:lineRule="auto"/>
              <w:jc w:val="center"/>
              <w:rPr>
                <w:rFonts w:ascii="Lucida Sans" w:hAnsi="Lucida Sans" w:cstheme="minorHAnsi"/>
              </w:rPr>
            </w:pPr>
          </w:p>
        </w:tc>
      </w:tr>
      <w:tr w:rsidR="007F576B" w:rsidRPr="00E824E7" w14:paraId="2259AE51" w14:textId="77777777" w:rsidTr="007A3A12">
        <w:trPr>
          <w:cantSplit/>
          <w:trHeight w:hRule="exact" w:val="320"/>
          <w:jc w:val="center"/>
        </w:trPr>
        <w:tc>
          <w:tcPr>
            <w:tcW w:w="0" w:type="auto"/>
            <w:shd w:val="clear" w:color="auto" w:fill="auto"/>
            <w:vAlign w:val="center"/>
          </w:tcPr>
          <w:p w14:paraId="3506CE0F"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6-</w:t>
            </w:r>
          </w:p>
        </w:tc>
        <w:tc>
          <w:tcPr>
            <w:tcW w:w="0" w:type="auto"/>
            <w:vAlign w:val="center"/>
          </w:tcPr>
          <w:p w14:paraId="611BEBB1" w14:textId="77777777" w:rsidR="007F576B" w:rsidRPr="00E824E7" w:rsidRDefault="007F576B" w:rsidP="0016095C">
            <w:pPr>
              <w:spacing w:line="360" w:lineRule="auto"/>
              <w:jc w:val="center"/>
              <w:rPr>
                <w:rFonts w:ascii="Lucida Sans" w:hAnsi="Lucida Sans" w:cstheme="minorHAnsi"/>
              </w:rPr>
            </w:pPr>
          </w:p>
        </w:tc>
        <w:tc>
          <w:tcPr>
            <w:tcW w:w="1437" w:type="dxa"/>
          </w:tcPr>
          <w:p w14:paraId="072DC1C4" w14:textId="77777777" w:rsidR="007F576B" w:rsidRPr="00E824E7" w:rsidRDefault="007F576B" w:rsidP="0016095C">
            <w:pPr>
              <w:spacing w:line="360" w:lineRule="auto"/>
              <w:jc w:val="center"/>
              <w:rPr>
                <w:rFonts w:ascii="Lucida Sans" w:hAnsi="Lucida Sans" w:cstheme="minorHAnsi"/>
              </w:rPr>
            </w:pPr>
          </w:p>
        </w:tc>
        <w:tc>
          <w:tcPr>
            <w:tcW w:w="1755" w:type="dxa"/>
          </w:tcPr>
          <w:p w14:paraId="016F353A" w14:textId="77777777" w:rsidR="007F576B" w:rsidRPr="00E824E7" w:rsidRDefault="007F576B" w:rsidP="0016095C">
            <w:pPr>
              <w:spacing w:line="360" w:lineRule="auto"/>
              <w:jc w:val="center"/>
              <w:rPr>
                <w:rFonts w:ascii="Lucida Sans" w:hAnsi="Lucida Sans" w:cstheme="minorHAnsi"/>
              </w:rPr>
            </w:pPr>
          </w:p>
        </w:tc>
      </w:tr>
      <w:tr w:rsidR="007F576B" w:rsidRPr="00E824E7" w14:paraId="2AF07DD9" w14:textId="77777777" w:rsidTr="007A3A12">
        <w:trPr>
          <w:cantSplit/>
          <w:trHeight w:hRule="exact" w:val="320"/>
          <w:jc w:val="center"/>
        </w:trPr>
        <w:tc>
          <w:tcPr>
            <w:tcW w:w="0" w:type="auto"/>
            <w:shd w:val="clear" w:color="auto" w:fill="auto"/>
            <w:vAlign w:val="center"/>
          </w:tcPr>
          <w:p w14:paraId="65810E66"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7-</w:t>
            </w:r>
          </w:p>
        </w:tc>
        <w:tc>
          <w:tcPr>
            <w:tcW w:w="0" w:type="auto"/>
            <w:vAlign w:val="center"/>
          </w:tcPr>
          <w:p w14:paraId="23125482" w14:textId="77777777" w:rsidR="007F576B" w:rsidRPr="00E824E7" w:rsidRDefault="007F576B" w:rsidP="0016095C">
            <w:pPr>
              <w:spacing w:line="360" w:lineRule="auto"/>
              <w:jc w:val="center"/>
              <w:rPr>
                <w:rFonts w:ascii="Lucida Sans" w:hAnsi="Lucida Sans" w:cstheme="minorHAnsi"/>
              </w:rPr>
            </w:pPr>
          </w:p>
        </w:tc>
        <w:tc>
          <w:tcPr>
            <w:tcW w:w="1437" w:type="dxa"/>
          </w:tcPr>
          <w:p w14:paraId="1140BB2C" w14:textId="77777777" w:rsidR="007F576B" w:rsidRPr="00E824E7" w:rsidRDefault="007F576B" w:rsidP="0016095C">
            <w:pPr>
              <w:spacing w:line="360" w:lineRule="auto"/>
              <w:jc w:val="center"/>
              <w:rPr>
                <w:rFonts w:ascii="Lucida Sans" w:hAnsi="Lucida Sans" w:cstheme="minorHAnsi"/>
              </w:rPr>
            </w:pPr>
          </w:p>
        </w:tc>
        <w:tc>
          <w:tcPr>
            <w:tcW w:w="1755" w:type="dxa"/>
          </w:tcPr>
          <w:p w14:paraId="7B594672" w14:textId="77777777" w:rsidR="007F576B" w:rsidRPr="00E824E7" w:rsidRDefault="007F576B" w:rsidP="0016095C">
            <w:pPr>
              <w:spacing w:line="360" w:lineRule="auto"/>
              <w:jc w:val="center"/>
              <w:rPr>
                <w:rFonts w:ascii="Lucida Sans" w:hAnsi="Lucida Sans" w:cstheme="minorHAnsi"/>
              </w:rPr>
            </w:pPr>
          </w:p>
        </w:tc>
      </w:tr>
      <w:tr w:rsidR="007F576B" w:rsidRPr="00E824E7" w14:paraId="18916539" w14:textId="77777777" w:rsidTr="007A3A12">
        <w:trPr>
          <w:cantSplit/>
          <w:trHeight w:hRule="exact" w:val="320"/>
          <w:jc w:val="center"/>
        </w:trPr>
        <w:tc>
          <w:tcPr>
            <w:tcW w:w="0" w:type="auto"/>
            <w:shd w:val="clear" w:color="auto" w:fill="auto"/>
            <w:vAlign w:val="center"/>
          </w:tcPr>
          <w:p w14:paraId="6718C02D" w14:textId="77777777" w:rsidR="007F576B" w:rsidRPr="00E824E7" w:rsidRDefault="007F576B" w:rsidP="0016095C">
            <w:pPr>
              <w:spacing w:line="360" w:lineRule="auto"/>
              <w:jc w:val="both"/>
              <w:rPr>
                <w:rFonts w:ascii="Lucida Sans" w:hAnsi="Lucida Sans" w:cstheme="minorHAnsi"/>
                <w:bCs/>
              </w:rPr>
            </w:pPr>
            <w:r w:rsidRPr="00E824E7">
              <w:rPr>
                <w:rFonts w:ascii="Lucida Sans" w:hAnsi="Lucida Sans" w:cstheme="minorHAnsi"/>
                <w:bCs/>
              </w:rPr>
              <w:t>8-</w:t>
            </w:r>
          </w:p>
        </w:tc>
        <w:tc>
          <w:tcPr>
            <w:tcW w:w="0" w:type="auto"/>
            <w:vAlign w:val="center"/>
          </w:tcPr>
          <w:p w14:paraId="3B917017" w14:textId="77777777" w:rsidR="007F576B" w:rsidRPr="00E824E7" w:rsidRDefault="007F576B" w:rsidP="0016095C">
            <w:pPr>
              <w:spacing w:line="360" w:lineRule="auto"/>
              <w:jc w:val="center"/>
              <w:rPr>
                <w:rFonts w:ascii="Lucida Sans" w:hAnsi="Lucida Sans" w:cstheme="minorHAnsi"/>
              </w:rPr>
            </w:pPr>
          </w:p>
        </w:tc>
        <w:tc>
          <w:tcPr>
            <w:tcW w:w="1437" w:type="dxa"/>
          </w:tcPr>
          <w:p w14:paraId="5585F1DA" w14:textId="77777777" w:rsidR="007F576B" w:rsidRPr="00E824E7" w:rsidRDefault="007F576B" w:rsidP="0016095C">
            <w:pPr>
              <w:spacing w:line="360" w:lineRule="auto"/>
              <w:jc w:val="center"/>
              <w:rPr>
                <w:rFonts w:ascii="Lucida Sans" w:hAnsi="Lucida Sans" w:cstheme="minorHAnsi"/>
              </w:rPr>
            </w:pPr>
          </w:p>
        </w:tc>
        <w:tc>
          <w:tcPr>
            <w:tcW w:w="1755" w:type="dxa"/>
          </w:tcPr>
          <w:p w14:paraId="0E9C2DB0" w14:textId="77777777" w:rsidR="007F576B" w:rsidRPr="00E824E7" w:rsidRDefault="007F576B" w:rsidP="0016095C">
            <w:pPr>
              <w:spacing w:line="360" w:lineRule="auto"/>
              <w:jc w:val="center"/>
              <w:rPr>
                <w:rFonts w:ascii="Lucida Sans" w:hAnsi="Lucida Sans" w:cstheme="minorHAnsi"/>
              </w:rPr>
            </w:pPr>
          </w:p>
        </w:tc>
      </w:tr>
      <w:tr w:rsidR="007F576B" w:rsidRPr="00E824E7" w14:paraId="5B4E141E" w14:textId="77777777" w:rsidTr="007A3A12">
        <w:trPr>
          <w:cantSplit/>
          <w:trHeight w:hRule="exact" w:val="320"/>
          <w:jc w:val="center"/>
        </w:trPr>
        <w:tc>
          <w:tcPr>
            <w:tcW w:w="0" w:type="auto"/>
            <w:shd w:val="clear" w:color="auto" w:fill="auto"/>
            <w:vAlign w:val="center"/>
          </w:tcPr>
          <w:p w14:paraId="1CE4FC99"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9-</w:t>
            </w:r>
          </w:p>
        </w:tc>
        <w:tc>
          <w:tcPr>
            <w:tcW w:w="0" w:type="auto"/>
            <w:vAlign w:val="center"/>
          </w:tcPr>
          <w:p w14:paraId="17BB3899" w14:textId="77777777" w:rsidR="007F576B" w:rsidRPr="00E824E7" w:rsidRDefault="007F576B" w:rsidP="0016095C">
            <w:pPr>
              <w:spacing w:line="360" w:lineRule="auto"/>
              <w:jc w:val="center"/>
              <w:rPr>
                <w:rFonts w:ascii="Lucida Sans" w:hAnsi="Lucida Sans" w:cstheme="minorHAnsi"/>
              </w:rPr>
            </w:pPr>
          </w:p>
        </w:tc>
        <w:tc>
          <w:tcPr>
            <w:tcW w:w="1437" w:type="dxa"/>
          </w:tcPr>
          <w:p w14:paraId="04771635" w14:textId="77777777" w:rsidR="007F576B" w:rsidRPr="00E824E7" w:rsidRDefault="007F576B" w:rsidP="0016095C">
            <w:pPr>
              <w:spacing w:line="360" w:lineRule="auto"/>
              <w:jc w:val="center"/>
              <w:rPr>
                <w:rFonts w:ascii="Lucida Sans" w:hAnsi="Lucida Sans" w:cstheme="minorHAnsi"/>
              </w:rPr>
            </w:pPr>
          </w:p>
        </w:tc>
        <w:tc>
          <w:tcPr>
            <w:tcW w:w="1755" w:type="dxa"/>
          </w:tcPr>
          <w:p w14:paraId="679BB3D0" w14:textId="77777777" w:rsidR="007F576B" w:rsidRPr="00E824E7" w:rsidRDefault="007F576B" w:rsidP="0016095C">
            <w:pPr>
              <w:spacing w:line="360" w:lineRule="auto"/>
              <w:jc w:val="center"/>
              <w:rPr>
                <w:rFonts w:ascii="Lucida Sans" w:hAnsi="Lucida Sans" w:cstheme="minorHAnsi"/>
              </w:rPr>
            </w:pPr>
          </w:p>
        </w:tc>
      </w:tr>
      <w:tr w:rsidR="007F576B" w:rsidRPr="00E824E7" w14:paraId="6BDFFFDF" w14:textId="77777777" w:rsidTr="007A3A12">
        <w:trPr>
          <w:cantSplit/>
          <w:trHeight w:hRule="exact" w:val="320"/>
          <w:jc w:val="center"/>
        </w:trPr>
        <w:tc>
          <w:tcPr>
            <w:tcW w:w="0" w:type="auto"/>
            <w:shd w:val="clear" w:color="auto" w:fill="auto"/>
            <w:vAlign w:val="center"/>
          </w:tcPr>
          <w:p w14:paraId="5D66AFC5" w14:textId="77777777" w:rsidR="007F576B" w:rsidRPr="00E824E7" w:rsidRDefault="007F576B" w:rsidP="0016095C">
            <w:pPr>
              <w:spacing w:line="360" w:lineRule="auto"/>
              <w:jc w:val="both"/>
              <w:rPr>
                <w:rFonts w:ascii="Lucida Sans" w:hAnsi="Lucida Sans" w:cstheme="minorHAnsi"/>
                <w:bCs/>
              </w:rPr>
            </w:pPr>
            <w:r w:rsidRPr="00E824E7">
              <w:rPr>
                <w:rFonts w:ascii="Lucida Sans" w:hAnsi="Lucida Sans" w:cstheme="minorHAnsi"/>
                <w:bCs/>
              </w:rPr>
              <w:t>10-</w:t>
            </w:r>
          </w:p>
        </w:tc>
        <w:tc>
          <w:tcPr>
            <w:tcW w:w="0" w:type="auto"/>
            <w:vAlign w:val="center"/>
          </w:tcPr>
          <w:p w14:paraId="4771EF7C" w14:textId="77777777" w:rsidR="007F576B" w:rsidRPr="00E824E7" w:rsidRDefault="007F576B" w:rsidP="0016095C">
            <w:pPr>
              <w:spacing w:line="360" w:lineRule="auto"/>
              <w:jc w:val="center"/>
              <w:rPr>
                <w:rFonts w:ascii="Lucida Sans" w:hAnsi="Lucida Sans" w:cstheme="minorHAnsi"/>
              </w:rPr>
            </w:pPr>
          </w:p>
        </w:tc>
        <w:tc>
          <w:tcPr>
            <w:tcW w:w="1437" w:type="dxa"/>
          </w:tcPr>
          <w:p w14:paraId="78FD367E" w14:textId="77777777" w:rsidR="007F576B" w:rsidRPr="00E824E7" w:rsidRDefault="007F576B" w:rsidP="0016095C">
            <w:pPr>
              <w:spacing w:line="360" w:lineRule="auto"/>
              <w:jc w:val="center"/>
              <w:rPr>
                <w:rFonts w:ascii="Lucida Sans" w:hAnsi="Lucida Sans" w:cstheme="minorHAnsi"/>
              </w:rPr>
            </w:pPr>
          </w:p>
        </w:tc>
        <w:tc>
          <w:tcPr>
            <w:tcW w:w="1755" w:type="dxa"/>
          </w:tcPr>
          <w:p w14:paraId="252086CC" w14:textId="77777777" w:rsidR="007F576B" w:rsidRPr="00E824E7" w:rsidRDefault="007F576B" w:rsidP="0016095C">
            <w:pPr>
              <w:spacing w:line="360" w:lineRule="auto"/>
              <w:jc w:val="center"/>
              <w:rPr>
                <w:rFonts w:ascii="Lucida Sans" w:hAnsi="Lucida Sans" w:cstheme="minorHAnsi"/>
              </w:rPr>
            </w:pPr>
          </w:p>
        </w:tc>
      </w:tr>
      <w:tr w:rsidR="007F576B" w:rsidRPr="00E824E7" w14:paraId="40A21BEF" w14:textId="77777777" w:rsidTr="007A3A12">
        <w:trPr>
          <w:cantSplit/>
          <w:trHeight w:hRule="exact" w:val="320"/>
          <w:jc w:val="center"/>
        </w:trPr>
        <w:tc>
          <w:tcPr>
            <w:tcW w:w="0" w:type="auto"/>
            <w:shd w:val="clear" w:color="auto" w:fill="auto"/>
            <w:vAlign w:val="center"/>
          </w:tcPr>
          <w:p w14:paraId="0B67FDF5"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11-</w:t>
            </w:r>
          </w:p>
        </w:tc>
        <w:tc>
          <w:tcPr>
            <w:tcW w:w="0" w:type="auto"/>
            <w:vAlign w:val="center"/>
          </w:tcPr>
          <w:p w14:paraId="2F8661DE" w14:textId="77777777" w:rsidR="007F576B" w:rsidRPr="00E824E7" w:rsidRDefault="007F576B" w:rsidP="0016095C">
            <w:pPr>
              <w:spacing w:line="360" w:lineRule="auto"/>
              <w:jc w:val="center"/>
              <w:rPr>
                <w:rFonts w:ascii="Lucida Sans" w:hAnsi="Lucida Sans" w:cstheme="minorHAnsi"/>
                <w:lang w:val="es-ES_tradnl"/>
              </w:rPr>
            </w:pPr>
          </w:p>
        </w:tc>
        <w:tc>
          <w:tcPr>
            <w:tcW w:w="1437" w:type="dxa"/>
          </w:tcPr>
          <w:p w14:paraId="51654E86" w14:textId="77777777" w:rsidR="007F576B" w:rsidRPr="00E824E7" w:rsidRDefault="007F576B" w:rsidP="0016095C">
            <w:pPr>
              <w:spacing w:line="360" w:lineRule="auto"/>
              <w:jc w:val="center"/>
              <w:rPr>
                <w:rFonts w:ascii="Lucida Sans" w:hAnsi="Lucida Sans" w:cstheme="minorHAnsi"/>
              </w:rPr>
            </w:pPr>
          </w:p>
        </w:tc>
        <w:tc>
          <w:tcPr>
            <w:tcW w:w="1755" w:type="dxa"/>
          </w:tcPr>
          <w:p w14:paraId="36825275" w14:textId="77777777" w:rsidR="007F576B" w:rsidRPr="00E824E7" w:rsidRDefault="007F576B" w:rsidP="0016095C">
            <w:pPr>
              <w:spacing w:line="360" w:lineRule="auto"/>
              <w:jc w:val="center"/>
              <w:rPr>
                <w:rFonts w:ascii="Lucida Sans" w:hAnsi="Lucida Sans" w:cstheme="minorHAnsi"/>
              </w:rPr>
            </w:pPr>
          </w:p>
        </w:tc>
      </w:tr>
      <w:tr w:rsidR="007F576B" w:rsidRPr="00E824E7" w14:paraId="586465F6" w14:textId="77777777" w:rsidTr="007A3A12">
        <w:trPr>
          <w:cantSplit/>
          <w:trHeight w:hRule="exact" w:val="320"/>
          <w:jc w:val="center"/>
        </w:trPr>
        <w:tc>
          <w:tcPr>
            <w:tcW w:w="0" w:type="auto"/>
            <w:shd w:val="clear" w:color="auto" w:fill="auto"/>
            <w:vAlign w:val="center"/>
          </w:tcPr>
          <w:p w14:paraId="261679F7"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12-</w:t>
            </w:r>
          </w:p>
        </w:tc>
        <w:tc>
          <w:tcPr>
            <w:tcW w:w="0" w:type="auto"/>
            <w:vAlign w:val="center"/>
          </w:tcPr>
          <w:p w14:paraId="4751BFEA" w14:textId="77777777" w:rsidR="007F576B" w:rsidRPr="00E824E7" w:rsidRDefault="007F576B" w:rsidP="0016095C">
            <w:pPr>
              <w:spacing w:line="360" w:lineRule="auto"/>
              <w:jc w:val="center"/>
              <w:rPr>
                <w:rFonts w:ascii="Lucida Sans" w:hAnsi="Lucida Sans" w:cstheme="minorHAnsi"/>
              </w:rPr>
            </w:pPr>
          </w:p>
        </w:tc>
        <w:tc>
          <w:tcPr>
            <w:tcW w:w="1437" w:type="dxa"/>
          </w:tcPr>
          <w:p w14:paraId="263C3CEA" w14:textId="77777777" w:rsidR="007F576B" w:rsidRPr="00E824E7" w:rsidRDefault="007F576B" w:rsidP="0016095C">
            <w:pPr>
              <w:spacing w:line="360" w:lineRule="auto"/>
              <w:jc w:val="center"/>
              <w:rPr>
                <w:rFonts w:ascii="Lucida Sans" w:hAnsi="Lucida Sans" w:cstheme="minorHAnsi"/>
              </w:rPr>
            </w:pPr>
          </w:p>
        </w:tc>
        <w:tc>
          <w:tcPr>
            <w:tcW w:w="1755" w:type="dxa"/>
          </w:tcPr>
          <w:p w14:paraId="6FF9ACBB" w14:textId="77777777" w:rsidR="007F576B" w:rsidRPr="00E824E7" w:rsidRDefault="007F576B" w:rsidP="0016095C">
            <w:pPr>
              <w:spacing w:line="360" w:lineRule="auto"/>
              <w:jc w:val="center"/>
              <w:rPr>
                <w:rFonts w:ascii="Lucida Sans" w:hAnsi="Lucida Sans" w:cstheme="minorHAnsi"/>
              </w:rPr>
            </w:pPr>
          </w:p>
        </w:tc>
      </w:tr>
      <w:tr w:rsidR="007A3A12" w:rsidRPr="00E824E7" w14:paraId="0932B5F5" w14:textId="77777777" w:rsidTr="007A3A12">
        <w:trPr>
          <w:cantSplit/>
          <w:trHeight w:hRule="exact" w:val="320"/>
          <w:jc w:val="center"/>
        </w:trPr>
        <w:tc>
          <w:tcPr>
            <w:tcW w:w="0" w:type="auto"/>
            <w:shd w:val="clear" w:color="auto" w:fill="auto"/>
            <w:vAlign w:val="center"/>
          </w:tcPr>
          <w:p w14:paraId="1EA87B17"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13-</w:t>
            </w:r>
          </w:p>
        </w:tc>
        <w:tc>
          <w:tcPr>
            <w:tcW w:w="0" w:type="auto"/>
            <w:vAlign w:val="center"/>
          </w:tcPr>
          <w:p w14:paraId="4086EA56" w14:textId="77777777" w:rsidR="007A3A12" w:rsidRPr="00E824E7" w:rsidRDefault="007A3A12" w:rsidP="0016095C">
            <w:pPr>
              <w:spacing w:line="360" w:lineRule="auto"/>
              <w:jc w:val="center"/>
              <w:rPr>
                <w:rFonts w:ascii="Lucida Sans" w:hAnsi="Lucida Sans" w:cstheme="minorHAnsi"/>
              </w:rPr>
            </w:pPr>
          </w:p>
        </w:tc>
        <w:tc>
          <w:tcPr>
            <w:tcW w:w="1437" w:type="dxa"/>
          </w:tcPr>
          <w:p w14:paraId="12D8BBF0" w14:textId="77777777" w:rsidR="007A3A12" w:rsidRPr="00E824E7" w:rsidRDefault="007A3A12" w:rsidP="0016095C">
            <w:pPr>
              <w:spacing w:line="360" w:lineRule="auto"/>
              <w:jc w:val="center"/>
              <w:rPr>
                <w:rFonts w:ascii="Lucida Sans" w:hAnsi="Lucida Sans" w:cstheme="minorHAnsi"/>
              </w:rPr>
            </w:pPr>
          </w:p>
        </w:tc>
        <w:tc>
          <w:tcPr>
            <w:tcW w:w="1755" w:type="dxa"/>
          </w:tcPr>
          <w:p w14:paraId="1FAE9FBC" w14:textId="77777777" w:rsidR="007A3A12" w:rsidRPr="00E824E7" w:rsidRDefault="007A3A12" w:rsidP="0016095C">
            <w:pPr>
              <w:spacing w:line="360" w:lineRule="auto"/>
              <w:jc w:val="center"/>
              <w:rPr>
                <w:rFonts w:ascii="Lucida Sans" w:hAnsi="Lucida Sans" w:cstheme="minorHAnsi"/>
              </w:rPr>
            </w:pPr>
          </w:p>
        </w:tc>
      </w:tr>
      <w:tr w:rsidR="007A3A12" w:rsidRPr="00E824E7" w14:paraId="4DE36040" w14:textId="77777777" w:rsidTr="007A3A12">
        <w:trPr>
          <w:cantSplit/>
          <w:trHeight w:hRule="exact" w:val="320"/>
          <w:jc w:val="center"/>
        </w:trPr>
        <w:tc>
          <w:tcPr>
            <w:tcW w:w="0" w:type="auto"/>
            <w:shd w:val="clear" w:color="auto" w:fill="auto"/>
            <w:vAlign w:val="center"/>
          </w:tcPr>
          <w:p w14:paraId="797B367E"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14-</w:t>
            </w:r>
          </w:p>
        </w:tc>
        <w:tc>
          <w:tcPr>
            <w:tcW w:w="0" w:type="auto"/>
            <w:vAlign w:val="center"/>
          </w:tcPr>
          <w:p w14:paraId="06E66C59" w14:textId="77777777" w:rsidR="007A3A12" w:rsidRPr="00E824E7" w:rsidRDefault="007A3A12" w:rsidP="0016095C">
            <w:pPr>
              <w:spacing w:line="360" w:lineRule="auto"/>
              <w:jc w:val="center"/>
              <w:rPr>
                <w:rFonts w:ascii="Lucida Sans" w:hAnsi="Lucida Sans" w:cstheme="minorHAnsi"/>
              </w:rPr>
            </w:pPr>
          </w:p>
        </w:tc>
        <w:tc>
          <w:tcPr>
            <w:tcW w:w="1437" w:type="dxa"/>
          </w:tcPr>
          <w:p w14:paraId="50D74D73" w14:textId="77777777" w:rsidR="007A3A12" w:rsidRPr="00E824E7" w:rsidRDefault="007A3A12" w:rsidP="0016095C">
            <w:pPr>
              <w:spacing w:line="360" w:lineRule="auto"/>
              <w:jc w:val="center"/>
              <w:rPr>
                <w:rFonts w:ascii="Lucida Sans" w:hAnsi="Lucida Sans" w:cstheme="minorHAnsi"/>
              </w:rPr>
            </w:pPr>
          </w:p>
        </w:tc>
        <w:tc>
          <w:tcPr>
            <w:tcW w:w="1755" w:type="dxa"/>
          </w:tcPr>
          <w:p w14:paraId="6EC31AAD" w14:textId="77777777" w:rsidR="007A3A12" w:rsidRPr="00E824E7" w:rsidRDefault="007A3A12" w:rsidP="0016095C">
            <w:pPr>
              <w:spacing w:line="360" w:lineRule="auto"/>
              <w:jc w:val="center"/>
              <w:rPr>
                <w:rFonts w:ascii="Lucida Sans" w:hAnsi="Lucida Sans" w:cstheme="minorHAnsi"/>
              </w:rPr>
            </w:pPr>
          </w:p>
        </w:tc>
      </w:tr>
      <w:tr w:rsidR="007A3A12" w:rsidRPr="00E824E7" w14:paraId="678385E9" w14:textId="77777777" w:rsidTr="007A3A12">
        <w:trPr>
          <w:cantSplit/>
          <w:trHeight w:hRule="exact" w:val="320"/>
          <w:jc w:val="center"/>
        </w:trPr>
        <w:tc>
          <w:tcPr>
            <w:tcW w:w="0" w:type="auto"/>
            <w:shd w:val="clear" w:color="auto" w:fill="auto"/>
            <w:vAlign w:val="center"/>
          </w:tcPr>
          <w:p w14:paraId="26F04567"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15-</w:t>
            </w:r>
          </w:p>
        </w:tc>
        <w:tc>
          <w:tcPr>
            <w:tcW w:w="0" w:type="auto"/>
            <w:vAlign w:val="center"/>
          </w:tcPr>
          <w:p w14:paraId="6AA34533" w14:textId="77777777" w:rsidR="007A3A12" w:rsidRPr="00E824E7" w:rsidRDefault="007A3A12" w:rsidP="0016095C">
            <w:pPr>
              <w:spacing w:line="360" w:lineRule="auto"/>
              <w:jc w:val="center"/>
              <w:rPr>
                <w:rFonts w:ascii="Lucida Sans" w:hAnsi="Lucida Sans" w:cstheme="minorHAnsi"/>
              </w:rPr>
            </w:pPr>
          </w:p>
        </w:tc>
        <w:tc>
          <w:tcPr>
            <w:tcW w:w="1437" w:type="dxa"/>
          </w:tcPr>
          <w:p w14:paraId="14A2ABFE" w14:textId="77777777" w:rsidR="007A3A12" w:rsidRPr="00E824E7" w:rsidRDefault="007A3A12" w:rsidP="0016095C">
            <w:pPr>
              <w:spacing w:line="360" w:lineRule="auto"/>
              <w:jc w:val="center"/>
              <w:rPr>
                <w:rFonts w:ascii="Lucida Sans" w:hAnsi="Lucida Sans" w:cstheme="minorHAnsi"/>
              </w:rPr>
            </w:pPr>
          </w:p>
        </w:tc>
        <w:tc>
          <w:tcPr>
            <w:tcW w:w="1755" w:type="dxa"/>
          </w:tcPr>
          <w:p w14:paraId="3FACE96B" w14:textId="77777777" w:rsidR="007A3A12" w:rsidRPr="00E824E7" w:rsidRDefault="007A3A12" w:rsidP="0016095C">
            <w:pPr>
              <w:spacing w:line="360" w:lineRule="auto"/>
              <w:jc w:val="center"/>
              <w:rPr>
                <w:rFonts w:ascii="Lucida Sans" w:hAnsi="Lucida Sans" w:cstheme="minorHAnsi"/>
              </w:rPr>
            </w:pPr>
          </w:p>
        </w:tc>
      </w:tr>
      <w:tr w:rsidR="007A3A12" w:rsidRPr="00E824E7" w14:paraId="73E7FABD" w14:textId="77777777" w:rsidTr="007A3A12">
        <w:trPr>
          <w:cantSplit/>
          <w:trHeight w:hRule="exact" w:val="320"/>
          <w:jc w:val="center"/>
        </w:trPr>
        <w:tc>
          <w:tcPr>
            <w:tcW w:w="0" w:type="auto"/>
            <w:shd w:val="clear" w:color="auto" w:fill="auto"/>
            <w:vAlign w:val="center"/>
          </w:tcPr>
          <w:p w14:paraId="3BB525E5"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16-</w:t>
            </w:r>
          </w:p>
        </w:tc>
        <w:tc>
          <w:tcPr>
            <w:tcW w:w="0" w:type="auto"/>
            <w:vAlign w:val="center"/>
          </w:tcPr>
          <w:p w14:paraId="2F7B8B66" w14:textId="77777777" w:rsidR="007A3A12" w:rsidRPr="00E824E7" w:rsidRDefault="007A3A12" w:rsidP="0016095C">
            <w:pPr>
              <w:spacing w:line="360" w:lineRule="auto"/>
              <w:jc w:val="center"/>
              <w:rPr>
                <w:rFonts w:ascii="Lucida Sans" w:hAnsi="Lucida Sans" w:cstheme="minorHAnsi"/>
              </w:rPr>
            </w:pPr>
          </w:p>
        </w:tc>
        <w:tc>
          <w:tcPr>
            <w:tcW w:w="1437" w:type="dxa"/>
          </w:tcPr>
          <w:p w14:paraId="319F8D4A" w14:textId="77777777" w:rsidR="007A3A12" w:rsidRPr="00E824E7" w:rsidRDefault="007A3A12" w:rsidP="0016095C">
            <w:pPr>
              <w:spacing w:line="360" w:lineRule="auto"/>
              <w:jc w:val="center"/>
              <w:rPr>
                <w:rFonts w:ascii="Lucida Sans" w:hAnsi="Lucida Sans" w:cstheme="minorHAnsi"/>
              </w:rPr>
            </w:pPr>
          </w:p>
        </w:tc>
        <w:tc>
          <w:tcPr>
            <w:tcW w:w="1755" w:type="dxa"/>
          </w:tcPr>
          <w:p w14:paraId="50FC236D" w14:textId="77777777" w:rsidR="007A3A12" w:rsidRPr="00E824E7" w:rsidRDefault="007A3A12" w:rsidP="0016095C">
            <w:pPr>
              <w:spacing w:line="360" w:lineRule="auto"/>
              <w:jc w:val="center"/>
              <w:rPr>
                <w:rFonts w:ascii="Lucida Sans" w:hAnsi="Lucida Sans" w:cstheme="minorHAnsi"/>
              </w:rPr>
            </w:pPr>
          </w:p>
        </w:tc>
      </w:tr>
      <w:tr w:rsidR="007A3A12" w:rsidRPr="00E824E7" w14:paraId="2FF3AE9E" w14:textId="77777777" w:rsidTr="007A3A12">
        <w:trPr>
          <w:cantSplit/>
          <w:trHeight w:hRule="exact" w:val="320"/>
          <w:jc w:val="center"/>
        </w:trPr>
        <w:tc>
          <w:tcPr>
            <w:tcW w:w="0" w:type="auto"/>
            <w:shd w:val="clear" w:color="auto" w:fill="auto"/>
            <w:vAlign w:val="center"/>
          </w:tcPr>
          <w:p w14:paraId="258B2550"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17-</w:t>
            </w:r>
          </w:p>
        </w:tc>
        <w:tc>
          <w:tcPr>
            <w:tcW w:w="0" w:type="auto"/>
            <w:vAlign w:val="center"/>
          </w:tcPr>
          <w:p w14:paraId="66234341" w14:textId="77777777" w:rsidR="007A3A12" w:rsidRPr="00E824E7" w:rsidRDefault="007A3A12" w:rsidP="0016095C">
            <w:pPr>
              <w:spacing w:line="360" w:lineRule="auto"/>
              <w:jc w:val="center"/>
              <w:rPr>
                <w:rFonts w:ascii="Lucida Sans" w:hAnsi="Lucida Sans" w:cstheme="minorHAnsi"/>
              </w:rPr>
            </w:pPr>
          </w:p>
        </w:tc>
        <w:tc>
          <w:tcPr>
            <w:tcW w:w="1437" w:type="dxa"/>
          </w:tcPr>
          <w:p w14:paraId="71D8029B" w14:textId="77777777" w:rsidR="007A3A12" w:rsidRPr="00E824E7" w:rsidRDefault="007A3A12" w:rsidP="0016095C">
            <w:pPr>
              <w:spacing w:line="360" w:lineRule="auto"/>
              <w:jc w:val="center"/>
              <w:rPr>
                <w:rFonts w:ascii="Lucida Sans" w:hAnsi="Lucida Sans" w:cstheme="minorHAnsi"/>
              </w:rPr>
            </w:pPr>
          </w:p>
        </w:tc>
        <w:tc>
          <w:tcPr>
            <w:tcW w:w="1755" w:type="dxa"/>
          </w:tcPr>
          <w:p w14:paraId="06E8E707" w14:textId="77777777" w:rsidR="007A3A12" w:rsidRPr="00E824E7" w:rsidRDefault="007A3A12" w:rsidP="0016095C">
            <w:pPr>
              <w:spacing w:line="360" w:lineRule="auto"/>
              <w:jc w:val="center"/>
              <w:rPr>
                <w:rFonts w:ascii="Lucida Sans" w:hAnsi="Lucida Sans" w:cstheme="minorHAnsi"/>
              </w:rPr>
            </w:pPr>
          </w:p>
        </w:tc>
      </w:tr>
      <w:tr w:rsidR="007A3A12" w:rsidRPr="00E824E7" w14:paraId="491B8038" w14:textId="77777777" w:rsidTr="007A3A12">
        <w:trPr>
          <w:cantSplit/>
          <w:trHeight w:hRule="exact" w:val="320"/>
          <w:jc w:val="center"/>
        </w:trPr>
        <w:tc>
          <w:tcPr>
            <w:tcW w:w="0" w:type="auto"/>
            <w:shd w:val="clear" w:color="auto" w:fill="auto"/>
            <w:vAlign w:val="center"/>
          </w:tcPr>
          <w:p w14:paraId="327EAA48"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18-</w:t>
            </w:r>
          </w:p>
        </w:tc>
        <w:tc>
          <w:tcPr>
            <w:tcW w:w="0" w:type="auto"/>
            <w:vAlign w:val="center"/>
          </w:tcPr>
          <w:p w14:paraId="40575F8D" w14:textId="77777777" w:rsidR="007A3A12" w:rsidRPr="00E824E7" w:rsidRDefault="007A3A12" w:rsidP="0016095C">
            <w:pPr>
              <w:spacing w:line="360" w:lineRule="auto"/>
              <w:jc w:val="center"/>
              <w:rPr>
                <w:rFonts w:ascii="Lucida Sans" w:hAnsi="Lucida Sans" w:cstheme="minorHAnsi"/>
              </w:rPr>
            </w:pPr>
          </w:p>
        </w:tc>
        <w:tc>
          <w:tcPr>
            <w:tcW w:w="1437" w:type="dxa"/>
          </w:tcPr>
          <w:p w14:paraId="72F9846E" w14:textId="77777777" w:rsidR="007A3A12" w:rsidRPr="00E824E7" w:rsidRDefault="007A3A12" w:rsidP="0016095C">
            <w:pPr>
              <w:spacing w:line="360" w:lineRule="auto"/>
              <w:jc w:val="center"/>
              <w:rPr>
                <w:rFonts w:ascii="Lucida Sans" w:hAnsi="Lucida Sans" w:cstheme="minorHAnsi"/>
              </w:rPr>
            </w:pPr>
          </w:p>
        </w:tc>
        <w:tc>
          <w:tcPr>
            <w:tcW w:w="1755" w:type="dxa"/>
          </w:tcPr>
          <w:p w14:paraId="695A527D" w14:textId="77777777" w:rsidR="007A3A12" w:rsidRPr="00E824E7" w:rsidRDefault="007A3A12" w:rsidP="0016095C">
            <w:pPr>
              <w:spacing w:line="360" w:lineRule="auto"/>
              <w:jc w:val="center"/>
              <w:rPr>
                <w:rFonts w:ascii="Lucida Sans" w:hAnsi="Lucida Sans" w:cstheme="minorHAnsi"/>
              </w:rPr>
            </w:pPr>
          </w:p>
        </w:tc>
      </w:tr>
      <w:tr w:rsidR="007A3A12" w:rsidRPr="00E824E7" w14:paraId="12E92217" w14:textId="77777777" w:rsidTr="007A3A12">
        <w:trPr>
          <w:cantSplit/>
          <w:trHeight w:hRule="exact" w:val="320"/>
          <w:jc w:val="center"/>
        </w:trPr>
        <w:tc>
          <w:tcPr>
            <w:tcW w:w="0" w:type="auto"/>
            <w:shd w:val="clear" w:color="auto" w:fill="auto"/>
            <w:vAlign w:val="center"/>
          </w:tcPr>
          <w:p w14:paraId="3F12B305"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19-</w:t>
            </w:r>
          </w:p>
        </w:tc>
        <w:tc>
          <w:tcPr>
            <w:tcW w:w="0" w:type="auto"/>
            <w:vAlign w:val="center"/>
          </w:tcPr>
          <w:p w14:paraId="4B6A9604" w14:textId="77777777" w:rsidR="007A3A12" w:rsidRPr="00E824E7" w:rsidRDefault="007A3A12" w:rsidP="0016095C">
            <w:pPr>
              <w:spacing w:line="360" w:lineRule="auto"/>
              <w:jc w:val="center"/>
              <w:rPr>
                <w:rFonts w:ascii="Lucida Sans" w:hAnsi="Lucida Sans" w:cstheme="minorHAnsi"/>
              </w:rPr>
            </w:pPr>
          </w:p>
        </w:tc>
        <w:tc>
          <w:tcPr>
            <w:tcW w:w="1437" w:type="dxa"/>
          </w:tcPr>
          <w:p w14:paraId="5309F111" w14:textId="77777777" w:rsidR="007A3A12" w:rsidRPr="00E824E7" w:rsidRDefault="007A3A12" w:rsidP="0016095C">
            <w:pPr>
              <w:spacing w:line="360" w:lineRule="auto"/>
              <w:jc w:val="center"/>
              <w:rPr>
                <w:rFonts w:ascii="Lucida Sans" w:hAnsi="Lucida Sans" w:cstheme="minorHAnsi"/>
              </w:rPr>
            </w:pPr>
          </w:p>
        </w:tc>
        <w:tc>
          <w:tcPr>
            <w:tcW w:w="1755" w:type="dxa"/>
          </w:tcPr>
          <w:p w14:paraId="3F71FC4E" w14:textId="77777777" w:rsidR="007A3A12" w:rsidRPr="00E824E7" w:rsidRDefault="007A3A12" w:rsidP="0016095C">
            <w:pPr>
              <w:spacing w:line="360" w:lineRule="auto"/>
              <w:jc w:val="center"/>
              <w:rPr>
                <w:rFonts w:ascii="Lucida Sans" w:hAnsi="Lucida Sans" w:cstheme="minorHAnsi"/>
              </w:rPr>
            </w:pPr>
          </w:p>
        </w:tc>
      </w:tr>
    </w:tbl>
    <w:p w14:paraId="14CD9976" w14:textId="77777777" w:rsidR="007A3A12" w:rsidRPr="00E824E7" w:rsidRDefault="007A3A12" w:rsidP="007A3A12">
      <w:pPr>
        <w:pStyle w:val="Texto"/>
        <w:rPr>
          <w:rFonts w:ascii="Lucida Sans" w:hAnsi="Lucida Sans" w:cstheme="minorHAnsi"/>
        </w:rPr>
      </w:pPr>
      <w:r w:rsidRPr="00E824E7">
        <w:rPr>
          <w:rFonts w:ascii="Lucida Sans" w:hAnsi="Lucida Sans" w:cstheme="minorHAnsi"/>
        </w:rPr>
        <w:t xml:space="preserve">Há ainda professores de outros departamentos que ministram disciplinas no curso, sobretudo do </w:t>
      </w:r>
      <w:r w:rsidRPr="00E824E7">
        <w:rPr>
          <w:rFonts w:ascii="Lucida Sans" w:hAnsi="Lucida Sans" w:cstheme="minorHAnsi"/>
          <w:color w:val="FF0000"/>
        </w:rPr>
        <w:t>XXXXXXX</w:t>
      </w:r>
      <w:r w:rsidRPr="00E824E7">
        <w:rPr>
          <w:rFonts w:ascii="Lucida Sans" w:hAnsi="Lucida Sans" w:cstheme="minorHAnsi"/>
        </w:rPr>
        <w:t xml:space="preserve"> e do Departamento do Ensino Médio/Técnico (DEMET). Os professores colaboradores estão relacionados a seguir:</w:t>
      </w:r>
    </w:p>
    <w:p w14:paraId="7DD57FFB" w14:textId="77777777" w:rsidR="00EC0127" w:rsidRPr="00E824E7" w:rsidRDefault="00EC0127" w:rsidP="007A3A12">
      <w:pPr>
        <w:spacing w:line="320" w:lineRule="atLeast"/>
        <w:rPr>
          <w:rFonts w:ascii="Lucida Sans" w:hAnsi="Lucida Sans" w:cstheme="minorHAnsi"/>
        </w:rPr>
      </w:pPr>
    </w:p>
    <w:tbl>
      <w:tblPr>
        <w:tblW w:w="809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484"/>
        <w:gridCol w:w="1280"/>
        <w:gridCol w:w="1369"/>
        <w:gridCol w:w="1965"/>
      </w:tblGrid>
      <w:tr w:rsidR="00F043B1" w:rsidRPr="00E824E7" w14:paraId="3F2348E0" w14:textId="77777777" w:rsidTr="00F043B1">
        <w:trPr>
          <w:cantSplit/>
          <w:trHeight w:hRule="exact" w:val="320"/>
          <w:jc w:val="center"/>
        </w:trPr>
        <w:tc>
          <w:tcPr>
            <w:tcW w:w="3593" w:type="dxa"/>
            <w:tcBorders>
              <w:bottom w:val="double" w:sz="4" w:space="0" w:color="auto"/>
            </w:tcBorders>
            <w:shd w:val="clear" w:color="auto" w:fill="365F91"/>
            <w:vAlign w:val="center"/>
          </w:tcPr>
          <w:p w14:paraId="3D8AA2B8"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Professor</w:t>
            </w:r>
          </w:p>
        </w:tc>
        <w:tc>
          <w:tcPr>
            <w:tcW w:w="0" w:type="auto"/>
            <w:tcBorders>
              <w:bottom w:val="double" w:sz="4" w:space="0" w:color="auto"/>
            </w:tcBorders>
            <w:shd w:val="clear" w:color="auto" w:fill="365F91"/>
            <w:vAlign w:val="center"/>
          </w:tcPr>
          <w:p w14:paraId="0A91481C"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Titulação</w:t>
            </w:r>
          </w:p>
        </w:tc>
        <w:tc>
          <w:tcPr>
            <w:tcW w:w="1384" w:type="dxa"/>
            <w:tcBorders>
              <w:bottom w:val="double" w:sz="4" w:space="0" w:color="auto"/>
            </w:tcBorders>
            <w:shd w:val="clear" w:color="auto" w:fill="365F91"/>
          </w:tcPr>
          <w:p w14:paraId="028816CB"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968" w:type="dxa"/>
            <w:tcBorders>
              <w:bottom w:val="double" w:sz="4" w:space="0" w:color="auto"/>
            </w:tcBorders>
            <w:shd w:val="clear" w:color="auto" w:fill="365F91"/>
          </w:tcPr>
          <w:p w14:paraId="39DF1B33"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VÍNCULO </w:t>
            </w:r>
            <w:proofErr w:type="spellStart"/>
            <w:r w:rsidRPr="00E824E7">
              <w:rPr>
                <w:rFonts w:ascii="Lucida Sans" w:hAnsi="Lucida Sans" w:cstheme="minorHAnsi"/>
                <w:b/>
                <w:color w:val="FFFFFF"/>
              </w:rPr>
              <w:t>EEmpragatício</w:t>
            </w:r>
            <w:proofErr w:type="spellEnd"/>
          </w:p>
        </w:tc>
      </w:tr>
      <w:tr w:rsidR="007A3A12" w:rsidRPr="00E824E7" w14:paraId="2CAA34ED" w14:textId="77777777" w:rsidTr="0016095C">
        <w:trPr>
          <w:cantSplit/>
          <w:trHeight w:hRule="exact" w:val="320"/>
          <w:jc w:val="center"/>
        </w:trPr>
        <w:tc>
          <w:tcPr>
            <w:tcW w:w="3593" w:type="dxa"/>
            <w:shd w:val="clear" w:color="auto" w:fill="auto"/>
            <w:vAlign w:val="center"/>
          </w:tcPr>
          <w:p w14:paraId="47AF7F95" w14:textId="77777777" w:rsidR="007A3A12" w:rsidRPr="00E824E7" w:rsidRDefault="007A3A12" w:rsidP="0016095C">
            <w:pPr>
              <w:spacing w:line="360" w:lineRule="auto"/>
              <w:jc w:val="both"/>
              <w:rPr>
                <w:rFonts w:ascii="Lucida Sans" w:hAnsi="Lucida Sans" w:cstheme="minorHAnsi"/>
              </w:rPr>
            </w:pPr>
            <w:r w:rsidRPr="00E824E7">
              <w:rPr>
                <w:rFonts w:ascii="Lucida Sans" w:hAnsi="Lucida Sans" w:cstheme="minorHAnsi"/>
                <w:bCs/>
              </w:rPr>
              <w:t>1-</w:t>
            </w:r>
          </w:p>
        </w:tc>
        <w:tc>
          <w:tcPr>
            <w:tcW w:w="0" w:type="auto"/>
            <w:shd w:val="clear" w:color="auto" w:fill="auto"/>
            <w:vAlign w:val="center"/>
          </w:tcPr>
          <w:p w14:paraId="32BE5889" w14:textId="77777777" w:rsidR="007A3A12" w:rsidRPr="00E824E7" w:rsidRDefault="007A3A12" w:rsidP="0016095C">
            <w:pPr>
              <w:spacing w:line="360" w:lineRule="auto"/>
              <w:jc w:val="center"/>
              <w:rPr>
                <w:rFonts w:ascii="Lucida Sans" w:hAnsi="Lucida Sans" w:cstheme="minorHAnsi"/>
              </w:rPr>
            </w:pPr>
          </w:p>
        </w:tc>
        <w:tc>
          <w:tcPr>
            <w:tcW w:w="1384" w:type="dxa"/>
          </w:tcPr>
          <w:p w14:paraId="4B575EB4" w14:textId="77777777" w:rsidR="007A3A12" w:rsidRPr="00E824E7" w:rsidRDefault="007A3A12" w:rsidP="0016095C">
            <w:pPr>
              <w:spacing w:line="360" w:lineRule="auto"/>
              <w:jc w:val="center"/>
              <w:rPr>
                <w:rFonts w:ascii="Lucida Sans" w:hAnsi="Lucida Sans" w:cstheme="minorHAnsi"/>
              </w:rPr>
            </w:pPr>
          </w:p>
        </w:tc>
        <w:tc>
          <w:tcPr>
            <w:tcW w:w="1968" w:type="dxa"/>
          </w:tcPr>
          <w:p w14:paraId="71D8FE8C" w14:textId="77777777" w:rsidR="007A3A12" w:rsidRPr="00E824E7" w:rsidRDefault="007A3A12" w:rsidP="0016095C">
            <w:pPr>
              <w:spacing w:line="360" w:lineRule="auto"/>
              <w:jc w:val="center"/>
              <w:rPr>
                <w:rFonts w:ascii="Lucida Sans" w:hAnsi="Lucida Sans" w:cstheme="minorHAnsi"/>
              </w:rPr>
            </w:pPr>
          </w:p>
        </w:tc>
      </w:tr>
      <w:tr w:rsidR="007A3A12" w:rsidRPr="00E824E7" w14:paraId="3D8C717E" w14:textId="77777777" w:rsidTr="0016095C">
        <w:trPr>
          <w:cantSplit/>
          <w:trHeight w:hRule="exact" w:val="320"/>
          <w:jc w:val="center"/>
        </w:trPr>
        <w:tc>
          <w:tcPr>
            <w:tcW w:w="3593" w:type="dxa"/>
            <w:shd w:val="clear" w:color="auto" w:fill="auto"/>
          </w:tcPr>
          <w:p w14:paraId="18BD2983" w14:textId="77777777" w:rsidR="007A3A12" w:rsidRPr="00E824E7" w:rsidRDefault="007A3A12" w:rsidP="0016095C">
            <w:pPr>
              <w:autoSpaceDE w:val="0"/>
              <w:autoSpaceDN w:val="0"/>
              <w:adjustRightInd w:val="0"/>
              <w:rPr>
                <w:rFonts w:ascii="Lucida Sans" w:hAnsi="Lucida Sans" w:cstheme="minorHAnsi"/>
                <w:color w:val="000000"/>
                <w:lang w:val="es-ES_tradnl"/>
              </w:rPr>
            </w:pPr>
            <w:r w:rsidRPr="00E824E7">
              <w:rPr>
                <w:rFonts w:ascii="Lucida Sans" w:hAnsi="Lucida Sans" w:cstheme="minorHAnsi"/>
                <w:lang w:val="es-ES_tradnl"/>
              </w:rPr>
              <w:t xml:space="preserve">2- </w:t>
            </w:r>
          </w:p>
        </w:tc>
        <w:tc>
          <w:tcPr>
            <w:tcW w:w="0" w:type="auto"/>
            <w:shd w:val="clear" w:color="auto" w:fill="auto"/>
            <w:vAlign w:val="center"/>
          </w:tcPr>
          <w:p w14:paraId="2BEE5005" w14:textId="77777777" w:rsidR="007A3A12" w:rsidRPr="00E824E7" w:rsidRDefault="007A3A12" w:rsidP="0016095C">
            <w:pPr>
              <w:spacing w:line="360" w:lineRule="auto"/>
              <w:jc w:val="center"/>
              <w:rPr>
                <w:rFonts w:ascii="Lucida Sans" w:hAnsi="Lucida Sans" w:cstheme="minorHAnsi"/>
              </w:rPr>
            </w:pPr>
          </w:p>
        </w:tc>
        <w:tc>
          <w:tcPr>
            <w:tcW w:w="1384" w:type="dxa"/>
          </w:tcPr>
          <w:p w14:paraId="7080A9F4" w14:textId="77777777" w:rsidR="007A3A12" w:rsidRPr="00E824E7" w:rsidRDefault="007A3A12" w:rsidP="0016095C">
            <w:pPr>
              <w:spacing w:line="360" w:lineRule="auto"/>
              <w:jc w:val="center"/>
              <w:rPr>
                <w:rFonts w:ascii="Lucida Sans" w:hAnsi="Lucida Sans" w:cstheme="minorHAnsi"/>
              </w:rPr>
            </w:pPr>
          </w:p>
        </w:tc>
        <w:tc>
          <w:tcPr>
            <w:tcW w:w="1968" w:type="dxa"/>
          </w:tcPr>
          <w:p w14:paraId="1304E330" w14:textId="77777777" w:rsidR="007A3A12" w:rsidRPr="00E824E7" w:rsidRDefault="007A3A12" w:rsidP="0016095C">
            <w:pPr>
              <w:spacing w:line="360" w:lineRule="auto"/>
              <w:jc w:val="center"/>
              <w:rPr>
                <w:rFonts w:ascii="Lucida Sans" w:hAnsi="Lucida Sans" w:cstheme="minorHAnsi"/>
              </w:rPr>
            </w:pPr>
          </w:p>
        </w:tc>
      </w:tr>
      <w:tr w:rsidR="007A3A12" w:rsidRPr="00E824E7" w14:paraId="41E429B1" w14:textId="77777777" w:rsidTr="0016095C">
        <w:trPr>
          <w:cantSplit/>
          <w:trHeight w:hRule="exact" w:val="320"/>
          <w:jc w:val="center"/>
        </w:trPr>
        <w:tc>
          <w:tcPr>
            <w:tcW w:w="3593" w:type="dxa"/>
            <w:shd w:val="clear" w:color="auto" w:fill="auto"/>
            <w:vAlign w:val="center"/>
          </w:tcPr>
          <w:p w14:paraId="4FEACC6F"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rPr>
              <w:t>3-</w:t>
            </w:r>
          </w:p>
        </w:tc>
        <w:tc>
          <w:tcPr>
            <w:tcW w:w="0" w:type="auto"/>
            <w:shd w:val="clear" w:color="auto" w:fill="auto"/>
            <w:vAlign w:val="center"/>
          </w:tcPr>
          <w:p w14:paraId="7DB19A1C" w14:textId="77777777" w:rsidR="007A3A12" w:rsidRPr="00E824E7" w:rsidRDefault="007A3A12" w:rsidP="0016095C">
            <w:pPr>
              <w:spacing w:line="360" w:lineRule="auto"/>
              <w:jc w:val="center"/>
              <w:rPr>
                <w:rFonts w:ascii="Lucida Sans" w:hAnsi="Lucida Sans" w:cstheme="minorHAnsi"/>
              </w:rPr>
            </w:pPr>
          </w:p>
        </w:tc>
        <w:tc>
          <w:tcPr>
            <w:tcW w:w="1384" w:type="dxa"/>
          </w:tcPr>
          <w:p w14:paraId="21721192" w14:textId="77777777" w:rsidR="007A3A12" w:rsidRPr="00E824E7" w:rsidRDefault="007A3A12" w:rsidP="0016095C">
            <w:pPr>
              <w:spacing w:line="360" w:lineRule="auto"/>
              <w:jc w:val="center"/>
              <w:rPr>
                <w:rFonts w:ascii="Lucida Sans" w:hAnsi="Lucida Sans" w:cstheme="minorHAnsi"/>
              </w:rPr>
            </w:pPr>
          </w:p>
        </w:tc>
        <w:tc>
          <w:tcPr>
            <w:tcW w:w="1968" w:type="dxa"/>
          </w:tcPr>
          <w:p w14:paraId="3018C902" w14:textId="77777777" w:rsidR="007A3A12" w:rsidRPr="00E824E7" w:rsidRDefault="007A3A12" w:rsidP="0016095C">
            <w:pPr>
              <w:spacing w:line="360" w:lineRule="auto"/>
              <w:jc w:val="center"/>
              <w:rPr>
                <w:rFonts w:ascii="Lucida Sans" w:hAnsi="Lucida Sans" w:cstheme="minorHAnsi"/>
              </w:rPr>
            </w:pPr>
          </w:p>
        </w:tc>
      </w:tr>
      <w:tr w:rsidR="007A3A12" w:rsidRPr="00E824E7" w14:paraId="49283D95" w14:textId="77777777" w:rsidTr="0016095C">
        <w:trPr>
          <w:cantSplit/>
          <w:trHeight w:hRule="exact" w:val="320"/>
          <w:jc w:val="center"/>
        </w:trPr>
        <w:tc>
          <w:tcPr>
            <w:tcW w:w="3593" w:type="dxa"/>
            <w:shd w:val="clear" w:color="auto" w:fill="auto"/>
            <w:vAlign w:val="center"/>
          </w:tcPr>
          <w:p w14:paraId="69204E94" w14:textId="77777777" w:rsidR="007A3A12" w:rsidRPr="00E824E7" w:rsidRDefault="007A3A12" w:rsidP="0016095C">
            <w:pPr>
              <w:spacing w:line="360" w:lineRule="auto"/>
              <w:jc w:val="both"/>
              <w:rPr>
                <w:rFonts w:ascii="Lucida Sans" w:hAnsi="Lucida Sans" w:cstheme="minorHAnsi"/>
                <w:highlight w:val="lightGray"/>
              </w:rPr>
            </w:pPr>
            <w:r w:rsidRPr="00E824E7">
              <w:rPr>
                <w:rFonts w:ascii="Lucida Sans" w:hAnsi="Lucida Sans" w:cstheme="minorHAnsi"/>
                <w:bCs/>
              </w:rPr>
              <w:t xml:space="preserve">4- </w:t>
            </w:r>
          </w:p>
        </w:tc>
        <w:tc>
          <w:tcPr>
            <w:tcW w:w="0" w:type="auto"/>
            <w:shd w:val="clear" w:color="auto" w:fill="auto"/>
            <w:vAlign w:val="center"/>
          </w:tcPr>
          <w:p w14:paraId="17737775" w14:textId="77777777" w:rsidR="007A3A12" w:rsidRPr="00E824E7" w:rsidRDefault="007A3A12" w:rsidP="0016095C">
            <w:pPr>
              <w:spacing w:line="360" w:lineRule="auto"/>
              <w:jc w:val="center"/>
              <w:rPr>
                <w:rFonts w:ascii="Lucida Sans" w:hAnsi="Lucida Sans" w:cstheme="minorHAnsi"/>
                <w:highlight w:val="yellow"/>
              </w:rPr>
            </w:pPr>
          </w:p>
        </w:tc>
        <w:tc>
          <w:tcPr>
            <w:tcW w:w="1384" w:type="dxa"/>
          </w:tcPr>
          <w:p w14:paraId="43BA885D" w14:textId="77777777" w:rsidR="007A3A12" w:rsidRPr="00E824E7" w:rsidRDefault="007A3A12" w:rsidP="0016095C">
            <w:pPr>
              <w:spacing w:line="360" w:lineRule="auto"/>
              <w:jc w:val="center"/>
              <w:rPr>
                <w:rFonts w:ascii="Lucida Sans" w:hAnsi="Lucida Sans" w:cstheme="minorHAnsi"/>
              </w:rPr>
            </w:pPr>
          </w:p>
        </w:tc>
        <w:tc>
          <w:tcPr>
            <w:tcW w:w="1968" w:type="dxa"/>
          </w:tcPr>
          <w:p w14:paraId="660E2EDA" w14:textId="77777777" w:rsidR="007A3A12" w:rsidRPr="00E824E7" w:rsidRDefault="007A3A12" w:rsidP="0016095C">
            <w:pPr>
              <w:spacing w:line="360" w:lineRule="auto"/>
              <w:jc w:val="center"/>
              <w:rPr>
                <w:rFonts w:ascii="Lucida Sans" w:hAnsi="Lucida Sans" w:cstheme="minorHAnsi"/>
              </w:rPr>
            </w:pPr>
          </w:p>
        </w:tc>
      </w:tr>
      <w:tr w:rsidR="007A3A12" w:rsidRPr="00E824E7" w14:paraId="29A81B28" w14:textId="77777777" w:rsidTr="0016095C">
        <w:trPr>
          <w:cantSplit/>
          <w:trHeight w:hRule="exact" w:val="320"/>
          <w:jc w:val="center"/>
        </w:trPr>
        <w:tc>
          <w:tcPr>
            <w:tcW w:w="3593" w:type="dxa"/>
            <w:shd w:val="clear" w:color="auto" w:fill="auto"/>
            <w:vAlign w:val="center"/>
          </w:tcPr>
          <w:p w14:paraId="27CF558C"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lastRenderedPageBreak/>
              <w:t>5-</w:t>
            </w:r>
          </w:p>
        </w:tc>
        <w:tc>
          <w:tcPr>
            <w:tcW w:w="0" w:type="auto"/>
            <w:shd w:val="clear" w:color="auto" w:fill="auto"/>
            <w:vAlign w:val="center"/>
          </w:tcPr>
          <w:p w14:paraId="58119C39" w14:textId="77777777" w:rsidR="007A3A12" w:rsidRPr="00E824E7" w:rsidRDefault="007A3A12" w:rsidP="0016095C">
            <w:pPr>
              <w:spacing w:line="360" w:lineRule="auto"/>
              <w:jc w:val="center"/>
              <w:rPr>
                <w:rFonts w:ascii="Lucida Sans" w:hAnsi="Lucida Sans" w:cstheme="minorHAnsi"/>
              </w:rPr>
            </w:pPr>
          </w:p>
        </w:tc>
        <w:tc>
          <w:tcPr>
            <w:tcW w:w="1384" w:type="dxa"/>
          </w:tcPr>
          <w:p w14:paraId="36A311AC" w14:textId="77777777" w:rsidR="007A3A12" w:rsidRPr="00E824E7" w:rsidRDefault="007A3A12" w:rsidP="0016095C">
            <w:pPr>
              <w:spacing w:line="360" w:lineRule="auto"/>
              <w:jc w:val="center"/>
              <w:rPr>
                <w:rFonts w:ascii="Lucida Sans" w:hAnsi="Lucida Sans" w:cstheme="minorHAnsi"/>
              </w:rPr>
            </w:pPr>
          </w:p>
        </w:tc>
        <w:tc>
          <w:tcPr>
            <w:tcW w:w="1968" w:type="dxa"/>
          </w:tcPr>
          <w:p w14:paraId="28E9BA98" w14:textId="77777777" w:rsidR="007A3A12" w:rsidRPr="00E824E7" w:rsidRDefault="007A3A12" w:rsidP="0016095C">
            <w:pPr>
              <w:spacing w:line="360" w:lineRule="auto"/>
              <w:jc w:val="center"/>
              <w:rPr>
                <w:rFonts w:ascii="Lucida Sans" w:hAnsi="Lucida Sans" w:cstheme="minorHAnsi"/>
              </w:rPr>
            </w:pPr>
          </w:p>
        </w:tc>
      </w:tr>
      <w:tr w:rsidR="007A3A12" w:rsidRPr="00E824E7" w14:paraId="3F56DEBD" w14:textId="77777777" w:rsidTr="0016095C">
        <w:trPr>
          <w:cantSplit/>
          <w:trHeight w:hRule="exact" w:val="320"/>
          <w:jc w:val="center"/>
        </w:trPr>
        <w:tc>
          <w:tcPr>
            <w:tcW w:w="3593" w:type="dxa"/>
            <w:shd w:val="clear" w:color="auto" w:fill="auto"/>
            <w:vAlign w:val="center"/>
          </w:tcPr>
          <w:p w14:paraId="3126A161"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6-</w:t>
            </w:r>
          </w:p>
        </w:tc>
        <w:tc>
          <w:tcPr>
            <w:tcW w:w="0" w:type="auto"/>
            <w:shd w:val="clear" w:color="auto" w:fill="auto"/>
            <w:vAlign w:val="center"/>
          </w:tcPr>
          <w:p w14:paraId="3209C388" w14:textId="77777777" w:rsidR="007A3A12" w:rsidRPr="00E824E7" w:rsidRDefault="007A3A12" w:rsidP="0016095C">
            <w:pPr>
              <w:spacing w:line="360" w:lineRule="auto"/>
              <w:jc w:val="center"/>
              <w:rPr>
                <w:rFonts w:ascii="Lucida Sans" w:hAnsi="Lucida Sans" w:cstheme="minorHAnsi"/>
              </w:rPr>
            </w:pPr>
          </w:p>
        </w:tc>
        <w:tc>
          <w:tcPr>
            <w:tcW w:w="1384" w:type="dxa"/>
            <w:shd w:val="clear" w:color="auto" w:fill="auto"/>
          </w:tcPr>
          <w:p w14:paraId="3B9F0236" w14:textId="77777777" w:rsidR="007A3A12" w:rsidRPr="00E824E7" w:rsidRDefault="007A3A12" w:rsidP="0016095C">
            <w:pPr>
              <w:spacing w:line="360" w:lineRule="auto"/>
              <w:jc w:val="center"/>
              <w:rPr>
                <w:rFonts w:ascii="Lucida Sans" w:hAnsi="Lucida Sans" w:cstheme="minorHAnsi"/>
              </w:rPr>
            </w:pPr>
          </w:p>
        </w:tc>
        <w:tc>
          <w:tcPr>
            <w:tcW w:w="1968" w:type="dxa"/>
          </w:tcPr>
          <w:p w14:paraId="5E24A83C" w14:textId="77777777" w:rsidR="007A3A12" w:rsidRPr="00E824E7" w:rsidRDefault="007A3A12" w:rsidP="0016095C">
            <w:pPr>
              <w:spacing w:line="360" w:lineRule="auto"/>
              <w:jc w:val="center"/>
              <w:rPr>
                <w:rFonts w:ascii="Lucida Sans" w:hAnsi="Lucida Sans" w:cstheme="minorHAnsi"/>
              </w:rPr>
            </w:pPr>
          </w:p>
        </w:tc>
      </w:tr>
      <w:tr w:rsidR="007A3A12" w:rsidRPr="00E824E7" w14:paraId="4F760853" w14:textId="77777777" w:rsidTr="0016095C">
        <w:trPr>
          <w:cantSplit/>
          <w:trHeight w:hRule="exact" w:val="320"/>
          <w:jc w:val="center"/>
        </w:trPr>
        <w:tc>
          <w:tcPr>
            <w:tcW w:w="3593" w:type="dxa"/>
            <w:shd w:val="clear" w:color="auto" w:fill="auto"/>
            <w:vAlign w:val="center"/>
          </w:tcPr>
          <w:p w14:paraId="02ABC371" w14:textId="77777777" w:rsidR="007A3A12" w:rsidRPr="00E824E7" w:rsidRDefault="007A3A12" w:rsidP="0016095C">
            <w:pPr>
              <w:spacing w:line="360" w:lineRule="auto"/>
              <w:jc w:val="both"/>
              <w:rPr>
                <w:rFonts w:ascii="Lucida Sans" w:hAnsi="Lucida Sans" w:cstheme="minorHAnsi"/>
              </w:rPr>
            </w:pPr>
            <w:r w:rsidRPr="00E824E7">
              <w:rPr>
                <w:rFonts w:ascii="Lucida Sans" w:hAnsi="Lucida Sans" w:cstheme="minorHAnsi"/>
                <w:bCs/>
              </w:rPr>
              <w:t>7-</w:t>
            </w:r>
          </w:p>
        </w:tc>
        <w:tc>
          <w:tcPr>
            <w:tcW w:w="0" w:type="auto"/>
            <w:shd w:val="clear" w:color="auto" w:fill="auto"/>
            <w:vAlign w:val="center"/>
          </w:tcPr>
          <w:p w14:paraId="1275842B" w14:textId="77777777" w:rsidR="007A3A12" w:rsidRPr="00E824E7" w:rsidRDefault="007A3A12" w:rsidP="0016095C">
            <w:pPr>
              <w:spacing w:line="360" w:lineRule="auto"/>
              <w:jc w:val="center"/>
              <w:rPr>
                <w:rFonts w:ascii="Lucida Sans" w:hAnsi="Lucida Sans" w:cstheme="minorHAnsi"/>
              </w:rPr>
            </w:pPr>
          </w:p>
        </w:tc>
        <w:tc>
          <w:tcPr>
            <w:tcW w:w="1384" w:type="dxa"/>
            <w:shd w:val="clear" w:color="auto" w:fill="auto"/>
          </w:tcPr>
          <w:p w14:paraId="415C2F5A" w14:textId="77777777" w:rsidR="007A3A12" w:rsidRPr="00E824E7" w:rsidRDefault="007A3A12" w:rsidP="0016095C">
            <w:pPr>
              <w:spacing w:line="360" w:lineRule="auto"/>
              <w:jc w:val="center"/>
              <w:rPr>
                <w:rFonts w:ascii="Lucida Sans" w:hAnsi="Lucida Sans" w:cstheme="minorHAnsi"/>
              </w:rPr>
            </w:pPr>
          </w:p>
        </w:tc>
        <w:tc>
          <w:tcPr>
            <w:tcW w:w="1968" w:type="dxa"/>
          </w:tcPr>
          <w:p w14:paraId="0891765A" w14:textId="77777777" w:rsidR="007A3A12" w:rsidRPr="00E824E7" w:rsidRDefault="007A3A12" w:rsidP="0016095C">
            <w:pPr>
              <w:spacing w:line="360" w:lineRule="auto"/>
              <w:jc w:val="center"/>
              <w:rPr>
                <w:rFonts w:ascii="Lucida Sans" w:hAnsi="Lucida Sans" w:cstheme="minorHAnsi"/>
              </w:rPr>
            </w:pPr>
          </w:p>
        </w:tc>
      </w:tr>
      <w:tr w:rsidR="007A3A12" w:rsidRPr="00E824E7" w14:paraId="4D156AED" w14:textId="77777777" w:rsidTr="0016095C">
        <w:trPr>
          <w:cantSplit/>
          <w:trHeight w:hRule="exact" w:val="320"/>
          <w:jc w:val="center"/>
        </w:trPr>
        <w:tc>
          <w:tcPr>
            <w:tcW w:w="3593" w:type="dxa"/>
            <w:shd w:val="clear" w:color="auto" w:fill="auto"/>
            <w:vAlign w:val="center"/>
          </w:tcPr>
          <w:p w14:paraId="7E2A49BD"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8-</w:t>
            </w:r>
          </w:p>
        </w:tc>
        <w:tc>
          <w:tcPr>
            <w:tcW w:w="0" w:type="auto"/>
            <w:shd w:val="clear" w:color="auto" w:fill="auto"/>
            <w:vAlign w:val="center"/>
          </w:tcPr>
          <w:p w14:paraId="375BE5F3" w14:textId="77777777" w:rsidR="007A3A12" w:rsidRPr="00E824E7" w:rsidRDefault="007A3A12" w:rsidP="0016095C">
            <w:pPr>
              <w:spacing w:line="360" w:lineRule="auto"/>
              <w:jc w:val="center"/>
              <w:rPr>
                <w:rFonts w:ascii="Lucida Sans" w:hAnsi="Lucida Sans" w:cstheme="minorHAnsi"/>
              </w:rPr>
            </w:pPr>
          </w:p>
        </w:tc>
        <w:tc>
          <w:tcPr>
            <w:tcW w:w="1384" w:type="dxa"/>
          </w:tcPr>
          <w:p w14:paraId="5B9172B8" w14:textId="77777777" w:rsidR="007A3A12" w:rsidRPr="00E824E7" w:rsidRDefault="007A3A12" w:rsidP="0016095C">
            <w:pPr>
              <w:spacing w:line="360" w:lineRule="auto"/>
              <w:jc w:val="center"/>
              <w:rPr>
                <w:rFonts w:ascii="Lucida Sans" w:hAnsi="Lucida Sans" w:cstheme="minorHAnsi"/>
              </w:rPr>
            </w:pPr>
          </w:p>
        </w:tc>
        <w:tc>
          <w:tcPr>
            <w:tcW w:w="1968" w:type="dxa"/>
          </w:tcPr>
          <w:p w14:paraId="75EAD5B5" w14:textId="77777777" w:rsidR="007A3A12" w:rsidRPr="00E824E7" w:rsidRDefault="007A3A12" w:rsidP="0016095C">
            <w:pPr>
              <w:spacing w:line="360" w:lineRule="auto"/>
              <w:jc w:val="center"/>
              <w:rPr>
                <w:rFonts w:ascii="Lucida Sans" w:hAnsi="Lucida Sans" w:cstheme="minorHAnsi"/>
              </w:rPr>
            </w:pPr>
          </w:p>
        </w:tc>
      </w:tr>
    </w:tbl>
    <w:p w14:paraId="49B3EEC6" w14:textId="77777777" w:rsidR="007A3A12" w:rsidRPr="00E824E7" w:rsidRDefault="007A3A12" w:rsidP="007A3A12">
      <w:pPr>
        <w:pStyle w:val="Ttulo"/>
        <w:spacing w:line="320" w:lineRule="exact"/>
        <w:ind w:firstLine="851"/>
        <w:jc w:val="both"/>
        <w:rPr>
          <w:rFonts w:ascii="Lucida Sans" w:hAnsi="Lucida Sans" w:cstheme="minorHAnsi"/>
          <w:b w:val="0"/>
          <w:sz w:val="24"/>
        </w:rPr>
      </w:pPr>
    </w:p>
    <w:p w14:paraId="16DBF241" w14:textId="77777777" w:rsidR="007A3A12" w:rsidRPr="00E824E7" w:rsidRDefault="007A3A12" w:rsidP="007A3A12">
      <w:pPr>
        <w:pStyle w:val="Texto"/>
        <w:rPr>
          <w:rFonts w:ascii="Lucida Sans" w:hAnsi="Lucida Sans" w:cstheme="minorHAnsi"/>
        </w:rPr>
      </w:pPr>
      <w:r w:rsidRPr="00E824E7">
        <w:rPr>
          <w:rFonts w:ascii="Lucida Sans" w:hAnsi="Lucida Sans" w:cstheme="minorHAnsi"/>
        </w:rPr>
        <w:t xml:space="preserve">Assim, atuam no curso um total de </w:t>
      </w:r>
      <w:r w:rsidRPr="00E824E7">
        <w:rPr>
          <w:rFonts w:ascii="Lucida Sans" w:hAnsi="Lucida Sans" w:cstheme="minorHAnsi"/>
          <w:color w:val="FF0000"/>
        </w:rPr>
        <w:t xml:space="preserve">XXX </w:t>
      </w:r>
      <w:r w:rsidRPr="00E824E7">
        <w:rPr>
          <w:rFonts w:ascii="Lucida Sans" w:hAnsi="Lucida Sans" w:cstheme="minorHAnsi"/>
        </w:rPr>
        <w:t xml:space="preserve">professores, destes </w:t>
      </w:r>
      <w:r w:rsidRPr="00E824E7">
        <w:rPr>
          <w:rFonts w:ascii="Lucida Sans" w:hAnsi="Lucida Sans" w:cstheme="minorHAnsi"/>
          <w:color w:val="FF0000"/>
        </w:rPr>
        <w:t>XX</w:t>
      </w:r>
      <w:r w:rsidRPr="00E824E7">
        <w:rPr>
          <w:rFonts w:ascii="Lucida Sans" w:hAnsi="Lucida Sans" w:cstheme="minorHAnsi"/>
        </w:rPr>
        <w:t xml:space="preserve"> são doutores, </w:t>
      </w:r>
      <w:r w:rsidRPr="00E824E7">
        <w:rPr>
          <w:rFonts w:ascii="Lucida Sans" w:hAnsi="Lucida Sans" w:cstheme="minorHAnsi"/>
          <w:color w:val="FF0000"/>
        </w:rPr>
        <w:t>XX</w:t>
      </w:r>
      <w:r w:rsidRPr="00E824E7">
        <w:rPr>
          <w:rFonts w:ascii="Lucida Sans" w:hAnsi="Lucida Sans" w:cstheme="minorHAnsi"/>
        </w:rPr>
        <w:t xml:space="preserve"> mestres, </w:t>
      </w:r>
      <w:r w:rsidRPr="00E824E7">
        <w:rPr>
          <w:rFonts w:ascii="Lucida Sans" w:hAnsi="Lucida Sans" w:cstheme="minorHAnsi"/>
          <w:color w:val="FF0000"/>
        </w:rPr>
        <w:t>XX</w:t>
      </w:r>
      <w:r w:rsidRPr="00E824E7">
        <w:rPr>
          <w:rFonts w:ascii="Lucida Sans" w:hAnsi="Lucida Sans" w:cstheme="minorHAnsi"/>
        </w:rPr>
        <w:t xml:space="preserve"> graduados e </w:t>
      </w:r>
      <w:r w:rsidRPr="00E824E7">
        <w:rPr>
          <w:rFonts w:ascii="Lucida Sans" w:hAnsi="Lucida Sans" w:cstheme="minorHAnsi"/>
          <w:color w:val="FF0000"/>
        </w:rPr>
        <w:t>XX</w:t>
      </w:r>
      <w:r w:rsidRPr="00E824E7">
        <w:rPr>
          <w:rFonts w:ascii="Lucida Sans" w:hAnsi="Lucida Sans" w:cstheme="minorHAnsi"/>
        </w:rPr>
        <w:t xml:space="preserve"> especialistas. O percentual das titulações está descrito na tabela a seguir, onde se observa que </w:t>
      </w:r>
      <w:r w:rsidRPr="00E824E7">
        <w:rPr>
          <w:rFonts w:ascii="Lucida Sans" w:hAnsi="Lucida Sans" w:cstheme="minorHAnsi"/>
          <w:color w:val="FF0000"/>
        </w:rPr>
        <w:t>XXX%</w:t>
      </w:r>
      <w:r w:rsidRPr="00E824E7">
        <w:rPr>
          <w:rFonts w:ascii="Lucida Sans" w:hAnsi="Lucida Sans" w:cstheme="minorHAnsi"/>
        </w:rPr>
        <w:t xml:space="preserve"> do corpo docente que atua no curso são mestres ou doutores:</w:t>
      </w:r>
    </w:p>
    <w:tbl>
      <w:tblPr>
        <w:tblW w:w="0" w:type="auto"/>
        <w:tblInd w:w="9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608"/>
        <w:gridCol w:w="1570"/>
        <w:gridCol w:w="1437"/>
      </w:tblGrid>
      <w:tr w:rsidR="00151077" w:rsidRPr="00E824E7" w14:paraId="558E45AB" w14:textId="77777777" w:rsidTr="0016095C">
        <w:trPr>
          <w:cantSplit/>
          <w:trHeight w:hRule="exact" w:val="320"/>
        </w:trPr>
        <w:tc>
          <w:tcPr>
            <w:tcW w:w="0" w:type="auto"/>
            <w:tcBorders>
              <w:bottom w:val="double" w:sz="4" w:space="0" w:color="auto"/>
            </w:tcBorders>
            <w:shd w:val="clear" w:color="auto" w:fill="B8CCE4"/>
            <w:vAlign w:val="center"/>
          </w:tcPr>
          <w:p w14:paraId="0EE976AA"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t>Professor</w:t>
            </w:r>
          </w:p>
        </w:tc>
        <w:tc>
          <w:tcPr>
            <w:tcW w:w="0" w:type="auto"/>
            <w:tcBorders>
              <w:bottom w:val="double" w:sz="4" w:space="0" w:color="auto"/>
            </w:tcBorders>
            <w:shd w:val="clear" w:color="auto" w:fill="B8CCE4"/>
            <w:vAlign w:val="center"/>
          </w:tcPr>
          <w:p w14:paraId="2D7A2370"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t>Quantidade</w:t>
            </w:r>
          </w:p>
        </w:tc>
        <w:tc>
          <w:tcPr>
            <w:tcW w:w="0" w:type="auto"/>
            <w:tcBorders>
              <w:bottom w:val="double" w:sz="4" w:space="0" w:color="auto"/>
            </w:tcBorders>
            <w:shd w:val="clear" w:color="auto" w:fill="B8CCE4"/>
          </w:tcPr>
          <w:p w14:paraId="41AE44B2"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t>Percentual</w:t>
            </w:r>
          </w:p>
        </w:tc>
      </w:tr>
      <w:tr w:rsidR="00151077" w:rsidRPr="00E824E7" w14:paraId="373952FF" w14:textId="77777777" w:rsidTr="0016095C">
        <w:trPr>
          <w:cantSplit/>
          <w:trHeight w:hRule="exact" w:val="320"/>
        </w:trPr>
        <w:tc>
          <w:tcPr>
            <w:tcW w:w="0" w:type="auto"/>
            <w:shd w:val="clear" w:color="auto" w:fill="auto"/>
            <w:vAlign w:val="center"/>
          </w:tcPr>
          <w:p w14:paraId="4E138544" w14:textId="77777777" w:rsidR="00151077" w:rsidRPr="00E824E7" w:rsidRDefault="00151077" w:rsidP="0016095C">
            <w:pPr>
              <w:jc w:val="both"/>
              <w:rPr>
                <w:rFonts w:ascii="Lucida Sans" w:hAnsi="Lucida Sans" w:cstheme="minorHAnsi"/>
                <w:highlight w:val="yellow"/>
              </w:rPr>
            </w:pPr>
            <w:r w:rsidRPr="00E824E7">
              <w:rPr>
                <w:rFonts w:ascii="Lucida Sans" w:hAnsi="Lucida Sans" w:cstheme="minorHAnsi"/>
                <w:bCs/>
              </w:rPr>
              <w:t>Doutores</w:t>
            </w:r>
          </w:p>
        </w:tc>
        <w:tc>
          <w:tcPr>
            <w:tcW w:w="0" w:type="auto"/>
            <w:shd w:val="clear" w:color="auto" w:fill="auto"/>
            <w:vAlign w:val="center"/>
          </w:tcPr>
          <w:p w14:paraId="5DEC5ADE" w14:textId="77777777" w:rsidR="00151077" w:rsidRPr="00E824E7" w:rsidRDefault="00151077" w:rsidP="0016095C">
            <w:pPr>
              <w:jc w:val="center"/>
              <w:rPr>
                <w:rFonts w:ascii="Lucida Sans" w:hAnsi="Lucida Sans" w:cstheme="minorHAnsi"/>
                <w:color w:val="FF0000"/>
              </w:rPr>
            </w:pPr>
            <w:r w:rsidRPr="00E824E7">
              <w:rPr>
                <w:rFonts w:ascii="Lucida Sans" w:hAnsi="Lucida Sans" w:cstheme="minorHAnsi"/>
                <w:color w:val="FF0000"/>
              </w:rPr>
              <w:t>XX</w:t>
            </w:r>
          </w:p>
        </w:tc>
        <w:tc>
          <w:tcPr>
            <w:tcW w:w="0" w:type="auto"/>
          </w:tcPr>
          <w:p w14:paraId="4F66D655" w14:textId="77777777" w:rsidR="00151077" w:rsidRPr="00E824E7" w:rsidRDefault="00151077" w:rsidP="0016095C">
            <w:pPr>
              <w:jc w:val="center"/>
              <w:rPr>
                <w:rFonts w:ascii="Lucida Sans" w:hAnsi="Lucida Sans" w:cstheme="minorHAnsi"/>
                <w:color w:val="FF0000"/>
              </w:rPr>
            </w:pPr>
            <w:r w:rsidRPr="00E824E7">
              <w:rPr>
                <w:rFonts w:ascii="Lucida Sans" w:hAnsi="Lucida Sans" w:cstheme="minorHAnsi"/>
                <w:color w:val="FF0000"/>
              </w:rPr>
              <w:t>XX%</w:t>
            </w:r>
          </w:p>
        </w:tc>
      </w:tr>
      <w:tr w:rsidR="00151077" w:rsidRPr="00E824E7" w14:paraId="61C5276E" w14:textId="77777777" w:rsidTr="0016095C">
        <w:trPr>
          <w:cantSplit/>
          <w:trHeight w:hRule="exact" w:val="320"/>
        </w:trPr>
        <w:tc>
          <w:tcPr>
            <w:tcW w:w="0" w:type="auto"/>
            <w:shd w:val="clear" w:color="auto" w:fill="auto"/>
            <w:vAlign w:val="center"/>
          </w:tcPr>
          <w:p w14:paraId="2D31CB7E" w14:textId="77777777" w:rsidR="00151077" w:rsidRPr="00E824E7" w:rsidRDefault="00151077" w:rsidP="0016095C">
            <w:pPr>
              <w:jc w:val="both"/>
              <w:rPr>
                <w:rFonts w:ascii="Lucida Sans" w:hAnsi="Lucida Sans" w:cstheme="minorHAnsi"/>
              </w:rPr>
            </w:pPr>
            <w:r w:rsidRPr="00E824E7">
              <w:rPr>
                <w:rFonts w:ascii="Lucida Sans" w:hAnsi="Lucida Sans" w:cstheme="minorHAnsi"/>
                <w:bCs/>
              </w:rPr>
              <w:t>Mestres</w:t>
            </w:r>
          </w:p>
        </w:tc>
        <w:tc>
          <w:tcPr>
            <w:tcW w:w="0" w:type="auto"/>
            <w:shd w:val="clear" w:color="auto" w:fill="auto"/>
            <w:vAlign w:val="center"/>
          </w:tcPr>
          <w:p w14:paraId="6A5865DB" w14:textId="77777777" w:rsidR="00151077" w:rsidRPr="00E824E7" w:rsidRDefault="00151077" w:rsidP="0016095C">
            <w:pPr>
              <w:jc w:val="center"/>
              <w:rPr>
                <w:rFonts w:ascii="Lucida Sans" w:hAnsi="Lucida Sans" w:cstheme="minorHAnsi"/>
              </w:rPr>
            </w:pPr>
          </w:p>
        </w:tc>
        <w:tc>
          <w:tcPr>
            <w:tcW w:w="0" w:type="auto"/>
          </w:tcPr>
          <w:p w14:paraId="5C486E87" w14:textId="77777777" w:rsidR="00151077" w:rsidRPr="00E824E7" w:rsidRDefault="00151077" w:rsidP="0016095C">
            <w:pPr>
              <w:jc w:val="center"/>
              <w:rPr>
                <w:rFonts w:ascii="Lucida Sans" w:hAnsi="Lucida Sans" w:cstheme="minorHAnsi"/>
              </w:rPr>
            </w:pPr>
          </w:p>
        </w:tc>
      </w:tr>
      <w:tr w:rsidR="00151077" w:rsidRPr="00E824E7" w14:paraId="1433A6CC" w14:textId="77777777" w:rsidTr="0016095C">
        <w:trPr>
          <w:cantSplit/>
          <w:trHeight w:hRule="exact" w:val="320"/>
        </w:trPr>
        <w:tc>
          <w:tcPr>
            <w:tcW w:w="0" w:type="auto"/>
            <w:shd w:val="clear" w:color="auto" w:fill="auto"/>
          </w:tcPr>
          <w:p w14:paraId="63868080" w14:textId="77777777" w:rsidR="00151077" w:rsidRPr="00E824E7" w:rsidRDefault="00151077" w:rsidP="0016095C">
            <w:pPr>
              <w:autoSpaceDE w:val="0"/>
              <w:autoSpaceDN w:val="0"/>
              <w:adjustRightInd w:val="0"/>
              <w:rPr>
                <w:rFonts w:ascii="Lucida Sans" w:hAnsi="Lucida Sans" w:cstheme="minorHAnsi"/>
                <w:color w:val="000000"/>
                <w:lang w:val="es-ES_tradnl"/>
              </w:rPr>
            </w:pPr>
            <w:r w:rsidRPr="00E824E7">
              <w:rPr>
                <w:rFonts w:ascii="Lucida Sans" w:hAnsi="Lucida Sans" w:cstheme="minorHAnsi"/>
                <w:lang w:val="es-ES_tradnl"/>
              </w:rPr>
              <w:t>Especialistas</w:t>
            </w:r>
          </w:p>
        </w:tc>
        <w:tc>
          <w:tcPr>
            <w:tcW w:w="0" w:type="auto"/>
            <w:shd w:val="clear" w:color="auto" w:fill="auto"/>
            <w:vAlign w:val="center"/>
          </w:tcPr>
          <w:p w14:paraId="39FC8AAA" w14:textId="77777777" w:rsidR="00151077" w:rsidRPr="00E824E7" w:rsidRDefault="00151077" w:rsidP="0016095C">
            <w:pPr>
              <w:jc w:val="center"/>
              <w:rPr>
                <w:rFonts w:ascii="Lucida Sans" w:hAnsi="Lucida Sans" w:cstheme="minorHAnsi"/>
              </w:rPr>
            </w:pPr>
          </w:p>
        </w:tc>
        <w:tc>
          <w:tcPr>
            <w:tcW w:w="0" w:type="auto"/>
          </w:tcPr>
          <w:p w14:paraId="28605F45" w14:textId="77777777" w:rsidR="00151077" w:rsidRPr="00E824E7" w:rsidRDefault="00151077" w:rsidP="0016095C">
            <w:pPr>
              <w:jc w:val="center"/>
              <w:rPr>
                <w:rFonts w:ascii="Lucida Sans" w:hAnsi="Lucida Sans" w:cstheme="minorHAnsi"/>
              </w:rPr>
            </w:pPr>
          </w:p>
        </w:tc>
      </w:tr>
      <w:tr w:rsidR="00151077" w:rsidRPr="00E824E7" w14:paraId="14F94D88" w14:textId="77777777" w:rsidTr="0016095C">
        <w:trPr>
          <w:cantSplit/>
          <w:trHeight w:hRule="exact" w:val="320"/>
        </w:trPr>
        <w:tc>
          <w:tcPr>
            <w:tcW w:w="0" w:type="auto"/>
            <w:shd w:val="clear" w:color="auto" w:fill="auto"/>
            <w:vAlign w:val="center"/>
          </w:tcPr>
          <w:p w14:paraId="1C929396" w14:textId="77777777" w:rsidR="00151077" w:rsidRPr="00E824E7" w:rsidRDefault="00151077" w:rsidP="0016095C">
            <w:pPr>
              <w:jc w:val="both"/>
              <w:rPr>
                <w:rFonts w:ascii="Lucida Sans" w:hAnsi="Lucida Sans" w:cstheme="minorHAnsi"/>
                <w:bCs/>
              </w:rPr>
            </w:pPr>
            <w:r w:rsidRPr="00E824E7">
              <w:rPr>
                <w:rFonts w:ascii="Lucida Sans" w:hAnsi="Lucida Sans" w:cstheme="minorHAnsi"/>
              </w:rPr>
              <w:t>Graduados</w:t>
            </w:r>
          </w:p>
        </w:tc>
        <w:tc>
          <w:tcPr>
            <w:tcW w:w="0" w:type="auto"/>
            <w:shd w:val="clear" w:color="auto" w:fill="auto"/>
            <w:vAlign w:val="center"/>
          </w:tcPr>
          <w:p w14:paraId="3E34B32A" w14:textId="77777777" w:rsidR="00151077" w:rsidRPr="00E824E7" w:rsidRDefault="00151077" w:rsidP="0016095C">
            <w:pPr>
              <w:jc w:val="center"/>
              <w:rPr>
                <w:rFonts w:ascii="Lucida Sans" w:hAnsi="Lucida Sans" w:cstheme="minorHAnsi"/>
              </w:rPr>
            </w:pPr>
          </w:p>
        </w:tc>
        <w:tc>
          <w:tcPr>
            <w:tcW w:w="0" w:type="auto"/>
          </w:tcPr>
          <w:p w14:paraId="06CA2BA7" w14:textId="77777777" w:rsidR="00151077" w:rsidRPr="00E824E7" w:rsidRDefault="00151077" w:rsidP="0016095C">
            <w:pPr>
              <w:jc w:val="center"/>
              <w:rPr>
                <w:rFonts w:ascii="Lucida Sans" w:hAnsi="Lucida Sans" w:cstheme="minorHAnsi"/>
              </w:rPr>
            </w:pPr>
          </w:p>
        </w:tc>
      </w:tr>
      <w:tr w:rsidR="00151077" w:rsidRPr="00E824E7" w14:paraId="3E8192B6" w14:textId="77777777" w:rsidTr="0016095C">
        <w:trPr>
          <w:cantSplit/>
          <w:trHeight w:hRule="exact" w:val="320"/>
        </w:trPr>
        <w:tc>
          <w:tcPr>
            <w:tcW w:w="0" w:type="auto"/>
            <w:shd w:val="clear" w:color="auto" w:fill="D9D9D9"/>
            <w:vAlign w:val="center"/>
          </w:tcPr>
          <w:p w14:paraId="3B202629" w14:textId="77777777" w:rsidR="00151077" w:rsidRPr="00E824E7" w:rsidRDefault="009C63B7" w:rsidP="0016095C">
            <w:pPr>
              <w:jc w:val="both"/>
              <w:rPr>
                <w:rFonts w:ascii="Lucida Sans" w:hAnsi="Lucida Sans" w:cstheme="minorHAnsi"/>
              </w:rPr>
            </w:pPr>
            <w:r w:rsidRPr="00E824E7">
              <w:rPr>
                <w:rFonts w:ascii="Lucida Sans" w:hAnsi="Lucida Sans" w:cstheme="minorHAnsi"/>
              </w:rPr>
              <w:t xml:space="preserve"> </w:t>
            </w:r>
            <w:r w:rsidR="00151077" w:rsidRPr="00E824E7">
              <w:rPr>
                <w:rFonts w:ascii="Lucida Sans" w:hAnsi="Lucida Sans" w:cstheme="minorHAnsi"/>
              </w:rPr>
              <w:t>Total</w:t>
            </w:r>
          </w:p>
        </w:tc>
        <w:tc>
          <w:tcPr>
            <w:tcW w:w="0" w:type="auto"/>
            <w:shd w:val="clear" w:color="auto" w:fill="D9D9D9"/>
            <w:vAlign w:val="center"/>
          </w:tcPr>
          <w:p w14:paraId="5B64BEDF" w14:textId="77777777" w:rsidR="00151077" w:rsidRPr="00E824E7" w:rsidRDefault="00151077" w:rsidP="0016095C">
            <w:pPr>
              <w:jc w:val="center"/>
              <w:rPr>
                <w:rFonts w:ascii="Lucida Sans" w:hAnsi="Lucida Sans" w:cstheme="minorHAnsi"/>
              </w:rPr>
            </w:pPr>
          </w:p>
        </w:tc>
        <w:tc>
          <w:tcPr>
            <w:tcW w:w="0" w:type="auto"/>
            <w:shd w:val="clear" w:color="auto" w:fill="D9D9D9"/>
          </w:tcPr>
          <w:p w14:paraId="42FB51E5" w14:textId="77777777" w:rsidR="00151077" w:rsidRPr="00E824E7" w:rsidRDefault="00151077" w:rsidP="0016095C">
            <w:pPr>
              <w:jc w:val="center"/>
              <w:rPr>
                <w:rFonts w:ascii="Lucida Sans" w:hAnsi="Lucida Sans" w:cstheme="minorHAnsi"/>
              </w:rPr>
            </w:pPr>
            <w:r w:rsidRPr="00E824E7">
              <w:rPr>
                <w:rFonts w:ascii="Lucida Sans" w:hAnsi="Lucida Sans" w:cstheme="minorHAnsi"/>
              </w:rPr>
              <w:t>100%</w:t>
            </w:r>
          </w:p>
        </w:tc>
      </w:tr>
    </w:tbl>
    <w:p w14:paraId="0BE625C4" w14:textId="77777777" w:rsidR="009C63B7" w:rsidRPr="00E824E7" w:rsidRDefault="00387DFE" w:rsidP="00151077">
      <w:pPr>
        <w:pStyle w:val="Texto"/>
        <w:rPr>
          <w:rFonts w:ascii="Lucida Sans" w:hAnsi="Lucida Sans" w:cstheme="minorHAnsi"/>
          <w:color w:val="FF0000"/>
        </w:rPr>
      </w:pPr>
      <w:r w:rsidRPr="00E824E7">
        <w:rPr>
          <w:rFonts w:ascii="Lucida Sans" w:hAnsi="Lucida Sans" w:cstheme="minorHAnsi"/>
          <w:noProof/>
          <w:color w:val="FF0000"/>
        </w:rPr>
        <w:drawing>
          <wp:inline distT="0" distB="0" distL="0" distR="0" wp14:anchorId="15BDB89D" wp14:editId="2A600E51">
            <wp:extent cx="2847975" cy="1390650"/>
            <wp:effectExtent l="0" t="0" r="0" b="0"/>
            <wp:docPr id="5" name="Objeto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4374EC" w14:textId="77777777" w:rsidR="00151077" w:rsidRPr="00E824E7" w:rsidRDefault="00151077" w:rsidP="00151077">
      <w:pPr>
        <w:pStyle w:val="Texto"/>
        <w:rPr>
          <w:rFonts w:ascii="Lucida Sans" w:hAnsi="Lucida Sans" w:cstheme="minorHAnsi"/>
          <w:color w:val="FF0000"/>
        </w:rPr>
      </w:pPr>
      <w:r w:rsidRPr="00E824E7">
        <w:rPr>
          <w:rFonts w:ascii="Lucida Sans" w:hAnsi="Lucida Sans" w:cstheme="minorHAnsi"/>
          <w:color w:val="FF0000"/>
        </w:rPr>
        <w:t>(Preencher o Gráfico com os números dos docentes e sua formação.).</w:t>
      </w:r>
    </w:p>
    <w:p w14:paraId="11E9355D" w14:textId="77777777" w:rsidR="00151077" w:rsidRPr="00E824E7" w:rsidRDefault="00151077" w:rsidP="00C724EE">
      <w:pPr>
        <w:pStyle w:val="Ttulo3"/>
        <w:rPr>
          <w:rFonts w:cstheme="minorHAnsi"/>
          <w:lang w:val="pt-BR"/>
        </w:rPr>
      </w:pPr>
      <w:bookmarkStart w:id="32" w:name="_Toc134802547"/>
      <w:r w:rsidRPr="00E824E7">
        <w:rPr>
          <w:rFonts w:cstheme="minorHAnsi"/>
          <w:lang w:val="pt-BR"/>
        </w:rPr>
        <w:t>5.1.1</w:t>
      </w:r>
      <w:r w:rsidR="00C724EE" w:rsidRPr="00E824E7">
        <w:rPr>
          <w:rFonts w:cstheme="minorHAnsi"/>
          <w:lang w:val="pt-BR"/>
        </w:rPr>
        <w:t>.</w:t>
      </w:r>
      <w:r w:rsidRPr="00E824E7">
        <w:rPr>
          <w:rFonts w:cstheme="minorHAnsi"/>
          <w:lang w:val="pt-BR"/>
        </w:rPr>
        <w:t xml:space="preserve"> Núcleo Docente Estruturante</w:t>
      </w:r>
      <w:bookmarkEnd w:id="32"/>
    </w:p>
    <w:p w14:paraId="3AB0EA08" w14:textId="77777777" w:rsidR="00151077" w:rsidRPr="00E824E7" w:rsidRDefault="00151077" w:rsidP="00C724EE">
      <w:pPr>
        <w:pStyle w:val="Texto"/>
        <w:rPr>
          <w:rFonts w:ascii="Lucida Sans" w:hAnsi="Lucida Sans" w:cstheme="minorHAnsi"/>
        </w:rPr>
      </w:pPr>
      <w:r w:rsidRPr="00E824E7">
        <w:rPr>
          <w:rFonts w:ascii="Lucida Sans" w:hAnsi="Lucida Sans" w:cstheme="minorHAnsi"/>
        </w:rPr>
        <w:t>Entre os requisitos que constam na Resolução CONAES N° 1, de 17/06/2010, tem-se que o Núcleo Docente Estruturante (NDE) deve ser composto por membros do corpo docente do curso que exerçam liderança acadêmica no âmbito do mesmo e:</w:t>
      </w:r>
    </w:p>
    <w:p w14:paraId="300F060E"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I - seja constituído por um mínimo de 5 professores do curso;</w:t>
      </w:r>
    </w:p>
    <w:p w14:paraId="4B68160F"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II - tenha pelo menos 60% de seus membros com titulação acadêmica obtida em Programas de Pós-graduação;</w:t>
      </w:r>
    </w:p>
    <w:p w14:paraId="73232885"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III - tenha todos os membros em regime de trabalho de tempo parcial ou integral, sendo pelo menos 20% em tempo integral.</w:t>
      </w:r>
    </w:p>
    <w:p w14:paraId="26D665D0" w14:textId="77777777" w:rsidR="002E24C1" w:rsidRPr="00E824E7" w:rsidRDefault="002E24C1" w:rsidP="002E24C1">
      <w:pPr>
        <w:pStyle w:val="Texto"/>
        <w:rPr>
          <w:rFonts w:ascii="Lucida Sans" w:hAnsi="Lucida Sans" w:cstheme="minorHAnsi"/>
          <w:shd w:val="clear" w:color="auto" w:fill="FFFFFF"/>
        </w:rPr>
      </w:pPr>
      <w:r w:rsidRPr="00E824E7">
        <w:rPr>
          <w:rFonts w:ascii="Lucida Sans" w:hAnsi="Lucida Sans" w:cstheme="minorHAnsi"/>
        </w:rPr>
        <w:t xml:space="preserve">O Núcleo Docente Estruturante (NDE) do curso de </w:t>
      </w:r>
      <w:r w:rsidRPr="00E824E7">
        <w:rPr>
          <w:rFonts w:ascii="Lucida Sans" w:hAnsi="Lucida Sans" w:cstheme="minorHAnsi"/>
          <w:color w:val="FF0000"/>
        </w:rPr>
        <w:t>XXXXXX</w:t>
      </w:r>
      <w:r w:rsidRPr="00E824E7">
        <w:rPr>
          <w:rFonts w:ascii="Lucida Sans" w:hAnsi="Lucida Sans" w:cstheme="minorHAnsi"/>
        </w:rPr>
        <w:t xml:space="preserve"> atende a normativa pertinente, sendo composto por ... </w:t>
      </w:r>
      <w:r w:rsidRPr="00E824E7">
        <w:rPr>
          <w:rFonts w:ascii="Lucida Sans" w:hAnsi="Lucida Sans" w:cstheme="minorHAnsi"/>
          <w:b/>
          <w:color w:val="FF0000"/>
        </w:rPr>
        <w:t>(Descrever o NDE e sua composição)</w:t>
      </w:r>
    </w:p>
    <w:p w14:paraId="0A0C9AD5" w14:textId="77777777" w:rsidR="002E24C1" w:rsidRPr="00E824E7" w:rsidRDefault="002E24C1" w:rsidP="002E24C1">
      <w:pPr>
        <w:pStyle w:val="Ttulo3"/>
        <w:rPr>
          <w:rFonts w:cstheme="minorHAnsi"/>
          <w:lang w:val="pt-BR"/>
        </w:rPr>
      </w:pPr>
      <w:bookmarkStart w:id="33" w:name="_Toc134802548"/>
      <w:r w:rsidRPr="00E824E7">
        <w:rPr>
          <w:rFonts w:cstheme="minorHAnsi"/>
          <w:lang w:val="pt-BR"/>
        </w:rPr>
        <w:t>5.1.2. Coordenação do Curso</w:t>
      </w:r>
      <w:bookmarkEnd w:id="33"/>
    </w:p>
    <w:p w14:paraId="209C8EAF" w14:textId="77777777" w:rsidR="002E24C1" w:rsidRPr="00E824E7" w:rsidRDefault="002E24C1" w:rsidP="002E24C1">
      <w:pPr>
        <w:pStyle w:val="Texto"/>
        <w:rPr>
          <w:rFonts w:ascii="Lucida Sans" w:hAnsi="Lucida Sans" w:cstheme="minorHAnsi"/>
          <w:b/>
          <w:color w:val="FF0000"/>
        </w:rPr>
      </w:pPr>
      <w:r w:rsidRPr="00E824E7">
        <w:rPr>
          <w:rFonts w:ascii="Lucida Sans" w:hAnsi="Lucida Sans" w:cstheme="minorHAnsi"/>
        </w:rPr>
        <w:t xml:space="preserve">A coordenação do curso é exercida pelo Chefe do Departamento de </w:t>
      </w:r>
      <w:r w:rsidRPr="00E824E7">
        <w:rPr>
          <w:rFonts w:ascii="Lucida Sans" w:hAnsi="Lucida Sans" w:cstheme="minorHAnsi"/>
          <w:b/>
          <w:color w:val="FF0000"/>
        </w:rPr>
        <w:t>XXXXX</w:t>
      </w:r>
      <w:r w:rsidRPr="00E824E7">
        <w:rPr>
          <w:rFonts w:ascii="Lucida Sans" w:hAnsi="Lucida Sans" w:cstheme="minorHAnsi"/>
        </w:rPr>
        <w:t xml:space="preserve">, </w:t>
      </w:r>
      <w:r w:rsidRPr="00E824E7">
        <w:rPr>
          <w:rFonts w:ascii="Lucida Sans" w:hAnsi="Lucida Sans" w:cstheme="minorHAnsi"/>
          <w:b/>
          <w:color w:val="FF0000"/>
        </w:rPr>
        <w:t>Prof.</w:t>
      </w:r>
      <w:r w:rsidRPr="00E824E7">
        <w:rPr>
          <w:rFonts w:ascii="Lucida Sans" w:hAnsi="Lucida Sans" w:cstheme="minorHAnsi"/>
          <w:color w:val="FF0000"/>
        </w:rPr>
        <w:t xml:space="preserve"> </w:t>
      </w:r>
      <w:r w:rsidRPr="00E824E7">
        <w:rPr>
          <w:rFonts w:ascii="Lucida Sans" w:hAnsi="Lucida Sans" w:cstheme="minorHAnsi"/>
          <w:b/>
          <w:color w:val="FF0000"/>
        </w:rPr>
        <w:t>XXXXXXX</w:t>
      </w:r>
      <w:r w:rsidRPr="00E824E7">
        <w:rPr>
          <w:rFonts w:ascii="Lucida Sans" w:hAnsi="Lucida Sans" w:cstheme="minorHAnsi"/>
        </w:rPr>
        <w:t>, que possui</w:t>
      </w:r>
      <w:r w:rsidRPr="00E824E7">
        <w:rPr>
          <w:rFonts w:ascii="Lucida Sans" w:hAnsi="Lucida Sans" w:cstheme="minorHAnsi"/>
          <w:color w:val="000000"/>
        </w:rPr>
        <w:t xml:space="preserve">... </w:t>
      </w:r>
      <w:r w:rsidRPr="00E824E7">
        <w:rPr>
          <w:rFonts w:ascii="Lucida Sans" w:hAnsi="Lucida Sans" w:cstheme="minorHAnsi"/>
          <w:b/>
          <w:color w:val="FF0000"/>
        </w:rPr>
        <w:t>(descrever sua formação)</w:t>
      </w:r>
      <w:r w:rsidR="00717748" w:rsidRPr="00E824E7">
        <w:rPr>
          <w:rFonts w:ascii="Lucida Sans" w:hAnsi="Lucida Sans" w:cstheme="minorHAnsi"/>
          <w:b/>
          <w:color w:val="FF0000"/>
        </w:rPr>
        <w:t xml:space="preserve">. </w:t>
      </w:r>
    </w:p>
    <w:p w14:paraId="311A96FB" w14:textId="77777777" w:rsidR="00717748" w:rsidRPr="00E824E7" w:rsidRDefault="00717748" w:rsidP="002E24C1">
      <w:pPr>
        <w:pStyle w:val="Texto"/>
        <w:rPr>
          <w:rFonts w:ascii="Lucida Sans" w:hAnsi="Lucida Sans" w:cstheme="minorHAnsi"/>
          <w:b/>
          <w:color w:val="FF0000"/>
        </w:rPr>
      </w:pPr>
    </w:p>
    <w:p w14:paraId="641EF8FE" w14:textId="77777777" w:rsidR="00717748" w:rsidRPr="00E824E7" w:rsidRDefault="00000000" w:rsidP="00717748">
      <w:pPr>
        <w:pStyle w:val="Ttulo3"/>
        <w:rPr>
          <w:rFonts w:cstheme="minorHAnsi"/>
          <w:lang w:val="pt-BR"/>
        </w:rPr>
      </w:pPr>
      <w:hyperlink w:anchor="_Toc516652672" w:history="1">
        <w:bookmarkStart w:id="34" w:name="_Toc134802549"/>
        <w:r w:rsidR="00717748" w:rsidRPr="00E824E7">
          <w:rPr>
            <w:rFonts w:cstheme="minorHAnsi"/>
            <w:lang w:val="pt-BR"/>
          </w:rPr>
          <w:t>5.1.3. Setores de atendimento administrativo e acadêmico</w:t>
        </w:r>
        <w:bookmarkEnd w:id="34"/>
        <w:r w:rsidR="00717748" w:rsidRPr="00E824E7">
          <w:rPr>
            <w:rFonts w:cstheme="minorHAnsi"/>
            <w:webHidden/>
            <w:lang w:val="pt-BR"/>
          </w:rPr>
          <w:tab/>
        </w:r>
      </w:hyperlink>
    </w:p>
    <w:p w14:paraId="13431200" w14:textId="77777777" w:rsidR="00717748" w:rsidRPr="00E824E7" w:rsidRDefault="00717748" w:rsidP="002E24C1">
      <w:pPr>
        <w:pStyle w:val="Texto"/>
        <w:rPr>
          <w:rFonts w:ascii="Lucida Sans" w:hAnsi="Lucida Sans" w:cstheme="minorHAnsi"/>
          <w:b/>
          <w:color w:val="FF0000"/>
        </w:rPr>
      </w:pPr>
    </w:p>
    <w:p w14:paraId="0F1648CB" w14:textId="77777777" w:rsidR="008A678A" w:rsidRPr="00E824E7" w:rsidRDefault="008A678A" w:rsidP="008A678A">
      <w:pPr>
        <w:pStyle w:val="Ttulo2"/>
        <w:rPr>
          <w:rFonts w:cstheme="minorHAnsi"/>
          <w:sz w:val="24"/>
        </w:rPr>
      </w:pPr>
      <w:bookmarkStart w:id="35" w:name="_Toc134802550"/>
      <w:r w:rsidRPr="00E824E7">
        <w:rPr>
          <w:rFonts w:cstheme="minorHAnsi"/>
          <w:sz w:val="24"/>
        </w:rPr>
        <w:t>5.2. Instalações Gerais</w:t>
      </w:r>
      <w:bookmarkEnd w:id="35"/>
    </w:p>
    <w:p w14:paraId="64F34F76" w14:textId="3C11AAF0" w:rsidR="008A678A" w:rsidRPr="00E824E7" w:rsidRDefault="008A678A" w:rsidP="008A678A">
      <w:pPr>
        <w:pStyle w:val="Texto"/>
        <w:rPr>
          <w:rFonts w:ascii="Lucida Sans" w:hAnsi="Lucida Sans" w:cstheme="minorHAnsi"/>
          <w:color w:val="FF0000"/>
        </w:rPr>
      </w:pPr>
      <w:r w:rsidRPr="00E824E7">
        <w:rPr>
          <w:rFonts w:ascii="Lucida Sans" w:hAnsi="Lucida Sans" w:cstheme="minorHAnsi"/>
          <w:color w:val="FF0000"/>
        </w:rPr>
        <w:t xml:space="preserve"> Instalações e espaço físico geral existente</w:t>
      </w:r>
      <w:r w:rsidR="00A066D1" w:rsidRPr="00E824E7">
        <w:rPr>
          <w:rFonts w:ascii="Lucida Sans" w:hAnsi="Lucida Sans" w:cstheme="minorHAnsi"/>
          <w:color w:val="FF0000"/>
        </w:rPr>
        <w:t xml:space="preserve"> na unidade</w:t>
      </w:r>
      <w:r w:rsidRPr="00E824E7">
        <w:rPr>
          <w:rFonts w:ascii="Lucida Sans" w:hAnsi="Lucida Sans" w:cstheme="minorHAnsi"/>
          <w:color w:val="FF0000"/>
        </w:rPr>
        <w:t>. Atenção especial às condições de acesso para pessoas com deficiência e/ou mobilidade reduzida. Citar, caso esse item não seja bem atendido, Termo de Ajuste de Conduta, assinado pela instituição, prevendo a adequação dos prédios para permitir as condições adequadas de acesso.</w:t>
      </w:r>
    </w:p>
    <w:p w14:paraId="60DBAD25" w14:textId="77777777" w:rsidR="002D1BAE" w:rsidRPr="00E824E7" w:rsidRDefault="002D1BAE" w:rsidP="00FB3542">
      <w:pPr>
        <w:pStyle w:val="Ttulo2"/>
        <w:rPr>
          <w:rFonts w:cstheme="minorHAnsi"/>
          <w:sz w:val="24"/>
        </w:rPr>
      </w:pPr>
      <w:bookmarkStart w:id="36" w:name="_Toc134802551"/>
      <w:r w:rsidRPr="00E824E7">
        <w:rPr>
          <w:rFonts w:cstheme="minorHAnsi"/>
          <w:sz w:val="24"/>
        </w:rPr>
        <w:t>5.3</w:t>
      </w:r>
      <w:r w:rsidR="00FB3542" w:rsidRPr="00E824E7">
        <w:rPr>
          <w:rFonts w:cstheme="minorHAnsi"/>
          <w:sz w:val="24"/>
        </w:rPr>
        <w:t>.</w:t>
      </w:r>
      <w:r w:rsidRPr="00E824E7">
        <w:rPr>
          <w:rFonts w:cstheme="minorHAnsi"/>
          <w:sz w:val="24"/>
        </w:rPr>
        <w:t xml:space="preserve"> Instalações Específicas</w:t>
      </w:r>
      <w:bookmarkEnd w:id="36"/>
    </w:p>
    <w:p w14:paraId="668E3E6E"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Instalações e espaço físico existentes e dedicados ao curso.</w:t>
      </w:r>
    </w:p>
    <w:p w14:paraId="79FDE191"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Equipamentos e laboratórios: identificação - descrever as finalidades e objetivos do laboratório, sua utilização, seus serviços, entre outros assuntos de maior relevância. Equipamentos: detalhar os equipamentos do laboratório, bem como sua quantidade.</w:t>
      </w:r>
    </w:p>
    <w:p w14:paraId="1BC36F30"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 xml:space="preserve">Obs.: Os cursos que optarem pela oferta de componentes curriculares semipresenciais deverão prever a infraestrutura pertinente, tais como: laboratório de informática, conectividade, com internet; acervo digital on-line; recurso institucionais: Plataforma Moodle, </w:t>
      </w:r>
      <w:proofErr w:type="spellStart"/>
      <w:r w:rsidRPr="00E824E7">
        <w:rPr>
          <w:rFonts w:ascii="Lucida Sans" w:hAnsi="Lucida Sans" w:cstheme="minorHAnsi"/>
          <w:color w:val="FF0000"/>
        </w:rPr>
        <w:t>webconferência</w:t>
      </w:r>
      <w:proofErr w:type="spellEnd"/>
      <w:r w:rsidRPr="00E824E7">
        <w:rPr>
          <w:rFonts w:ascii="Lucida Sans" w:hAnsi="Lucida Sans" w:cstheme="minorHAnsi"/>
          <w:color w:val="FF0000"/>
        </w:rPr>
        <w:t>, videoconferência.</w:t>
      </w:r>
    </w:p>
    <w:p w14:paraId="338D537D"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 xml:space="preserve">O Curso de </w:t>
      </w:r>
      <w:r w:rsidRPr="00E824E7">
        <w:rPr>
          <w:rFonts w:ascii="Lucida Sans" w:hAnsi="Lucida Sans" w:cstheme="minorHAnsi"/>
          <w:color w:val="FF0000"/>
        </w:rPr>
        <w:t>XXXXXXXX</w:t>
      </w:r>
      <w:r w:rsidRPr="00E824E7">
        <w:rPr>
          <w:rFonts w:ascii="Lucida Sans" w:hAnsi="Lucida Sans" w:cstheme="minorHAnsi"/>
        </w:rPr>
        <w:t xml:space="preserve"> possui instalações físicas adequadas ao desempenho de todas as suas funções e uma estrutura administrativa completa para o atendimento aos docentes e discentes: </w:t>
      </w:r>
    </w:p>
    <w:p w14:paraId="4FC8AE16"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A coordenação do curso está instalada ....</w:t>
      </w:r>
    </w:p>
    <w:p w14:paraId="60CB6D5D" w14:textId="77777777" w:rsidR="00FB3542" w:rsidRPr="00E824E7" w:rsidRDefault="00FB3542" w:rsidP="00FB3542">
      <w:pPr>
        <w:pStyle w:val="Texto"/>
        <w:rPr>
          <w:rFonts w:ascii="Lucida Sans" w:hAnsi="Lucida Sans" w:cstheme="minorHAnsi"/>
          <w:b/>
        </w:rPr>
      </w:pPr>
    </w:p>
    <w:p w14:paraId="772F6DC9" w14:textId="77777777" w:rsidR="002D1BAE" w:rsidRPr="00E824E7" w:rsidRDefault="002D1BAE" w:rsidP="00FB3542">
      <w:pPr>
        <w:pStyle w:val="Texto"/>
        <w:rPr>
          <w:rFonts w:ascii="Lucida Sans" w:hAnsi="Lucida Sans" w:cstheme="minorHAnsi"/>
          <w:b/>
        </w:rPr>
      </w:pPr>
      <w:r w:rsidRPr="00E824E7">
        <w:rPr>
          <w:rFonts w:ascii="Lucida Sans" w:hAnsi="Lucida Sans" w:cstheme="minorHAnsi"/>
          <w:b/>
        </w:rPr>
        <w:t xml:space="preserve">Laboratórios </w:t>
      </w:r>
    </w:p>
    <w:p w14:paraId="7193B286"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O Curso de</w:t>
      </w:r>
      <w:r w:rsidRPr="00E824E7">
        <w:rPr>
          <w:rFonts w:ascii="Lucida Sans" w:hAnsi="Lucida Sans" w:cstheme="minorHAnsi"/>
          <w:color w:val="FF0000"/>
        </w:rPr>
        <w:t xml:space="preserve"> XXXXXX</w:t>
      </w:r>
      <w:r w:rsidRPr="00E824E7">
        <w:rPr>
          <w:rFonts w:ascii="Lucida Sans" w:hAnsi="Lucida Sans" w:cstheme="minorHAnsi"/>
        </w:rPr>
        <w:t xml:space="preserve"> disponibiliza para seus alunos um conjunto de laboratórios que atendem às propostas do curso, equipados com materiais e instrumentos próprios para o desenvolvimento da metodologia especificada de cada disciplina pertinente.</w:t>
      </w:r>
    </w:p>
    <w:p w14:paraId="4A34BE48" w14:textId="77777777" w:rsidR="002D1BAE" w:rsidRPr="00E824E7" w:rsidRDefault="002D1BAE" w:rsidP="002D1BAE">
      <w:pPr>
        <w:spacing w:line="320" w:lineRule="atLeast"/>
        <w:rPr>
          <w:rFonts w:ascii="Lucida Sans" w:hAnsi="Lucida Sans" w:cstheme="minorHAnsi"/>
          <w:b/>
          <w:color w:val="00B0F0"/>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2D1BAE" w:rsidRPr="00E824E7" w14:paraId="6C98D710" w14:textId="77777777" w:rsidTr="00F043B1">
        <w:trPr>
          <w:jc w:val="center"/>
        </w:trPr>
        <w:tc>
          <w:tcPr>
            <w:tcW w:w="9180" w:type="dxa"/>
            <w:gridSpan w:val="2"/>
            <w:shd w:val="clear" w:color="auto" w:fill="DBE5F1"/>
          </w:tcPr>
          <w:p w14:paraId="6474B6E2" w14:textId="77777777" w:rsidR="002D1BAE" w:rsidRPr="00E824E7" w:rsidRDefault="002D1BAE" w:rsidP="0016095C">
            <w:pPr>
              <w:spacing w:before="60" w:after="60"/>
              <w:rPr>
                <w:rFonts w:ascii="Lucida Sans" w:hAnsi="Lucida Sans" w:cstheme="minorHAnsi"/>
                <w:b/>
              </w:rPr>
            </w:pPr>
            <w:r w:rsidRPr="00E824E7">
              <w:rPr>
                <w:rFonts w:ascii="Lucida Sans" w:hAnsi="Lucida Sans" w:cstheme="minorHAnsi"/>
                <w:b/>
                <w:color w:val="0F243E"/>
              </w:rPr>
              <w:t xml:space="preserve">LABORATÓRIO DE </w:t>
            </w:r>
            <w:r w:rsidRPr="00E824E7">
              <w:rPr>
                <w:rFonts w:ascii="Lucida Sans" w:hAnsi="Lucida Sans" w:cstheme="minorHAnsi"/>
                <w:b/>
                <w:color w:val="FF0000"/>
              </w:rPr>
              <w:t>XXXXX</w:t>
            </w:r>
          </w:p>
        </w:tc>
      </w:tr>
      <w:tr w:rsidR="002D1BAE" w:rsidRPr="00E824E7" w14:paraId="2F6C4438" w14:textId="77777777" w:rsidTr="0016095C">
        <w:trPr>
          <w:trHeight w:val="304"/>
          <w:jc w:val="center"/>
        </w:trPr>
        <w:tc>
          <w:tcPr>
            <w:tcW w:w="1809" w:type="dxa"/>
            <w:vAlign w:val="center"/>
          </w:tcPr>
          <w:p w14:paraId="3E7F6E48" w14:textId="77777777" w:rsidR="002D1BAE" w:rsidRPr="00E824E7" w:rsidRDefault="002D1BAE"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39B6A888" w14:textId="77777777" w:rsidR="002D1BAE" w:rsidRPr="00E824E7" w:rsidRDefault="002D1BAE" w:rsidP="0016095C">
            <w:pPr>
              <w:rPr>
                <w:rFonts w:ascii="Lucida Sans" w:hAnsi="Lucida Sans" w:cstheme="minorHAnsi"/>
              </w:rPr>
            </w:pPr>
            <w:r w:rsidRPr="00E824E7">
              <w:rPr>
                <w:rFonts w:ascii="Lucida Sans" w:hAnsi="Lucida Sans" w:cstheme="minorHAnsi"/>
              </w:rPr>
              <w:t xml:space="preserve">Sala </w:t>
            </w:r>
            <w:r w:rsidRPr="00E824E7">
              <w:rPr>
                <w:rFonts w:ascii="Lucida Sans" w:hAnsi="Lucida Sans" w:cstheme="minorHAnsi"/>
                <w:color w:val="FF0000"/>
              </w:rPr>
              <w:t>XXXX</w:t>
            </w:r>
          </w:p>
        </w:tc>
      </w:tr>
      <w:tr w:rsidR="002D1BAE" w:rsidRPr="00E824E7" w14:paraId="63A0D677" w14:textId="77777777" w:rsidTr="0016095C">
        <w:trPr>
          <w:trHeight w:val="304"/>
          <w:jc w:val="center"/>
        </w:trPr>
        <w:tc>
          <w:tcPr>
            <w:tcW w:w="1809" w:type="dxa"/>
            <w:vAlign w:val="center"/>
          </w:tcPr>
          <w:p w14:paraId="6781F7E0" w14:textId="77777777" w:rsidR="002D1BAE" w:rsidRPr="00E824E7" w:rsidRDefault="002D1BAE"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000F3CEC" w14:textId="77777777" w:rsidR="002D1BAE" w:rsidRPr="00E824E7" w:rsidRDefault="002D1BAE" w:rsidP="0016095C">
            <w:pPr>
              <w:jc w:val="both"/>
              <w:rPr>
                <w:rFonts w:ascii="Lucida Sans" w:hAnsi="Lucida Sans" w:cstheme="minorHAnsi"/>
              </w:rPr>
            </w:pPr>
            <w:r w:rsidRPr="00E824E7">
              <w:rPr>
                <w:rFonts w:ascii="Lucida Sans" w:hAnsi="Lucida Sans" w:cstheme="minorHAnsi"/>
                <w:bCs/>
              </w:rPr>
              <w:t xml:space="preserve">Laboratório com área de </w:t>
            </w:r>
            <w:r w:rsidRPr="00E824E7">
              <w:rPr>
                <w:rFonts w:ascii="Lucida Sans" w:hAnsi="Lucida Sans" w:cstheme="minorHAnsi"/>
                <w:bCs/>
                <w:color w:val="FF0000"/>
              </w:rPr>
              <w:t>XXXX</w:t>
            </w:r>
            <w:r w:rsidRPr="00E824E7">
              <w:rPr>
                <w:rFonts w:ascii="Lucida Sans" w:hAnsi="Lucida Sans" w:cstheme="minorHAnsi"/>
                <w:bCs/>
              </w:rPr>
              <w:t>,</w:t>
            </w:r>
            <w:r w:rsidRPr="00E824E7">
              <w:rPr>
                <w:rFonts w:ascii="Lucida Sans" w:hAnsi="Lucida Sans" w:cstheme="minorHAnsi"/>
              </w:rPr>
              <w:t xml:space="preserve"> com capacidade para grupos de até </w:t>
            </w:r>
            <w:r w:rsidRPr="00E824E7">
              <w:rPr>
                <w:rFonts w:ascii="Lucida Sans" w:hAnsi="Lucida Sans" w:cstheme="minorHAnsi"/>
                <w:color w:val="FF0000"/>
              </w:rPr>
              <w:t>XXX</w:t>
            </w:r>
            <w:r w:rsidRPr="00E824E7">
              <w:rPr>
                <w:rFonts w:ascii="Lucida Sans" w:hAnsi="Lucida Sans" w:cstheme="minorHAnsi"/>
              </w:rPr>
              <w:t xml:space="preserve"> alunos</w:t>
            </w:r>
            <w:r w:rsidRPr="00E824E7">
              <w:rPr>
                <w:rFonts w:ascii="Lucida Sans" w:hAnsi="Lucida Sans" w:cstheme="minorHAnsi"/>
                <w:bCs/>
              </w:rPr>
              <w:t xml:space="preserve">. </w:t>
            </w:r>
            <w:r w:rsidRPr="00E824E7">
              <w:rPr>
                <w:rFonts w:ascii="Lucida Sans" w:hAnsi="Lucida Sans" w:cstheme="minorHAnsi"/>
              </w:rPr>
              <w:t xml:space="preserve">É composto por </w:t>
            </w:r>
            <w:r w:rsidRPr="00E824E7">
              <w:rPr>
                <w:rFonts w:ascii="Lucida Sans" w:hAnsi="Lucida Sans" w:cstheme="minorHAnsi"/>
                <w:color w:val="FF0000"/>
              </w:rPr>
              <w:t>XXXX</w:t>
            </w:r>
            <w:r w:rsidRPr="00E824E7">
              <w:rPr>
                <w:rFonts w:ascii="Lucida Sans" w:hAnsi="Lucida Sans" w:cstheme="minorHAnsi"/>
              </w:rPr>
              <w:t>. (Esse laboratório é compartilhado com os cursos técnicos).</w:t>
            </w:r>
          </w:p>
        </w:tc>
      </w:tr>
      <w:tr w:rsidR="002D1BAE" w:rsidRPr="00E824E7" w14:paraId="29DCB3DF" w14:textId="77777777" w:rsidTr="0016095C">
        <w:trPr>
          <w:trHeight w:val="304"/>
          <w:jc w:val="center"/>
        </w:trPr>
        <w:tc>
          <w:tcPr>
            <w:tcW w:w="1809" w:type="dxa"/>
            <w:vAlign w:val="center"/>
          </w:tcPr>
          <w:p w14:paraId="2C507DEE" w14:textId="77777777" w:rsidR="002D1BAE" w:rsidRPr="00E824E7" w:rsidRDefault="002D1BAE" w:rsidP="0016095C">
            <w:pPr>
              <w:rPr>
                <w:rFonts w:ascii="Lucida Sans" w:hAnsi="Lucida Sans" w:cstheme="minorHAnsi"/>
              </w:rPr>
            </w:pPr>
            <w:r w:rsidRPr="00E824E7">
              <w:rPr>
                <w:rFonts w:ascii="Lucida Sans" w:hAnsi="Lucida Sans" w:cstheme="minorHAnsi"/>
              </w:rPr>
              <w:t>Equipamentos</w:t>
            </w:r>
          </w:p>
        </w:tc>
        <w:tc>
          <w:tcPr>
            <w:tcW w:w="7371" w:type="dxa"/>
            <w:vAlign w:val="center"/>
          </w:tcPr>
          <w:p w14:paraId="26FBEDC0" w14:textId="77777777" w:rsidR="002D1BAE" w:rsidRPr="00E824E7" w:rsidRDefault="002D1BAE" w:rsidP="0016095C">
            <w:pPr>
              <w:jc w:val="both"/>
              <w:rPr>
                <w:rFonts w:ascii="Lucida Sans" w:hAnsi="Lucida Sans" w:cstheme="minorHAnsi"/>
                <w:bCs/>
              </w:rPr>
            </w:pPr>
            <w:r w:rsidRPr="00E824E7">
              <w:rPr>
                <w:rFonts w:ascii="Lucida Sans" w:hAnsi="Lucida Sans" w:cstheme="minorHAnsi"/>
                <w:bCs/>
              </w:rPr>
              <w:t xml:space="preserve">O laboratório possui </w:t>
            </w:r>
            <w:r w:rsidRPr="00E824E7">
              <w:rPr>
                <w:rFonts w:ascii="Lucida Sans" w:hAnsi="Lucida Sans" w:cstheme="minorHAnsi"/>
                <w:bCs/>
                <w:color w:val="FF0000"/>
              </w:rPr>
              <w:t>XXXX</w:t>
            </w:r>
            <w:r w:rsidRPr="00E824E7">
              <w:rPr>
                <w:rFonts w:ascii="Lucida Sans" w:hAnsi="Lucida Sans" w:cstheme="minorHAnsi"/>
                <w:bCs/>
              </w:rPr>
              <w:t xml:space="preserve"> bancadas com capacidade para </w:t>
            </w:r>
            <w:r w:rsidRPr="00E824E7">
              <w:rPr>
                <w:rFonts w:ascii="Lucida Sans" w:hAnsi="Lucida Sans" w:cstheme="minorHAnsi"/>
                <w:bCs/>
                <w:color w:val="FF0000"/>
              </w:rPr>
              <w:t>XXXX</w:t>
            </w:r>
            <w:r w:rsidRPr="00E824E7">
              <w:rPr>
                <w:rFonts w:ascii="Lucida Sans" w:hAnsi="Lucida Sans" w:cstheme="minorHAnsi"/>
                <w:bCs/>
              </w:rPr>
              <w:t xml:space="preserve"> alunos, além da bancada do professor. Possui os </w:t>
            </w:r>
            <w:r w:rsidRPr="00E824E7">
              <w:rPr>
                <w:rFonts w:ascii="Lucida Sans" w:hAnsi="Lucida Sans" w:cstheme="minorHAnsi"/>
                <w:bCs/>
              </w:rPr>
              <w:lastRenderedPageBreak/>
              <w:t>equipamentos e as substâncias adequadas para a realização das atividades práticas descritas a seguir.</w:t>
            </w:r>
          </w:p>
        </w:tc>
      </w:tr>
      <w:tr w:rsidR="002D1BAE" w:rsidRPr="00E824E7" w14:paraId="006011C7" w14:textId="77777777" w:rsidTr="0016095C">
        <w:trPr>
          <w:trHeight w:val="304"/>
          <w:jc w:val="center"/>
        </w:trPr>
        <w:tc>
          <w:tcPr>
            <w:tcW w:w="1809" w:type="dxa"/>
            <w:vAlign w:val="center"/>
          </w:tcPr>
          <w:p w14:paraId="12ED32AE" w14:textId="77777777" w:rsidR="002D1BAE" w:rsidRPr="00E824E7" w:rsidRDefault="002D1BAE" w:rsidP="0016095C">
            <w:pPr>
              <w:rPr>
                <w:rFonts w:ascii="Lucida Sans" w:hAnsi="Lucida Sans" w:cstheme="minorHAnsi"/>
              </w:rPr>
            </w:pPr>
            <w:r w:rsidRPr="00E824E7">
              <w:rPr>
                <w:rFonts w:ascii="Lucida Sans" w:hAnsi="Lucida Sans" w:cstheme="minorHAnsi"/>
              </w:rPr>
              <w:lastRenderedPageBreak/>
              <w:t>Disciplina(s) do Curso Atendida(s)</w:t>
            </w:r>
          </w:p>
        </w:tc>
        <w:tc>
          <w:tcPr>
            <w:tcW w:w="7371" w:type="dxa"/>
            <w:vAlign w:val="center"/>
          </w:tcPr>
          <w:p w14:paraId="30BDE752" w14:textId="77777777" w:rsidR="002D1BAE" w:rsidRPr="00E824E7" w:rsidRDefault="002D1BAE" w:rsidP="0016095C">
            <w:pPr>
              <w:rPr>
                <w:rFonts w:ascii="Lucida Sans" w:hAnsi="Lucida Sans" w:cstheme="minorHAnsi"/>
                <w:bCs/>
                <w:color w:val="FF0000"/>
              </w:rPr>
            </w:pPr>
            <w:r w:rsidRPr="00E824E7">
              <w:rPr>
                <w:rFonts w:ascii="Lucida Sans" w:hAnsi="Lucida Sans" w:cstheme="minorHAnsi"/>
                <w:bCs/>
                <w:color w:val="FF0000"/>
              </w:rPr>
              <w:t>XXXXX</w:t>
            </w:r>
          </w:p>
        </w:tc>
      </w:tr>
      <w:tr w:rsidR="002D1BAE" w:rsidRPr="00E824E7" w14:paraId="69CDC553" w14:textId="77777777" w:rsidTr="0016095C">
        <w:trPr>
          <w:trHeight w:val="304"/>
          <w:jc w:val="center"/>
        </w:trPr>
        <w:tc>
          <w:tcPr>
            <w:tcW w:w="1809" w:type="dxa"/>
            <w:vAlign w:val="center"/>
          </w:tcPr>
          <w:p w14:paraId="0096C2BC" w14:textId="77777777" w:rsidR="002D1BAE" w:rsidRPr="00E824E7" w:rsidRDefault="002D1BAE"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32B945B2" w14:textId="77777777" w:rsidR="002D1BAE" w:rsidRPr="00E824E7" w:rsidRDefault="002D1BAE" w:rsidP="0016095C">
            <w:pPr>
              <w:jc w:val="both"/>
              <w:rPr>
                <w:rFonts w:ascii="Lucida Sans" w:hAnsi="Lucida Sans" w:cstheme="minorHAnsi"/>
                <w:bCs/>
              </w:rPr>
            </w:pPr>
            <w:r w:rsidRPr="00E824E7">
              <w:rPr>
                <w:rFonts w:ascii="Lucida Sans" w:hAnsi="Lucida Sans" w:cstheme="minorHAnsi"/>
                <w:bCs/>
              </w:rPr>
              <w:t>Ensino: realização das seguintes atividades práticas:</w:t>
            </w:r>
          </w:p>
          <w:p w14:paraId="08B383A3" w14:textId="77777777" w:rsidR="002D1BAE" w:rsidRPr="00E824E7" w:rsidRDefault="002D1BAE" w:rsidP="0016095C">
            <w:pPr>
              <w:jc w:val="both"/>
              <w:rPr>
                <w:rFonts w:ascii="Lucida Sans" w:hAnsi="Lucida Sans" w:cstheme="minorHAnsi"/>
                <w:bCs/>
              </w:rPr>
            </w:pPr>
          </w:p>
        </w:tc>
      </w:tr>
    </w:tbl>
    <w:p w14:paraId="1617FB70" w14:textId="77777777" w:rsidR="002D1BAE" w:rsidRPr="00E824E7" w:rsidRDefault="002D1BAE" w:rsidP="002D1BAE">
      <w:pPr>
        <w:spacing w:line="320" w:lineRule="atLeast"/>
        <w:rPr>
          <w:rFonts w:ascii="Lucida Sans" w:hAnsi="Lucida Sans" w:cstheme="minorHAnsi"/>
          <w:b/>
          <w:color w:val="0070C0"/>
        </w:rPr>
      </w:pPr>
    </w:p>
    <w:p w14:paraId="3115BBF3" w14:textId="77777777" w:rsidR="00FB3542" w:rsidRPr="00E824E7" w:rsidRDefault="00FB3542" w:rsidP="00284BEC">
      <w:pPr>
        <w:pStyle w:val="Texto"/>
        <w:rPr>
          <w:rFonts w:ascii="Lucida Sans" w:hAnsi="Lucida Sans" w:cstheme="minorHAnsi"/>
          <w:color w:val="FF0000"/>
        </w:rPr>
      </w:pPr>
      <w:r w:rsidRPr="00E824E7">
        <w:rPr>
          <w:rFonts w:ascii="Lucida Sans" w:hAnsi="Lucida Sans" w:cstheme="minorHAnsi"/>
          <w:color w:val="FF0000"/>
        </w:rPr>
        <w:t>(Caso seja utilizado!)</w:t>
      </w:r>
    </w:p>
    <w:p w14:paraId="29D81EF6" w14:textId="77777777" w:rsidR="00FB3542" w:rsidRPr="00E824E7" w:rsidRDefault="00FB3542" w:rsidP="00284BEC">
      <w:pPr>
        <w:pStyle w:val="Texto"/>
        <w:rPr>
          <w:rFonts w:ascii="Lucida Sans" w:hAnsi="Lucida Sans" w:cstheme="minorHAnsi"/>
        </w:rPr>
      </w:pPr>
      <w:r w:rsidRPr="00E824E7">
        <w:rPr>
          <w:rFonts w:ascii="Lucida Sans" w:hAnsi="Lucida Sans" w:cstheme="minorHAnsi"/>
        </w:rPr>
        <w:t xml:space="preserve">Além dos laboratórios de informática citados neste item, há outros disponíveis aos alunos do curso, que não estão associados a uma disciplina específica, podendo ser utilizados pelos alunos em horários livres, como, por exemplo, o laboratório do Quiosque. A COLAN é a Coordenadoria de Laboratórios de Análise Numérica, que compreende alguns laboratórios citados anteriormente, LABCOMP, LACAV, LACAM, LAETI e outros, também utilizados pelos alunos do curso, que serão descritos a seguir, todos no 3º andar do Bloco 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FB3542" w:rsidRPr="00E824E7" w14:paraId="27B690D8" w14:textId="77777777" w:rsidTr="00F043B1">
        <w:trPr>
          <w:jc w:val="center"/>
        </w:trPr>
        <w:tc>
          <w:tcPr>
            <w:tcW w:w="9180" w:type="dxa"/>
            <w:gridSpan w:val="2"/>
            <w:shd w:val="clear" w:color="auto" w:fill="DBE5F1"/>
          </w:tcPr>
          <w:p w14:paraId="63289A5B" w14:textId="77777777" w:rsidR="00FB3542" w:rsidRPr="00E824E7" w:rsidRDefault="00FB3542" w:rsidP="0016095C">
            <w:pPr>
              <w:spacing w:before="60" w:after="60"/>
              <w:rPr>
                <w:rFonts w:ascii="Lucida Sans" w:hAnsi="Lucida Sans" w:cstheme="minorHAnsi"/>
                <w:b/>
              </w:rPr>
            </w:pPr>
            <w:r w:rsidRPr="00E824E7">
              <w:rPr>
                <w:rFonts w:ascii="Lucida Sans" w:hAnsi="Lucida Sans" w:cstheme="minorHAnsi"/>
                <w:b/>
                <w:color w:val="0F243E"/>
              </w:rPr>
              <w:t xml:space="preserve">COORDENADORIA DE LABORATÓRIOS DE </w:t>
            </w:r>
            <w:r w:rsidRPr="00E824E7">
              <w:rPr>
                <w:rFonts w:ascii="Lucida Sans" w:hAnsi="Lucida Sans" w:cstheme="minorHAnsi"/>
                <w:b/>
                <w:color w:val="FF0000"/>
              </w:rPr>
              <w:t>XXXXXX</w:t>
            </w:r>
            <w:r w:rsidRPr="00E824E7">
              <w:rPr>
                <w:rFonts w:ascii="Lucida Sans" w:hAnsi="Lucida Sans" w:cstheme="minorHAnsi"/>
                <w:b/>
                <w:color w:val="0F243E"/>
              </w:rPr>
              <w:t xml:space="preserve"> </w:t>
            </w:r>
          </w:p>
        </w:tc>
      </w:tr>
      <w:tr w:rsidR="00FB3542" w:rsidRPr="00E824E7" w14:paraId="7DF9EC8C" w14:textId="77777777" w:rsidTr="0016095C">
        <w:trPr>
          <w:trHeight w:val="304"/>
          <w:jc w:val="center"/>
        </w:trPr>
        <w:tc>
          <w:tcPr>
            <w:tcW w:w="1809" w:type="dxa"/>
            <w:vAlign w:val="center"/>
          </w:tcPr>
          <w:p w14:paraId="21DF64A5" w14:textId="77777777" w:rsidR="00FB3542" w:rsidRPr="00E824E7" w:rsidRDefault="00FB3542"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1224CDEF" w14:textId="77777777" w:rsidR="00FB3542" w:rsidRPr="00E824E7" w:rsidRDefault="00FB3542" w:rsidP="0016095C">
            <w:pPr>
              <w:jc w:val="both"/>
              <w:rPr>
                <w:rFonts w:ascii="Lucida Sans" w:hAnsi="Lucida Sans" w:cstheme="minorHAnsi"/>
              </w:rPr>
            </w:pPr>
            <w:r w:rsidRPr="00E824E7">
              <w:rPr>
                <w:rFonts w:ascii="Lucida Sans" w:hAnsi="Lucida Sans" w:cstheme="minorHAnsi"/>
              </w:rPr>
              <w:t xml:space="preserve">Bloco </w:t>
            </w:r>
            <w:r w:rsidRPr="00E824E7">
              <w:rPr>
                <w:rFonts w:ascii="Lucida Sans" w:hAnsi="Lucida Sans" w:cstheme="minorHAnsi"/>
                <w:color w:val="FF0000"/>
              </w:rPr>
              <w:t>XXXX</w:t>
            </w:r>
          </w:p>
          <w:p w14:paraId="28FD01F2" w14:textId="77777777" w:rsidR="00FB3542" w:rsidRPr="00E824E7" w:rsidRDefault="00FB3542" w:rsidP="0016095C">
            <w:pPr>
              <w:jc w:val="both"/>
              <w:rPr>
                <w:rFonts w:ascii="Lucida Sans" w:hAnsi="Lucida Sans" w:cstheme="minorHAnsi"/>
                <w:color w:val="FF0000"/>
              </w:rPr>
            </w:pPr>
            <w:r w:rsidRPr="00E824E7">
              <w:rPr>
                <w:rFonts w:ascii="Lucida Sans" w:hAnsi="Lucida Sans" w:cstheme="minorHAnsi"/>
              </w:rPr>
              <w:t xml:space="preserve">Salas </w:t>
            </w:r>
            <w:r w:rsidRPr="00E824E7">
              <w:rPr>
                <w:rFonts w:ascii="Lucida Sans" w:hAnsi="Lucida Sans" w:cstheme="minorHAnsi"/>
                <w:color w:val="FF0000"/>
              </w:rPr>
              <w:t>XXXXXX</w:t>
            </w:r>
          </w:p>
          <w:p w14:paraId="0D407CA1" w14:textId="77777777" w:rsidR="00FB3542" w:rsidRPr="00E824E7" w:rsidRDefault="00FB3542" w:rsidP="0016095C">
            <w:pPr>
              <w:jc w:val="both"/>
              <w:rPr>
                <w:rFonts w:ascii="Lucida Sans" w:hAnsi="Lucida Sans" w:cstheme="minorHAnsi"/>
              </w:rPr>
            </w:pPr>
          </w:p>
        </w:tc>
      </w:tr>
      <w:tr w:rsidR="00FB3542" w:rsidRPr="00E824E7" w14:paraId="59B6F54E" w14:textId="77777777" w:rsidTr="0016095C">
        <w:trPr>
          <w:trHeight w:val="304"/>
          <w:jc w:val="center"/>
        </w:trPr>
        <w:tc>
          <w:tcPr>
            <w:tcW w:w="1809" w:type="dxa"/>
            <w:vAlign w:val="center"/>
          </w:tcPr>
          <w:p w14:paraId="77F4C2AC" w14:textId="77777777" w:rsidR="00FB3542" w:rsidRPr="00E824E7" w:rsidRDefault="00FB3542"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03DD3E98" w14:textId="77777777" w:rsidR="00FB3542" w:rsidRPr="00E824E7" w:rsidRDefault="00FB3542" w:rsidP="0016095C">
            <w:pPr>
              <w:jc w:val="both"/>
              <w:rPr>
                <w:rFonts w:ascii="Lucida Sans" w:hAnsi="Lucida Sans" w:cstheme="minorHAnsi"/>
                <w:bCs/>
                <w:color w:val="FF0000"/>
              </w:rPr>
            </w:pPr>
            <w:r w:rsidRPr="00E824E7">
              <w:rPr>
                <w:rFonts w:ascii="Lucida Sans" w:hAnsi="Lucida Sans" w:cstheme="minorHAnsi"/>
                <w:bCs/>
                <w:color w:val="FF0000"/>
              </w:rPr>
              <w:t>XXXXXXXX</w:t>
            </w:r>
          </w:p>
        </w:tc>
      </w:tr>
      <w:tr w:rsidR="00FB3542" w:rsidRPr="00E824E7" w14:paraId="42DB011D" w14:textId="77777777" w:rsidTr="0016095C">
        <w:trPr>
          <w:trHeight w:val="304"/>
          <w:jc w:val="center"/>
        </w:trPr>
        <w:tc>
          <w:tcPr>
            <w:tcW w:w="1809" w:type="dxa"/>
            <w:vAlign w:val="center"/>
          </w:tcPr>
          <w:p w14:paraId="5AED91FE" w14:textId="77777777" w:rsidR="00FB3542" w:rsidRPr="00E824E7" w:rsidRDefault="00FB3542" w:rsidP="0016095C">
            <w:pPr>
              <w:jc w:val="both"/>
              <w:rPr>
                <w:rFonts w:ascii="Lucida Sans" w:hAnsi="Lucida Sans" w:cstheme="minorHAnsi"/>
              </w:rPr>
            </w:pPr>
            <w:r w:rsidRPr="00E824E7">
              <w:rPr>
                <w:rFonts w:ascii="Lucida Sans" w:hAnsi="Lucida Sans" w:cstheme="minorHAnsi"/>
              </w:rPr>
              <w:t>Equipamentos</w:t>
            </w:r>
          </w:p>
        </w:tc>
        <w:tc>
          <w:tcPr>
            <w:tcW w:w="7371" w:type="dxa"/>
            <w:vAlign w:val="center"/>
          </w:tcPr>
          <w:p w14:paraId="6706A340" w14:textId="77777777" w:rsidR="00FB3542" w:rsidRPr="00E824E7" w:rsidRDefault="00FB3542" w:rsidP="0016095C">
            <w:pPr>
              <w:jc w:val="both"/>
              <w:rPr>
                <w:rFonts w:ascii="Lucida Sans" w:hAnsi="Lucida Sans" w:cstheme="minorHAnsi"/>
                <w:b/>
                <w:color w:val="FF0000"/>
              </w:rPr>
            </w:pPr>
            <w:r w:rsidRPr="00E824E7">
              <w:rPr>
                <w:rFonts w:ascii="Lucida Sans" w:hAnsi="Lucida Sans" w:cstheme="minorHAnsi"/>
                <w:b/>
                <w:color w:val="FF0000"/>
              </w:rPr>
              <w:t>XXXXXXXX</w:t>
            </w:r>
          </w:p>
          <w:p w14:paraId="04B1B043" w14:textId="77777777" w:rsidR="00FB3542" w:rsidRPr="00E824E7" w:rsidRDefault="00FB3542" w:rsidP="0016095C">
            <w:pPr>
              <w:jc w:val="both"/>
              <w:rPr>
                <w:rFonts w:ascii="Lucida Sans" w:hAnsi="Lucida Sans" w:cstheme="minorHAnsi"/>
                <w:b/>
                <w:color w:val="FF0000"/>
              </w:rPr>
            </w:pPr>
          </w:p>
          <w:p w14:paraId="2FC39DEF"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Salas </w:t>
            </w:r>
            <w:r w:rsidRPr="00E824E7">
              <w:rPr>
                <w:rFonts w:ascii="Lucida Sans" w:hAnsi="Lucida Sans" w:cstheme="minorHAnsi"/>
                <w:b/>
                <w:color w:val="FF0000"/>
              </w:rPr>
              <w:t>XXXXX</w:t>
            </w:r>
            <w:r w:rsidRPr="00E824E7">
              <w:rPr>
                <w:rFonts w:ascii="Lucida Sans" w:hAnsi="Lucida Sans" w:cstheme="minorHAnsi"/>
                <w:b/>
                <w:color w:val="222222"/>
              </w:rPr>
              <w:t>:</w:t>
            </w:r>
          </w:p>
          <w:p w14:paraId="7E8E9803"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Ambas possuem: computadores, projetor multimídia e tela retrátil.</w:t>
            </w:r>
          </w:p>
          <w:p w14:paraId="3F6AA227"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 </w:t>
            </w:r>
            <w:r w:rsidRPr="00E824E7">
              <w:rPr>
                <w:rFonts w:ascii="Lucida Sans" w:hAnsi="Lucida Sans" w:cstheme="minorHAnsi"/>
                <w:b/>
                <w:color w:val="FF0000"/>
              </w:rPr>
              <w:t>XXXXXX</w:t>
            </w:r>
            <w:r w:rsidRPr="00E824E7">
              <w:rPr>
                <w:rFonts w:ascii="Lucida Sans" w:hAnsi="Lucida Sans" w:cstheme="minorHAnsi"/>
                <w:b/>
                <w:color w:val="222222"/>
              </w:rPr>
              <w:t>:</w:t>
            </w:r>
          </w:p>
          <w:p w14:paraId="78DB7DC4"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xml:space="preserve">- </w:t>
            </w:r>
            <w:r w:rsidRPr="00E824E7">
              <w:rPr>
                <w:rFonts w:ascii="Lucida Sans" w:hAnsi="Lucida Sans" w:cstheme="minorHAnsi"/>
                <w:color w:val="FF0000"/>
              </w:rPr>
              <w:t>XXXX</w:t>
            </w:r>
            <w:r w:rsidRPr="00E824E7">
              <w:rPr>
                <w:rFonts w:ascii="Lucida Sans" w:hAnsi="Lucida Sans" w:cstheme="minorHAnsi"/>
                <w:color w:val="000000"/>
              </w:rPr>
              <w:t xml:space="preserve"> computadores, projetor multimídia e tela retrátil.</w:t>
            </w:r>
          </w:p>
          <w:p w14:paraId="1774D2F9"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 </w:t>
            </w:r>
            <w:r w:rsidRPr="00E824E7">
              <w:rPr>
                <w:rFonts w:ascii="Lucida Sans" w:hAnsi="Lucida Sans" w:cstheme="minorHAnsi"/>
                <w:b/>
                <w:color w:val="FF0000"/>
              </w:rPr>
              <w:t>XXXX</w:t>
            </w:r>
            <w:r w:rsidRPr="00E824E7">
              <w:rPr>
                <w:rFonts w:ascii="Lucida Sans" w:hAnsi="Lucida Sans" w:cstheme="minorHAnsi"/>
                <w:b/>
                <w:color w:val="222222"/>
              </w:rPr>
              <w:t>:</w:t>
            </w:r>
          </w:p>
          <w:p w14:paraId="77CE5D37"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xml:space="preserve">- </w:t>
            </w:r>
            <w:r w:rsidRPr="00E824E7">
              <w:rPr>
                <w:rFonts w:ascii="Lucida Sans" w:hAnsi="Lucida Sans" w:cstheme="minorHAnsi"/>
                <w:color w:val="FF0000"/>
              </w:rPr>
              <w:t>XXXX</w:t>
            </w:r>
            <w:r w:rsidRPr="00E824E7">
              <w:rPr>
                <w:rFonts w:ascii="Lucida Sans" w:hAnsi="Lucida Sans" w:cstheme="minorHAnsi"/>
                <w:color w:val="000000"/>
              </w:rPr>
              <w:t xml:space="preserve"> computadores, projetor multimídia e tela retrátil.</w:t>
            </w:r>
          </w:p>
        </w:tc>
      </w:tr>
      <w:tr w:rsidR="00FB3542" w:rsidRPr="00E824E7" w14:paraId="33358AE0" w14:textId="77777777" w:rsidTr="0016095C">
        <w:trPr>
          <w:trHeight w:val="304"/>
          <w:jc w:val="center"/>
        </w:trPr>
        <w:tc>
          <w:tcPr>
            <w:tcW w:w="1809" w:type="dxa"/>
            <w:vAlign w:val="center"/>
          </w:tcPr>
          <w:p w14:paraId="66C6925F" w14:textId="77777777" w:rsidR="00FB3542" w:rsidRPr="00E824E7" w:rsidRDefault="00FB3542" w:rsidP="0016095C">
            <w:pPr>
              <w:rPr>
                <w:rFonts w:ascii="Lucida Sans" w:hAnsi="Lucida Sans" w:cstheme="minorHAnsi"/>
              </w:rPr>
            </w:pPr>
            <w:r w:rsidRPr="00E824E7">
              <w:rPr>
                <w:rFonts w:ascii="Lucida Sans" w:hAnsi="Lucida Sans" w:cstheme="minorHAnsi"/>
              </w:rPr>
              <w:t>Disciplina(s) do Curso Atendida(s)</w:t>
            </w:r>
          </w:p>
        </w:tc>
        <w:tc>
          <w:tcPr>
            <w:tcW w:w="7371" w:type="dxa"/>
            <w:vAlign w:val="center"/>
          </w:tcPr>
          <w:p w14:paraId="6AEA225F" w14:textId="77777777" w:rsidR="00FB3542" w:rsidRPr="00E824E7" w:rsidRDefault="00FB3542" w:rsidP="0016095C">
            <w:pPr>
              <w:jc w:val="both"/>
              <w:rPr>
                <w:rFonts w:ascii="Lucida Sans" w:hAnsi="Lucida Sans" w:cstheme="minorHAnsi"/>
                <w:bCs/>
                <w:color w:val="FF0000"/>
              </w:rPr>
            </w:pPr>
            <w:r w:rsidRPr="00E824E7">
              <w:rPr>
                <w:rFonts w:ascii="Lucida Sans" w:hAnsi="Lucida Sans" w:cstheme="minorHAnsi"/>
                <w:bCs/>
                <w:color w:val="FF0000"/>
              </w:rPr>
              <w:t>XXXXXXXXXX</w:t>
            </w:r>
          </w:p>
        </w:tc>
      </w:tr>
      <w:tr w:rsidR="00FB3542" w:rsidRPr="00E824E7" w14:paraId="65FA0F07" w14:textId="77777777" w:rsidTr="0016095C">
        <w:trPr>
          <w:trHeight w:val="304"/>
          <w:jc w:val="center"/>
        </w:trPr>
        <w:tc>
          <w:tcPr>
            <w:tcW w:w="1809" w:type="dxa"/>
            <w:vAlign w:val="center"/>
          </w:tcPr>
          <w:p w14:paraId="281D90AA" w14:textId="77777777" w:rsidR="00FB3542" w:rsidRPr="00E824E7" w:rsidRDefault="00FB3542"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114382B5" w14:textId="77777777" w:rsidR="00FB3542" w:rsidRPr="00E824E7" w:rsidRDefault="00FB3542" w:rsidP="0016095C">
            <w:pPr>
              <w:jc w:val="both"/>
              <w:rPr>
                <w:rFonts w:ascii="Lucida Sans" w:hAnsi="Lucida Sans" w:cstheme="minorHAnsi"/>
                <w:bCs/>
              </w:rPr>
            </w:pPr>
            <w:r w:rsidRPr="00E824E7">
              <w:rPr>
                <w:rFonts w:ascii="Lucida Sans" w:hAnsi="Lucida Sans" w:cstheme="minorHAnsi"/>
                <w:bCs/>
              </w:rPr>
              <w:t>Desenvolvimento de atividades diversas pelos alunos, entre elas, a realização de pesquisas, individuais ou em grupo, elaboração de trabalhos e apresentações.</w:t>
            </w:r>
          </w:p>
        </w:tc>
      </w:tr>
    </w:tbl>
    <w:p w14:paraId="451F5F00" w14:textId="77777777" w:rsidR="00FB3542" w:rsidRPr="00E824E7" w:rsidRDefault="00FB3542" w:rsidP="00FB3542">
      <w:pPr>
        <w:spacing w:line="320" w:lineRule="atLeast"/>
        <w:rPr>
          <w:rFonts w:ascii="Lucida Sans" w:hAnsi="Lucida Sans" w:cstheme="minorHAnsi"/>
          <w:b/>
          <w:color w:val="0070C0"/>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FB3542" w:rsidRPr="00E824E7" w14:paraId="292E1A9F" w14:textId="77777777" w:rsidTr="00F043B1">
        <w:trPr>
          <w:jc w:val="center"/>
        </w:trPr>
        <w:tc>
          <w:tcPr>
            <w:tcW w:w="9180" w:type="dxa"/>
            <w:gridSpan w:val="2"/>
            <w:shd w:val="clear" w:color="auto" w:fill="DBE5F1"/>
          </w:tcPr>
          <w:p w14:paraId="5F8C6C93" w14:textId="77777777" w:rsidR="00FB3542" w:rsidRPr="00E824E7" w:rsidRDefault="00FB3542" w:rsidP="0016095C">
            <w:pPr>
              <w:spacing w:before="60" w:after="60"/>
              <w:rPr>
                <w:rFonts w:ascii="Lucida Sans" w:hAnsi="Lucida Sans" w:cstheme="minorHAnsi"/>
                <w:b/>
              </w:rPr>
            </w:pPr>
            <w:r w:rsidRPr="00E824E7">
              <w:rPr>
                <w:rFonts w:ascii="Lucida Sans" w:hAnsi="Lucida Sans" w:cstheme="minorHAnsi"/>
                <w:b/>
                <w:color w:val="0F243E"/>
              </w:rPr>
              <w:t xml:space="preserve">LABORATÓRIO DO </w:t>
            </w:r>
            <w:r w:rsidRPr="00E824E7">
              <w:rPr>
                <w:rFonts w:ascii="Lucida Sans" w:hAnsi="Lucida Sans" w:cstheme="minorHAnsi"/>
                <w:b/>
                <w:color w:val="FF0000"/>
              </w:rPr>
              <w:t>XXXXXX</w:t>
            </w:r>
          </w:p>
        </w:tc>
      </w:tr>
      <w:tr w:rsidR="00FB3542" w:rsidRPr="00E824E7" w14:paraId="399746B7" w14:textId="77777777" w:rsidTr="0016095C">
        <w:trPr>
          <w:trHeight w:val="304"/>
          <w:jc w:val="center"/>
        </w:trPr>
        <w:tc>
          <w:tcPr>
            <w:tcW w:w="1809" w:type="dxa"/>
            <w:vAlign w:val="center"/>
          </w:tcPr>
          <w:p w14:paraId="68C009B8" w14:textId="77777777" w:rsidR="00FB3542" w:rsidRPr="00E824E7" w:rsidRDefault="00FB3542"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2A41CE62" w14:textId="77777777" w:rsidR="00FB3542" w:rsidRPr="00E824E7" w:rsidRDefault="00FB3542" w:rsidP="0016095C">
            <w:pPr>
              <w:rPr>
                <w:rFonts w:ascii="Lucida Sans" w:hAnsi="Lucida Sans" w:cstheme="minorHAnsi"/>
                <w:color w:val="FF0000"/>
              </w:rPr>
            </w:pPr>
            <w:r w:rsidRPr="00E824E7">
              <w:rPr>
                <w:rFonts w:ascii="Lucida Sans" w:hAnsi="Lucida Sans" w:cstheme="minorHAnsi"/>
                <w:color w:val="FF0000"/>
              </w:rPr>
              <w:t>XXXXXXX</w:t>
            </w:r>
          </w:p>
        </w:tc>
      </w:tr>
      <w:tr w:rsidR="00FB3542" w:rsidRPr="00E824E7" w14:paraId="6E75FDF7" w14:textId="77777777" w:rsidTr="0016095C">
        <w:trPr>
          <w:trHeight w:val="304"/>
          <w:jc w:val="center"/>
        </w:trPr>
        <w:tc>
          <w:tcPr>
            <w:tcW w:w="1809" w:type="dxa"/>
            <w:vAlign w:val="center"/>
          </w:tcPr>
          <w:p w14:paraId="7B80AE66" w14:textId="77777777" w:rsidR="00FB3542" w:rsidRPr="00E824E7" w:rsidRDefault="00FB3542"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12AF69AE" w14:textId="77777777" w:rsidR="00FB3542" w:rsidRPr="00E824E7" w:rsidRDefault="00FB3542" w:rsidP="0016095C">
            <w:pPr>
              <w:jc w:val="both"/>
              <w:rPr>
                <w:rFonts w:ascii="Lucida Sans" w:hAnsi="Lucida Sans" w:cstheme="minorHAnsi"/>
                <w:color w:val="FF0000"/>
              </w:rPr>
            </w:pPr>
            <w:r w:rsidRPr="00E824E7">
              <w:rPr>
                <w:rFonts w:ascii="Lucida Sans" w:hAnsi="Lucida Sans" w:cstheme="minorHAnsi"/>
                <w:color w:val="FF0000"/>
              </w:rPr>
              <w:t>XXXXXXXXX.</w:t>
            </w:r>
          </w:p>
        </w:tc>
      </w:tr>
      <w:tr w:rsidR="00FB3542" w:rsidRPr="00E824E7" w14:paraId="57C15928" w14:textId="77777777" w:rsidTr="0016095C">
        <w:trPr>
          <w:trHeight w:val="304"/>
          <w:jc w:val="center"/>
        </w:trPr>
        <w:tc>
          <w:tcPr>
            <w:tcW w:w="1809" w:type="dxa"/>
            <w:vAlign w:val="center"/>
          </w:tcPr>
          <w:p w14:paraId="3F9CF10E" w14:textId="77777777" w:rsidR="00FB3542" w:rsidRPr="00E824E7" w:rsidRDefault="00FB3542" w:rsidP="0016095C">
            <w:pPr>
              <w:jc w:val="both"/>
              <w:rPr>
                <w:rFonts w:ascii="Lucida Sans" w:hAnsi="Lucida Sans" w:cstheme="minorHAnsi"/>
              </w:rPr>
            </w:pPr>
            <w:r w:rsidRPr="00E824E7">
              <w:rPr>
                <w:rFonts w:ascii="Lucida Sans" w:hAnsi="Lucida Sans" w:cstheme="minorHAnsi"/>
              </w:rPr>
              <w:t>Equipamentos</w:t>
            </w:r>
          </w:p>
        </w:tc>
        <w:tc>
          <w:tcPr>
            <w:tcW w:w="7371" w:type="dxa"/>
            <w:vAlign w:val="center"/>
          </w:tcPr>
          <w:p w14:paraId="02D87789"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FF0000"/>
              </w:rPr>
              <w:t>XXXX</w:t>
            </w:r>
            <w:r w:rsidRPr="00E824E7">
              <w:rPr>
                <w:rFonts w:ascii="Lucida Sans" w:hAnsi="Lucida Sans" w:cstheme="minorHAnsi"/>
                <w:color w:val="222222"/>
              </w:rPr>
              <w:t xml:space="preserve"> computadores </w:t>
            </w:r>
          </w:p>
          <w:p w14:paraId="456E8741"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FF0000"/>
              </w:rPr>
              <w:t>XXX</w:t>
            </w:r>
            <w:r w:rsidRPr="00E824E7">
              <w:rPr>
                <w:rFonts w:ascii="Lucida Sans" w:hAnsi="Lucida Sans" w:cstheme="minorHAnsi"/>
                <w:color w:val="222222"/>
              </w:rPr>
              <w:t xml:space="preserve"> computadores de suporte administrativo do quiosque</w:t>
            </w:r>
          </w:p>
          <w:p w14:paraId="3C47A334"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222222"/>
                <w:shd w:val="clear" w:color="auto" w:fill="FFFFFF"/>
              </w:rPr>
              <w:t>Softwares utilizados:</w:t>
            </w:r>
            <w:r w:rsidRPr="00E824E7">
              <w:rPr>
                <w:rFonts w:ascii="Lucida Sans" w:hAnsi="Lucida Sans" w:cstheme="minorHAnsi"/>
                <w:color w:val="222222"/>
              </w:rPr>
              <w:t xml:space="preserve"> </w:t>
            </w:r>
            <w:r w:rsidRPr="00E824E7">
              <w:rPr>
                <w:rFonts w:ascii="Lucida Sans" w:hAnsi="Lucida Sans" w:cstheme="minorHAnsi"/>
                <w:color w:val="FF0000"/>
              </w:rPr>
              <w:t>XXXX</w:t>
            </w:r>
          </w:p>
          <w:p w14:paraId="234CE386"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222222"/>
              </w:rPr>
              <w:t xml:space="preserve">Hardware Utilizados: </w:t>
            </w:r>
            <w:r w:rsidRPr="00E824E7">
              <w:rPr>
                <w:rFonts w:ascii="Lucida Sans" w:hAnsi="Lucida Sans" w:cstheme="minorHAnsi"/>
                <w:color w:val="FF0000"/>
              </w:rPr>
              <w:t>XXXX</w:t>
            </w:r>
          </w:p>
        </w:tc>
      </w:tr>
      <w:tr w:rsidR="00FB3542" w:rsidRPr="00E824E7" w14:paraId="6CB36DBD" w14:textId="77777777" w:rsidTr="0016095C">
        <w:trPr>
          <w:trHeight w:val="304"/>
          <w:jc w:val="center"/>
        </w:trPr>
        <w:tc>
          <w:tcPr>
            <w:tcW w:w="1809" w:type="dxa"/>
            <w:vAlign w:val="center"/>
          </w:tcPr>
          <w:p w14:paraId="2F862654" w14:textId="77777777" w:rsidR="00FB3542" w:rsidRPr="00E824E7" w:rsidRDefault="00FB3542" w:rsidP="0016095C">
            <w:pPr>
              <w:rPr>
                <w:rFonts w:ascii="Lucida Sans" w:hAnsi="Lucida Sans" w:cstheme="minorHAnsi"/>
              </w:rPr>
            </w:pPr>
            <w:r w:rsidRPr="00E824E7">
              <w:rPr>
                <w:rFonts w:ascii="Lucida Sans" w:hAnsi="Lucida Sans" w:cstheme="minorHAnsi"/>
              </w:rPr>
              <w:lastRenderedPageBreak/>
              <w:t>Disciplina(s) do Curso Atendida(s)</w:t>
            </w:r>
          </w:p>
        </w:tc>
        <w:tc>
          <w:tcPr>
            <w:tcW w:w="7371" w:type="dxa"/>
            <w:vAlign w:val="center"/>
          </w:tcPr>
          <w:p w14:paraId="48793357" w14:textId="77777777" w:rsidR="00FB3542" w:rsidRPr="00E824E7" w:rsidRDefault="00FB3542" w:rsidP="0016095C">
            <w:pPr>
              <w:rPr>
                <w:rFonts w:ascii="Lucida Sans" w:hAnsi="Lucida Sans" w:cstheme="minorHAnsi"/>
                <w:bCs/>
                <w:color w:val="FF0000"/>
              </w:rPr>
            </w:pPr>
            <w:r w:rsidRPr="00E824E7">
              <w:rPr>
                <w:rFonts w:ascii="Lucida Sans" w:hAnsi="Lucida Sans" w:cstheme="minorHAnsi"/>
                <w:bCs/>
                <w:color w:val="FF0000"/>
              </w:rPr>
              <w:t>XXXXXXXXX</w:t>
            </w:r>
          </w:p>
        </w:tc>
      </w:tr>
      <w:tr w:rsidR="00FB3542" w:rsidRPr="00E824E7" w14:paraId="45F0E87D" w14:textId="77777777" w:rsidTr="0016095C">
        <w:trPr>
          <w:trHeight w:val="304"/>
          <w:jc w:val="center"/>
        </w:trPr>
        <w:tc>
          <w:tcPr>
            <w:tcW w:w="1809" w:type="dxa"/>
            <w:vAlign w:val="center"/>
          </w:tcPr>
          <w:p w14:paraId="3A85E365" w14:textId="77777777" w:rsidR="00FB3542" w:rsidRPr="00E824E7" w:rsidRDefault="00FB3542"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3D717DB9" w14:textId="77777777" w:rsidR="00FB3542" w:rsidRPr="00E824E7" w:rsidRDefault="00FB3542" w:rsidP="0016095C">
            <w:pPr>
              <w:jc w:val="both"/>
              <w:rPr>
                <w:rFonts w:ascii="Lucida Sans" w:hAnsi="Lucida Sans" w:cstheme="minorHAnsi"/>
                <w:bCs/>
              </w:rPr>
            </w:pPr>
            <w:r w:rsidRPr="00E824E7">
              <w:rPr>
                <w:rFonts w:ascii="Lucida Sans" w:hAnsi="Lucida Sans" w:cstheme="minorHAnsi"/>
                <w:bCs/>
              </w:rPr>
              <w:t>Desenvolvimento de atividades diversas pelos alunos, entre elas, a realização de pesquisas, individuais ou em grupo, elaboração de trabalhos e apresentações.</w:t>
            </w:r>
          </w:p>
        </w:tc>
      </w:tr>
    </w:tbl>
    <w:p w14:paraId="4613EBC9" w14:textId="77777777" w:rsidR="00FB3542" w:rsidRPr="00E824E7" w:rsidRDefault="00FB3542" w:rsidP="00284BEC">
      <w:pPr>
        <w:pStyle w:val="Ttulo2"/>
        <w:rPr>
          <w:rFonts w:cstheme="minorHAnsi"/>
          <w:sz w:val="24"/>
        </w:rPr>
      </w:pPr>
      <w:bookmarkStart w:id="37" w:name="_Toc134802552"/>
      <w:r w:rsidRPr="00E824E7">
        <w:rPr>
          <w:rFonts w:cstheme="minorHAnsi"/>
          <w:sz w:val="24"/>
        </w:rPr>
        <w:t>5.4</w:t>
      </w:r>
      <w:r w:rsidR="00284BEC" w:rsidRPr="00E824E7">
        <w:rPr>
          <w:rFonts w:cstheme="minorHAnsi"/>
          <w:sz w:val="24"/>
        </w:rPr>
        <w:t>.</w:t>
      </w:r>
      <w:r w:rsidRPr="00E824E7">
        <w:rPr>
          <w:rFonts w:cstheme="minorHAnsi"/>
          <w:sz w:val="24"/>
        </w:rPr>
        <w:t xml:space="preserve"> Biblioteca</w:t>
      </w:r>
      <w:bookmarkEnd w:id="37"/>
      <w:r w:rsidRPr="00E824E7">
        <w:rPr>
          <w:rFonts w:cstheme="minorHAnsi"/>
          <w:sz w:val="24"/>
        </w:rPr>
        <w:t xml:space="preserve"> </w:t>
      </w:r>
    </w:p>
    <w:p w14:paraId="054958D6" w14:textId="77777777" w:rsidR="00FB3542" w:rsidRPr="00E824E7" w:rsidRDefault="00FB3542" w:rsidP="00284BEC">
      <w:pPr>
        <w:pStyle w:val="Texto"/>
        <w:rPr>
          <w:rFonts w:ascii="Lucida Sans" w:hAnsi="Lucida Sans" w:cstheme="minorHAnsi"/>
        </w:rPr>
      </w:pPr>
      <w:r w:rsidRPr="00E824E7">
        <w:rPr>
          <w:rFonts w:ascii="Lucida Sans" w:hAnsi="Lucida Sans" w:cstheme="minorHAnsi"/>
        </w:rPr>
        <w:t xml:space="preserve">O acervo da Biblioteca da Unidade Maracanã é de, aproximadamente, </w:t>
      </w:r>
      <w:r w:rsidRPr="00E824E7">
        <w:rPr>
          <w:rFonts w:ascii="Lucida Sans" w:hAnsi="Lucida Sans" w:cstheme="minorHAnsi"/>
          <w:color w:val="FF0000"/>
        </w:rPr>
        <w:t>XXX</w:t>
      </w:r>
      <w:r w:rsidRPr="00E824E7">
        <w:rPr>
          <w:rFonts w:ascii="Lucida Sans" w:hAnsi="Lucida Sans" w:cstheme="minorHAnsi"/>
        </w:rPr>
        <w:t xml:space="preserve"> títulos, com cerca de </w:t>
      </w:r>
      <w:r w:rsidRPr="00E824E7">
        <w:rPr>
          <w:rFonts w:ascii="Lucida Sans" w:hAnsi="Lucida Sans" w:cstheme="minorHAnsi"/>
          <w:color w:val="FF0000"/>
        </w:rPr>
        <w:t>XXX</w:t>
      </w:r>
      <w:r w:rsidRPr="00E824E7">
        <w:rPr>
          <w:rFonts w:ascii="Lucida Sans" w:hAnsi="Lucida Sans" w:cstheme="minorHAnsi"/>
        </w:rPr>
        <w:t xml:space="preserve"> exemplares, dentre eles estão: livros impressos, dissertações, teses, monografias, enciclopédias, dicionários, vídeos, </w:t>
      </w:r>
      <w:proofErr w:type="spellStart"/>
      <w:r w:rsidRPr="00E824E7">
        <w:rPr>
          <w:rFonts w:ascii="Lucida Sans" w:hAnsi="Lucida Sans" w:cstheme="minorHAnsi"/>
        </w:rPr>
        <w:t>CD’s</w:t>
      </w:r>
      <w:proofErr w:type="spellEnd"/>
      <w:r w:rsidRPr="00E824E7">
        <w:rPr>
          <w:rFonts w:ascii="Lucida Sans" w:hAnsi="Lucida Sans" w:cstheme="minorHAnsi"/>
        </w:rPr>
        <w:t xml:space="preserve"> e outras publicações. A Biblioteca possui uma área física de 1.200 m</w:t>
      </w:r>
      <w:r w:rsidRPr="00E824E7">
        <w:rPr>
          <w:rFonts w:ascii="Lucida Sans" w:hAnsi="Lucida Sans" w:cstheme="minorHAnsi"/>
          <w:vertAlign w:val="superscript"/>
        </w:rPr>
        <w:t>2</w:t>
      </w:r>
      <w:r w:rsidRPr="00E824E7">
        <w:rPr>
          <w:rFonts w:ascii="Lucida Sans" w:hAnsi="Lucida Sans" w:cstheme="minorHAnsi"/>
        </w:rPr>
        <w:t xml:space="preserve"> e contempla áreas como Engenharia, Informática, Administração, Turismo, entre outras.</w:t>
      </w:r>
    </w:p>
    <w:p w14:paraId="69E1C2E9" w14:textId="77777777" w:rsidR="00FB3542" w:rsidRPr="00E824E7" w:rsidRDefault="00FB3542" w:rsidP="00284BEC">
      <w:pPr>
        <w:pStyle w:val="Texto"/>
        <w:rPr>
          <w:rFonts w:ascii="Lucida Sans" w:hAnsi="Lucida Sans" w:cstheme="minorHAnsi"/>
          <w:snapToGrid w:val="0"/>
        </w:rPr>
      </w:pPr>
      <w:r w:rsidRPr="00E824E7">
        <w:rPr>
          <w:rFonts w:ascii="Lucida Sans" w:hAnsi="Lucida Sans" w:cstheme="minorHAnsi"/>
        </w:rPr>
        <w:t>A Biblioteca Central do CEFET/RJ destina-se, principalmente, a atender à comunidade interna, mas também está disponível ao público externo. Funciona de 2</w:t>
      </w:r>
      <w:r w:rsidRPr="00E824E7">
        <w:rPr>
          <w:rFonts w:ascii="Lucida Sans" w:hAnsi="Lucida Sans" w:cstheme="minorHAnsi"/>
          <w:vertAlign w:val="superscript"/>
        </w:rPr>
        <w:t>a</w:t>
      </w:r>
      <w:r w:rsidRPr="00E824E7">
        <w:rPr>
          <w:rFonts w:ascii="Lucida Sans" w:hAnsi="Lucida Sans" w:cstheme="minorHAnsi"/>
        </w:rPr>
        <w:t xml:space="preserve"> a 6</w:t>
      </w:r>
      <w:r w:rsidRPr="00E824E7">
        <w:rPr>
          <w:rFonts w:ascii="Lucida Sans" w:hAnsi="Lucida Sans" w:cstheme="minorHAnsi"/>
          <w:vertAlign w:val="superscript"/>
        </w:rPr>
        <w:t>a</w:t>
      </w:r>
      <w:r w:rsidRPr="00E824E7">
        <w:rPr>
          <w:rFonts w:ascii="Lucida Sans" w:hAnsi="Lucida Sans" w:cstheme="minorHAnsi"/>
        </w:rPr>
        <w:t xml:space="preserve"> feira, no horário de 9 às 21 horas, no Bloco E, 4</w:t>
      </w:r>
      <w:r w:rsidRPr="00E824E7">
        <w:rPr>
          <w:rFonts w:ascii="Lucida Sans" w:hAnsi="Lucida Sans" w:cstheme="minorHAnsi"/>
          <w:vertAlign w:val="superscript"/>
        </w:rPr>
        <w:t>o</w:t>
      </w:r>
      <w:r w:rsidRPr="00E824E7">
        <w:rPr>
          <w:rFonts w:ascii="Lucida Sans" w:hAnsi="Lucida Sans" w:cstheme="minorHAnsi"/>
        </w:rPr>
        <w:t xml:space="preserve"> andar, e conta com salão para leitura e sala de estudos</w:t>
      </w:r>
      <w:r w:rsidRPr="00E824E7">
        <w:rPr>
          <w:rFonts w:ascii="Lucida Sans" w:hAnsi="Lucida Sans" w:cstheme="minorHAnsi"/>
          <w:snapToGrid w:val="0"/>
        </w:rPr>
        <w:t>, instalações adequadas tanto para o estudo individual quanto para o estudo em grupo, em área aberta ou salas exclusivas.</w:t>
      </w:r>
    </w:p>
    <w:p w14:paraId="14FF5531" w14:textId="77777777" w:rsidR="00FB3542" w:rsidRPr="00E824E7" w:rsidRDefault="00FB3542" w:rsidP="00284BEC">
      <w:pPr>
        <w:pStyle w:val="Texto"/>
        <w:rPr>
          <w:rFonts w:ascii="Lucida Sans" w:hAnsi="Lucida Sans" w:cstheme="minorHAnsi"/>
        </w:rPr>
      </w:pPr>
      <w:r w:rsidRPr="00E824E7">
        <w:rPr>
          <w:rFonts w:ascii="Lucida Sans" w:hAnsi="Lucida Sans" w:cstheme="minorHAnsi"/>
        </w:rPr>
        <w:t>A biblioteca está informatizada pelo sistema “SOPHIA”, formando a base de dados cadastrais tais como: controle de livros e títulos de periódicos, entre outros, estando interconectadas com os computadores da rede interna do Centro e à internet.   Além disso, pode-se ter acesso aos periódicos do Portal da Capes (www.periodicos.capes.gov.br).</w:t>
      </w:r>
    </w:p>
    <w:p w14:paraId="2273E589" w14:textId="77777777" w:rsidR="00FB3542" w:rsidRPr="00E824E7" w:rsidRDefault="00FB3542" w:rsidP="00284BEC">
      <w:pPr>
        <w:pStyle w:val="Texto"/>
        <w:rPr>
          <w:rFonts w:ascii="Lucida Sans" w:hAnsi="Lucida Sans" w:cstheme="minorHAnsi"/>
          <w:bCs/>
        </w:rPr>
      </w:pPr>
      <w:r w:rsidRPr="00E824E7">
        <w:rPr>
          <w:rFonts w:ascii="Lucida Sans" w:hAnsi="Lucida Sans" w:cstheme="minorHAnsi"/>
          <w:bCs/>
        </w:rPr>
        <w:t>O sistema de biblioteca da Universidade mantém convênio para empréstimo entre bibliotecas com diversas instituições, dentre elas:</w:t>
      </w:r>
    </w:p>
    <w:p w14:paraId="53397D1A" w14:textId="77777777" w:rsidR="00FB3542" w:rsidRPr="00E824E7" w:rsidRDefault="00FB3542" w:rsidP="00284BEC">
      <w:pPr>
        <w:pStyle w:val="Marcadores"/>
        <w:rPr>
          <w:rFonts w:ascii="Lucida Sans" w:hAnsi="Lucida Sans" w:cstheme="minorHAnsi"/>
          <w:snapToGrid w:val="0"/>
        </w:rPr>
      </w:pPr>
      <w:r w:rsidRPr="00E824E7">
        <w:rPr>
          <w:rFonts w:ascii="Lucida Sans" w:hAnsi="Lucida Sans" w:cstheme="minorHAnsi"/>
          <w:snapToGrid w:val="0"/>
        </w:rPr>
        <w:t>FGV</w:t>
      </w:r>
    </w:p>
    <w:p w14:paraId="5F814175" w14:textId="77777777" w:rsidR="00FB3542" w:rsidRPr="00E824E7" w:rsidRDefault="00FB3542" w:rsidP="00284BEC">
      <w:pPr>
        <w:pStyle w:val="Marcadores"/>
        <w:rPr>
          <w:rFonts w:ascii="Lucida Sans" w:hAnsi="Lucida Sans" w:cstheme="minorHAnsi"/>
          <w:snapToGrid w:val="0"/>
        </w:rPr>
      </w:pPr>
      <w:r w:rsidRPr="00E824E7">
        <w:rPr>
          <w:rFonts w:ascii="Lucida Sans" w:hAnsi="Lucida Sans" w:cstheme="minorHAnsi"/>
          <w:snapToGrid w:val="0"/>
        </w:rPr>
        <w:t>Centro Cultural do Banco do Brasil/RJ</w:t>
      </w:r>
    </w:p>
    <w:p w14:paraId="7CB91EBC" w14:textId="77777777" w:rsidR="00FB3542" w:rsidRPr="00E824E7" w:rsidRDefault="00FB3542" w:rsidP="00284BEC">
      <w:pPr>
        <w:pStyle w:val="Marcadores"/>
        <w:rPr>
          <w:rFonts w:ascii="Lucida Sans" w:hAnsi="Lucida Sans" w:cstheme="minorHAnsi"/>
          <w:snapToGrid w:val="0"/>
        </w:rPr>
      </w:pPr>
      <w:r w:rsidRPr="00E824E7">
        <w:rPr>
          <w:rFonts w:ascii="Lucida Sans" w:hAnsi="Lucida Sans" w:cstheme="minorHAnsi"/>
          <w:snapToGrid w:val="0"/>
        </w:rPr>
        <w:t>UFRJ</w:t>
      </w:r>
    </w:p>
    <w:p w14:paraId="64DD0E73" w14:textId="77777777" w:rsidR="00FB3542" w:rsidRPr="00E824E7" w:rsidRDefault="00FB3542" w:rsidP="00284BEC">
      <w:pPr>
        <w:pStyle w:val="Marcadores"/>
        <w:rPr>
          <w:rFonts w:ascii="Lucida Sans" w:hAnsi="Lucida Sans" w:cstheme="minorHAnsi"/>
          <w:snapToGrid w:val="0"/>
        </w:rPr>
      </w:pPr>
      <w:r w:rsidRPr="00E824E7">
        <w:rPr>
          <w:rFonts w:ascii="Lucida Sans" w:hAnsi="Lucida Sans" w:cstheme="minorHAnsi"/>
          <w:snapToGrid w:val="0"/>
        </w:rPr>
        <w:t>UERJ</w:t>
      </w:r>
    </w:p>
    <w:p w14:paraId="0F80513C" w14:textId="77777777" w:rsidR="00FB3542" w:rsidRPr="00E824E7" w:rsidRDefault="00FB3542" w:rsidP="00284BEC">
      <w:pPr>
        <w:pStyle w:val="Marcadores"/>
        <w:rPr>
          <w:rFonts w:ascii="Lucida Sans" w:hAnsi="Lucida Sans" w:cstheme="minorHAnsi"/>
          <w:snapToGrid w:val="0"/>
        </w:rPr>
      </w:pPr>
      <w:r w:rsidRPr="00E824E7">
        <w:rPr>
          <w:rFonts w:ascii="Lucida Sans" w:hAnsi="Lucida Sans" w:cstheme="minorHAnsi"/>
          <w:snapToGrid w:val="0"/>
        </w:rPr>
        <w:t>UVA</w:t>
      </w:r>
    </w:p>
    <w:p w14:paraId="48B91D26" w14:textId="77777777" w:rsidR="00FB3542" w:rsidRPr="00E824E7" w:rsidRDefault="00FB3542" w:rsidP="00284BEC">
      <w:pPr>
        <w:pStyle w:val="Ttulo2"/>
        <w:rPr>
          <w:rFonts w:cstheme="minorHAnsi"/>
          <w:sz w:val="24"/>
        </w:rPr>
      </w:pPr>
      <w:bookmarkStart w:id="38" w:name="_Toc134802553"/>
      <w:r w:rsidRPr="00E824E7">
        <w:rPr>
          <w:rFonts w:cstheme="minorHAnsi"/>
          <w:sz w:val="24"/>
        </w:rPr>
        <w:t>5.5</w:t>
      </w:r>
      <w:r w:rsidR="00284BEC" w:rsidRPr="00E824E7">
        <w:rPr>
          <w:rFonts w:cstheme="minorHAnsi"/>
          <w:sz w:val="24"/>
        </w:rPr>
        <w:t>.</w:t>
      </w:r>
      <w:r w:rsidRPr="00E824E7">
        <w:rPr>
          <w:rFonts w:cstheme="minorHAnsi"/>
          <w:sz w:val="24"/>
        </w:rPr>
        <w:t xml:space="preserve"> C</w:t>
      </w:r>
      <w:r w:rsidR="000608C7" w:rsidRPr="00E824E7">
        <w:rPr>
          <w:rFonts w:cstheme="minorHAnsi"/>
          <w:sz w:val="24"/>
        </w:rPr>
        <w:t>orpo</w:t>
      </w:r>
      <w:r w:rsidRPr="00E824E7">
        <w:rPr>
          <w:rFonts w:cstheme="minorHAnsi"/>
          <w:sz w:val="24"/>
        </w:rPr>
        <w:t xml:space="preserve"> </w:t>
      </w:r>
      <w:r w:rsidR="000608C7" w:rsidRPr="00E824E7">
        <w:rPr>
          <w:rFonts w:cstheme="minorHAnsi"/>
          <w:sz w:val="24"/>
        </w:rPr>
        <w:t>discente</w:t>
      </w:r>
      <w:bookmarkEnd w:id="38"/>
    </w:p>
    <w:p w14:paraId="00A0170C" w14:textId="77777777" w:rsidR="00FB3542" w:rsidRPr="00E824E7" w:rsidRDefault="00284BEC" w:rsidP="00284BEC">
      <w:pPr>
        <w:pStyle w:val="Ttulo3"/>
        <w:rPr>
          <w:rFonts w:cstheme="minorHAnsi"/>
          <w:lang w:val="pt-BR"/>
        </w:rPr>
      </w:pPr>
      <w:bookmarkStart w:id="39" w:name="_Toc134802554"/>
      <w:r w:rsidRPr="00E824E7">
        <w:rPr>
          <w:rFonts w:cstheme="minorHAnsi"/>
          <w:lang w:val="pt-BR"/>
        </w:rPr>
        <w:t>5.5.1.</w:t>
      </w:r>
      <w:r w:rsidR="00FB3542" w:rsidRPr="00E824E7">
        <w:rPr>
          <w:rFonts w:cstheme="minorHAnsi"/>
          <w:lang w:val="pt-BR"/>
        </w:rPr>
        <w:t xml:space="preserve"> Programas de atendimento ao discente</w:t>
      </w:r>
      <w:bookmarkEnd w:id="39"/>
    </w:p>
    <w:p w14:paraId="18A0CB7A" w14:textId="77777777" w:rsidR="00FB3542" w:rsidRPr="00E824E7" w:rsidRDefault="00FB3542" w:rsidP="00284BEC">
      <w:pPr>
        <w:pStyle w:val="Texto"/>
        <w:rPr>
          <w:rFonts w:ascii="Lucida Sans" w:hAnsi="Lucida Sans" w:cstheme="minorHAnsi"/>
          <w:color w:val="FF0000"/>
        </w:rPr>
      </w:pPr>
      <w:r w:rsidRPr="00E824E7">
        <w:rPr>
          <w:rFonts w:ascii="Lucida Sans" w:hAnsi="Lucida Sans" w:cstheme="minorHAnsi"/>
          <w:color w:val="FF0000"/>
        </w:rPr>
        <w:t>Ações inclusivas. Desenvolvimento de ações e projetos institucionais que tenham o objetivo de assegurar o acesso e a permanência, com sucesso, de todos os estudantes, em especial os que apresentam deficiência ou necessidades educacionais especiais. Atendimento pedagógico ao discente por meio do Programa de Acompanhamento ao Estudante. Programas de apoio financeiro.</w:t>
      </w:r>
    </w:p>
    <w:p w14:paraId="6BAACFED" w14:textId="77777777" w:rsidR="00284BEC" w:rsidRPr="00E824E7" w:rsidRDefault="00284BEC" w:rsidP="00284BEC">
      <w:pPr>
        <w:pStyle w:val="Texto"/>
        <w:rPr>
          <w:rFonts w:ascii="Lucida Sans" w:hAnsi="Lucida Sans" w:cstheme="minorHAnsi"/>
          <w:color w:val="FF0000"/>
        </w:rPr>
      </w:pPr>
    </w:p>
    <w:p w14:paraId="12F79CD1" w14:textId="77777777" w:rsidR="00FB3542" w:rsidRPr="00E824E7" w:rsidRDefault="00FB3542" w:rsidP="00284BEC">
      <w:pPr>
        <w:pStyle w:val="Texto"/>
        <w:rPr>
          <w:rFonts w:ascii="Lucida Sans" w:hAnsi="Lucida Sans" w:cstheme="minorHAnsi"/>
        </w:rPr>
      </w:pPr>
      <w:r w:rsidRPr="00E824E7">
        <w:rPr>
          <w:rFonts w:ascii="Lucida Sans" w:hAnsi="Lucida Sans" w:cstheme="minorHAnsi"/>
        </w:rPr>
        <w:t>O CEFET/RJ, conforme estabelecido na Resolução CNE/CES n</w:t>
      </w:r>
      <w:r w:rsidRPr="00E824E7">
        <w:rPr>
          <w:rFonts w:ascii="Lucida Sans" w:hAnsi="Lucida Sans" w:cstheme="minorHAnsi"/>
          <w:u w:val="single"/>
          <w:vertAlign w:val="superscript"/>
        </w:rPr>
        <w:t>o</w:t>
      </w:r>
      <w:r w:rsidRPr="00E824E7">
        <w:rPr>
          <w:rFonts w:ascii="Lucida Sans" w:hAnsi="Lucida Sans" w:cstheme="minorHAnsi"/>
        </w:rPr>
        <w:t>11, de 11 de março de 2002, estimula atividades tais como trabalhos de iniciação científica, projetos interdisciplinares, visitas técnicas, trabalhos em equipe, desenvolvimento de protótipos, monitorias, participação em empresas juniores e outras atividades empreendedoras. Tais atividades enriquecem a formação do aluno e permitem o aprimoramento pessoal e profissional do futuro engenheiro. O aluno do curso de</w:t>
      </w:r>
      <w:r w:rsidRPr="00E824E7">
        <w:rPr>
          <w:rFonts w:ascii="Lucida Sans" w:hAnsi="Lucida Sans" w:cstheme="minorHAnsi"/>
          <w:color w:val="FF0000"/>
        </w:rPr>
        <w:t xml:space="preserve"> XXXXXX</w:t>
      </w:r>
      <w:r w:rsidRPr="00E824E7">
        <w:rPr>
          <w:rFonts w:ascii="Lucida Sans" w:hAnsi="Lucida Sans" w:cstheme="minorHAnsi"/>
        </w:rPr>
        <w:t xml:space="preserve"> é livre para escolher as atividades que deseja desenvolver, uma vez que tais atividades não são atividades obrigatórias. Fazem parte das atividades obrigatórias de algumas disciplinas do curso visitas técnicas e o desenvolvimento de projetos finais envolvendo mais de uma Instituição.</w:t>
      </w:r>
    </w:p>
    <w:p w14:paraId="4047B466" w14:textId="77777777" w:rsidR="00284BEC" w:rsidRPr="00E824E7" w:rsidRDefault="00FB3542" w:rsidP="00284BEC">
      <w:pPr>
        <w:pStyle w:val="Texto"/>
        <w:rPr>
          <w:rFonts w:ascii="Lucida Sans" w:hAnsi="Lucida Sans" w:cstheme="minorHAnsi"/>
        </w:rPr>
      </w:pPr>
      <w:r w:rsidRPr="00E824E7">
        <w:rPr>
          <w:rFonts w:ascii="Lucida Sans" w:hAnsi="Lucida Sans" w:cstheme="minorHAnsi"/>
        </w:rPr>
        <w:t xml:space="preserve">Os alunos do curso de </w:t>
      </w:r>
      <w:r w:rsidRPr="00E824E7">
        <w:rPr>
          <w:rFonts w:ascii="Lucida Sans" w:hAnsi="Lucida Sans" w:cstheme="minorHAnsi"/>
          <w:color w:val="FF0000"/>
        </w:rPr>
        <w:t>XXXXXX</w:t>
      </w:r>
      <w:r w:rsidRPr="00E824E7">
        <w:rPr>
          <w:rFonts w:ascii="Lucida Sans" w:hAnsi="Lucida Sans" w:cstheme="minorHAnsi"/>
        </w:rPr>
        <w:t xml:space="preserve"> podem participar das seguintes atividades oferecidas pela Instituição:</w:t>
      </w:r>
    </w:p>
    <w:p w14:paraId="19E088EB" w14:textId="77777777" w:rsidR="00387DFE" w:rsidRPr="00E824E7" w:rsidRDefault="00387DFE" w:rsidP="00284BEC">
      <w:pPr>
        <w:pStyle w:val="Texto"/>
        <w:rPr>
          <w:rFonts w:ascii="Lucida Sans" w:hAnsi="Lucida Sans" w:cstheme="minorHAnsi"/>
        </w:rPr>
      </w:pPr>
    </w:p>
    <w:p w14:paraId="55F16D5F" w14:textId="77777777" w:rsidR="00387DFE" w:rsidRPr="00E824E7" w:rsidRDefault="00387DFE" w:rsidP="00387DFE">
      <w:pPr>
        <w:autoSpaceDE w:val="0"/>
        <w:autoSpaceDN w:val="0"/>
        <w:adjustRightInd w:val="0"/>
        <w:rPr>
          <w:rFonts w:ascii="Lucida Sans" w:hAnsi="Lucida Sans" w:cstheme="minorHAnsi"/>
          <w:b/>
        </w:rPr>
      </w:pPr>
      <w:r w:rsidRPr="00E824E7">
        <w:rPr>
          <w:rFonts w:ascii="Lucida Sans" w:hAnsi="Lucida Sans" w:cstheme="minorHAnsi"/>
          <w:b/>
        </w:rPr>
        <w:t>Dupla diplomação ou titulação</w:t>
      </w:r>
    </w:p>
    <w:p w14:paraId="29FDB2B9" w14:textId="77777777" w:rsidR="00387DFE" w:rsidRPr="00E824E7" w:rsidRDefault="00387DFE" w:rsidP="00387DFE">
      <w:pPr>
        <w:autoSpaceDE w:val="0"/>
        <w:autoSpaceDN w:val="0"/>
        <w:adjustRightInd w:val="0"/>
        <w:rPr>
          <w:rFonts w:ascii="Lucida Sans" w:hAnsi="Lucida Sans" w:cstheme="minorHAnsi"/>
        </w:rPr>
      </w:pPr>
    </w:p>
    <w:p w14:paraId="04BE3B8D"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 xml:space="preserve">A dupla diplomação é uma ação conjunta da Assessoria de Convênios e Relações Internacionais (ASCRI) com a Diretoria de Ensino (DIREN). </w:t>
      </w:r>
    </w:p>
    <w:p w14:paraId="10FF499F" w14:textId="77777777" w:rsidR="00387DFE" w:rsidRPr="00E824E7" w:rsidRDefault="00387DFE" w:rsidP="00387DFE">
      <w:pPr>
        <w:autoSpaceDE w:val="0"/>
        <w:autoSpaceDN w:val="0"/>
        <w:adjustRightInd w:val="0"/>
        <w:jc w:val="both"/>
        <w:rPr>
          <w:rFonts w:ascii="Lucida Sans" w:hAnsi="Lucida Sans" w:cstheme="minorHAnsi"/>
        </w:rPr>
      </w:pPr>
    </w:p>
    <w:p w14:paraId="2CB8117C"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 xml:space="preserve">Pelo acordo de cooperação acadêmica Brasil-Portugal, os alunos dos nono e décimo períodos dos cursos de graduação em Engenharia do Cefet/RJ podem ser matriculados nos cursos de mestrado em Engenharia Industrial, Energias Renováveis e Eficiência Energética e Qualidade e Segurança Alimentar do Instituto Politécnico de Bragança, em Portugal. </w:t>
      </w:r>
    </w:p>
    <w:p w14:paraId="2C8388C8" w14:textId="77777777" w:rsidR="00387DFE" w:rsidRPr="00E824E7" w:rsidRDefault="00387DFE" w:rsidP="00387DFE">
      <w:pPr>
        <w:autoSpaceDE w:val="0"/>
        <w:autoSpaceDN w:val="0"/>
        <w:adjustRightInd w:val="0"/>
        <w:jc w:val="both"/>
        <w:rPr>
          <w:rFonts w:ascii="Lucida Sans" w:hAnsi="Lucida Sans" w:cstheme="minorHAnsi"/>
        </w:rPr>
      </w:pPr>
    </w:p>
    <w:p w14:paraId="4D23261D"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Ao final de um ano de curso, os estudantes brasileiros recebem o diploma de mestrado de origem portuguesa e o diploma de graduação em Engenharia pelo Cefet/RJ. O diploma de mestrado é válido para concorrer a uma vaga no doutorado em qualquer país da União Europeia</w:t>
      </w:r>
      <w:r w:rsidR="00EE2C06" w:rsidRPr="00E824E7">
        <w:rPr>
          <w:rFonts w:ascii="Lucida Sans" w:hAnsi="Lucida Sans" w:cstheme="minorHAnsi"/>
        </w:rPr>
        <w:t>, entretanto, não é equivalente ao curso de mestrado no Brasil</w:t>
      </w:r>
      <w:r w:rsidRPr="00E824E7">
        <w:rPr>
          <w:rFonts w:ascii="Lucida Sans" w:hAnsi="Lucida Sans" w:cstheme="minorHAnsi"/>
        </w:rPr>
        <w:t>.</w:t>
      </w:r>
    </w:p>
    <w:p w14:paraId="587A0EFC" w14:textId="77777777" w:rsidR="00387DFE" w:rsidRPr="00E824E7" w:rsidRDefault="00387DFE" w:rsidP="00284BEC">
      <w:pPr>
        <w:pStyle w:val="Texto"/>
        <w:rPr>
          <w:rFonts w:ascii="Lucida Sans" w:hAnsi="Lucida Sans" w:cstheme="minorHAnsi"/>
        </w:rPr>
      </w:pPr>
    </w:p>
    <w:p w14:paraId="5D9DBB54" w14:textId="77777777" w:rsidR="00FB3542" w:rsidRPr="00E824E7" w:rsidRDefault="00FB3542" w:rsidP="00284BEC">
      <w:pPr>
        <w:pStyle w:val="Ttulo3"/>
        <w:rPr>
          <w:rFonts w:cstheme="minorHAnsi"/>
          <w:lang w:val="pt-BR"/>
        </w:rPr>
      </w:pPr>
      <w:bookmarkStart w:id="40" w:name="_Toc134802555"/>
      <w:r w:rsidRPr="00E824E7">
        <w:rPr>
          <w:rFonts w:cstheme="minorHAnsi"/>
          <w:lang w:val="pt-BR"/>
        </w:rPr>
        <w:t>5.5.2</w:t>
      </w:r>
      <w:r w:rsidR="00284BEC" w:rsidRPr="00E824E7">
        <w:rPr>
          <w:rFonts w:cstheme="minorHAnsi"/>
          <w:lang w:val="pt-BR"/>
        </w:rPr>
        <w:t>.</w:t>
      </w:r>
      <w:r w:rsidRPr="00E824E7">
        <w:rPr>
          <w:rFonts w:cstheme="minorHAnsi"/>
          <w:lang w:val="pt-BR"/>
        </w:rPr>
        <w:t xml:space="preserve"> Programas com Bolsa</w:t>
      </w:r>
      <w:bookmarkEnd w:id="40"/>
      <w:r w:rsidRPr="00E824E7">
        <w:rPr>
          <w:rFonts w:cstheme="minorHAnsi"/>
          <w:lang w:val="pt-BR"/>
        </w:rPr>
        <w:t xml:space="preserve"> </w:t>
      </w:r>
    </w:p>
    <w:p w14:paraId="072860EF" w14:textId="77777777" w:rsidR="006871A0" w:rsidRPr="00E824E7" w:rsidRDefault="006871A0" w:rsidP="006871A0">
      <w:pPr>
        <w:pStyle w:val="Texto"/>
        <w:rPr>
          <w:rFonts w:ascii="Lucida Sans" w:hAnsi="Lucida Sans" w:cstheme="minorHAnsi"/>
          <w:color w:val="FF0000"/>
        </w:rPr>
      </w:pPr>
      <w:r w:rsidRPr="00E824E7">
        <w:rPr>
          <w:rFonts w:ascii="Lucida Sans" w:hAnsi="Lucida Sans" w:cstheme="minorHAnsi"/>
          <w:color w:val="FF0000"/>
        </w:rPr>
        <w:t>Descrição de ações/projetos/atividades institucionais que não sejam contemplados na carga horária do curso e que contam com a participação de estudantes ou são desenvolvidos por estes.</w:t>
      </w:r>
    </w:p>
    <w:p w14:paraId="331B5504" w14:textId="44D462EB" w:rsidR="006871A0" w:rsidRPr="00E824E7" w:rsidRDefault="006871A0" w:rsidP="006871A0">
      <w:pPr>
        <w:pStyle w:val="Texto"/>
        <w:rPr>
          <w:rFonts w:ascii="Lucida Sans" w:hAnsi="Lucida Sans" w:cstheme="minorHAnsi"/>
          <w:color w:val="FF0000"/>
        </w:rPr>
      </w:pPr>
      <w:r w:rsidRPr="00E824E7">
        <w:rPr>
          <w:rFonts w:ascii="Lucida Sans" w:hAnsi="Lucida Sans" w:cstheme="minorHAnsi"/>
          <w:color w:val="FF0000"/>
        </w:rPr>
        <w:t>Programas com bolsa: iniciação científica, monitoria, projetos de extensão</w:t>
      </w:r>
      <w:r w:rsidR="75A3FFE1" w:rsidRPr="00E824E7">
        <w:rPr>
          <w:rFonts w:ascii="Lucida Sans" w:hAnsi="Lucida Sans" w:cstheme="minorHAnsi"/>
          <w:color w:val="FF0000"/>
        </w:rPr>
        <w:t>, facilitadores de aprendizagem</w:t>
      </w:r>
      <w:r w:rsidRPr="00E824E7">
        <w:rPr>
          <w:rFonts w:ascii="Lucida Sans" w:hAnsi="Lucida Sans" w:cstheme="minorHAnsi"/>
          <w:color w:val="FF0000"/>
        </w:rPr>
        <w:t>. Participação em projetos para competições; Cefet Jr. Consultoria; organizações etc. Participação em eventos periódicos: Semana de Extensão; Feira de Estágio e Emprego. Mobilidade acadêmica internacional e nacional.</w:t>
      </w:r>
    </w:p>
    <w:p w14:paraId="3A994A07" w14:textId="77777777" w:rsidR="006871A0" w:rsidRPr="00E824E7" w:rsidRDefault="006871A0" w:rsidP="006871A0">
      <w:pPr>
        <w:spacing w:line="360" w:lineRule="auto"/>
        <w:rPr>
          <w:rFonts w:ascii="Lucida Sans" w:hAnsi="Lucida Sans" w:cstheme="minorHAnsi"/>
          <w:b/>
          <w:color w:val="0070C0"/>
        </w:rPr>
      </w:pPr>
    </w:p>
    <w:p w14:paraId="25B9C4A3" w14:textId="77777777" w:rsidR="006871A0" w:rsidRPr="00E824E7" w:rsidRDefault="006871A0" w:rsidP="006871A0">
      <w:pPr>
        <w:pStyle w:val="Texto"/>
        <w:rPr>
          <w:rFonts w:ascii="Lucida Sans" w:hAnsi="Lucida Sans" w:cstheme="minorHAnsi"/>
          <w:b/>
        </w:rPr>
      </w:pPr>
      <w:r w:rsidRPr="00E824E7">
        <w:rPr>
          <w:rFonts w:ascii="Lucida Sans" w:hAnsi="Lucida Sans" w:cstheme="minorHAnsi"/>
          <w:b/>
          <w:bCs/>
        </w:rPr>
        <w:t xml:space="preserve">Iniciação Científica </w:t>
      </w:r>
    </w:p>
    <w:p w14:paraId="36962930" w14:textId="1FE98238"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lastRenderedPageBreak/>
        <w:t>O Programa Ins</w:t>
      </w:r>
      <w:r w:rsidR="17F9FAAB" w:rsidRPr="00E824E7">
        <w:rPr>
          <w:rFonts w:ascii="Lucida Sans" w:hAnsi="Lucida Sans" w:cstheme="minorHAnsi"/>
        </w:rPr>
        <w:t>ti</w:t>
      </w:r>
      <w:r w:rsidRPr="00E824E7">
        <w:rPr>
          <w:rFonts w:ascii="Lucida Sans" w:hAnsi="Lucida Sans" w:cstheme="minorHAnsi"/>
        </w:rPr>
        <w:t>tucional de Bolsas de Iniciação Cien</w:t>
      </w:r>
      <w:r w:rsidR="1B1E4EDE" w:rsidRPr="00E824E7">
        <w:rPr>
          <w:rFonts w:ascii="Lucida Sans" w:hAnsi="Lucida Sans" w:cstheme="minorHAnsi"/>
        </w:rPr>
        <w:t>tí</w:t>
      </w:r>
      <w:r w:rsidRPr="00E824E7">
        <w:rPr>
          <w:rFonts w:ascii="Lucida Sans" w:hAnsi="Lucida Sans" w:cstheme="minorHAnsi"/>
        </w:rPr>
        <w:t>fica é um programa voltado para o desenvolvimento do pensamento cien</w:t>
      </w:r>
      <w:r w:rsidR="730A1D69" w:rsidRPr="00E824E7">
        <w:rPr>
          <w:rFonts w:ascii="Lucida Sans" w:hAnsi="Lucida Sans" w:cstheme="minorHAnsi"/>
        </w:rPr>
        <w:t>tí</w:t>
      </w:r>
      <w:r w:rsidRPr="00E824E7">
        <w:rPr>
          <w:rFonts w:ascii="Lucida Sans" w:hAnsi="Lucida Sans" w:cstheme="minorHAnsi"/>
        </w:rPr>
        <w:t>fico, e de es</w:t>
      </w:r>
      <w:r w:rsidR="392BBA34" w:rsidRPr="00E824E7">
        <w:rPr>
          <w:rFonts w:ascii="Lucida Sans" w:hAnsi="Lucida Sans" w:cstheme="minorHAnsi"/>
        </w:rPr>
        <w:t>tí</w:t>
      </w:r>
      <w:r w:rsidRPr="00E824E7">
        <w:rPr>
          <w:rFonts w:ascii="Lucida Sans" w:hAnsi="Lucida Sans" w:cstheme="minorHAnsi"/>
        </w:rPr>
        <w:t>mulo ao interesse pela pesquisa, dos estudantes de graduação e do ensino médio e técnico, denominados PIBIC e PIBIC-EM respectivamente.</w:t>
      </w:r>
      <w:r w:rsidR="447380F4" w:rsidRPr="00E824E7">
        <w:rPr>
          <w:rFonts w:ascii="Lucida Sans" w:hAnsi="Lucida Sans" w:cstheme="minorHAnsi"/>
        </w:rPr>
        <w:t xml:space="preserve"> No CEFET-RJ, o programa é coordenado pela Diretoria de Pesquisa e Pós-graduação – DIPPG, por meio do seu Departamento de Pesquisa – DEPEQ e a Coordenadoria de Pesquisa e Estudos Tecnológicos – COPET.</w:t>
      </w:r>
    </w:p>
    <w:p w14:paraId="21E6205F" w14:textId="61D6809B"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O Programa PIBIC e PIBIC-EM visa, ainda:</w:t>
      </w:r>
    </w:p>
    <w:p w14:paraId="3A3568DD" w14:textId="1AAEAAF3"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 xml:space="preserve"> a. Contribuir para a formação de recursos humanos, tanto para a pesquisa, quanto para qualquer a</w:t>
      </w:r>
      <w:r w:rsidR="569EDFDC" w:rsidRPr="00E824E7">
        <w:rPr>
          <w:rFonts w:ascii="Lucida Sans" w:hAnsi="Lucida Sans" w:cstheme="minorHAnsi"/>
        </w:rPr>
        <w:t>ti</w:t>
      </w:r>
      <w:r w:rsidRPr="00E824E7">
        <w:rPr>
          <w:rFonts w:ascii="Lucida Sans" w:hAnsi="Lucida Sans" w:cstheme="minorHAnsi"/>
        </w:rPr>
        <w:t xml:space="preserve">vidade profissional; </w:t>
      </w:r>
    </w:p>
    <w:p w14:paraId="02FBC8B5" w14:textId="6CD37796"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b. Es</w:t>
      </w:r>
      <w:r w:rsidR="202410CD" w:rsidRPr="00E824E7">
        <w:rPr>
          <w:rFonts w:ascii="Lucida Sans" w:hAnsi="Lucida Sans" w:cstheme="minorHAnsi"/>
        </w:rPr>
        <w:t>ti</w:t>
      </w:r>
      <w:r w:rsidRPr="00E824E7">
        <w:rPr>
          <w:rFonts w:ascii="Lucida Sans" w:hAnsi="Lucida Sans" w:cstheme="minorHAnsi"/>
        </w:rPr>
        <w:t>mular pesquisadores produ</w:t>
      </w:r>
      <w:r w:rsidR="2AA6119D" w:rsidRPr="00E824E7">
        <w:rPr>
          <w:rFonts w:ascii="Lucida Sans" w:hAnsi="Lucida Sans" w:cstheme="minorHAnsi"/>
        </w:rPr>
        <w:t>ti</w:t>
      </w:r>
      <w:r w:rsidRPr="00E824E7">
        <w:rPr>
          <w:rFonts w:ascii="Lucida Sans" w:hAnsi="Lucida Sans" w:cstheme="minorHAnsi"/>
        </w:rPr>
        <w:t>vos a envolverem os estudantes da ins</w:t>
      </w:r>
      <w:r w:rsidR="2C2DCD2C" w:rsidRPr="00E824E7">
        <w:rPr>
          <w:rFonts w:ascii="Lucida Sans" w:hAnsi="Lucida Sans" w:cstheme="minorHAnsi"/>
        </w:rPr>
        <w:t>ti</w:t>
      </w:r>
      <w:r w:rsidRPr="00E824E7">
        <w:rPr>
          <w:rFonts w:ascii="Lucida Sans" w:hAnsi="Lucida Sans" w:cstheme="minorHAnsi"/>
        </w:rPr>
        <w:t>tuição em suas a</w:t>
      </w:r>
      <w:r w:rsidR="6D415370" w:rsidRPr="00E824E7">
        <w:rPr>
          <w:rFonts w:ascii="Lucida Sans" w:hAnsi="Lucida Sans" w:cstheme="minorHAnsi"/>
        </w:rPr>
        <w:t>ti</w:t>
      </w:r>
      <w:r w:rsidRPr="00E824E7">
        <w:rPr>
          <w:rFonts w:ascii="Lucida Sans" w:hAnsi="Lucida Sans" w:cstheme="minorHAnsi"/>
        </w:rPr>
        <w:t>vidades: científica, tecnológica, profissional e artístico-cultural;</w:t>
      </w:r>
    </w:p>
    <w:p w14:paraId="3E94FAF1" w14:textId="549BAF23"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 xml:space="preserve"> c. Proporcionar ao bolsista a aprendizagem de técnicas e métodos de pesquisa, es</w:t>
      </w:r>
      <w:r w:rsidR="01C43010" w:rsidRPr="00E824E7">
        <w:rPr>
          <w:rFonts w:ascii="Lucida Sans" w:hAnsi="Lucida Sans" w:cstheme="minorHAnsi"/>
        </w:rPr>
        <w:t>ti</w:t>
      </w:r>
      <w:r w:rsidRPr="00E824E7">
        <w:rPr>
          <w:rFonts w:ascii="Lucida Sans" w:hAnsi="Lucida Sans" w:cstheme="minorHAnsi"/>
        </w:rPr>
        <w:t>mulando o desenvolvimento do seu pensamento científico e da sua criatividade;</w:t>
      </w:r>
    </w:p>
    <w:p w14:paraId="44754794" w14:textId="55D8F056"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 xml:space="preserve"> d. Possibilitar uma maior interação entre o ensino médio e técnico com a graduação e a pós-graduação; </w:t>
      </w:r>
    </w:p>
    <w:p w14:paraId="57DACC5F" w14:textId="0DA07414"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 xml:space="preserve">e. Qualificar alunos para os programas de pós-graduação; e </w:t>
      </w:r>
    </w:p>
    <w:p w14:paraId="4E6C9194" w14:textId="53D21B1D" w:rsidR="006871A0" w:rsidRPr="00E824E7" w:rsidRDefault="44F082B8" w:rsidP="550D1795">
      <w:pPr>
        <w:pStyle w:val="Texto"/>
        <w:spacing w:before="0" w:after="0" w:line="320" w:lineRule="atLeast"/>
        <w:rPr>
          <w:rFonts w:ascii="Lucida Sans" w:hAnsi="Lucida Sans" w:cstheme="minorHAnsi"/>
        </w:rPr>
      </w:pPr>
      <w:r w:rsidRPr="00E824E7">
        <w:rPr>
          <w:rFonts w:ascii="Lucida Sans" w:hAnsi="Lucida Sans" w:cstheme="minorHAnsi"/>
        </w:rPr>
        <w:t>f. Reduzir o tempo médio de permanência dos alunos na pós-graduação</w:t>
      </w:r>
    </w:p>
    <w:p w14:paraId="256F3C1E" w14:textId="4E6B5CF0" w:rsidR="006871A0" w:rsidRPr="00E824E7" w:rsidRDefault="006871A0" w:rsidP="550D1795">
      <w:pPr>
        <w:pStyle w:val="texto0"/>
        <w:spacing w:before="0" w:beforeAutospacing="0" w:after="0" w:afterAutospacing="0" w:line="320" w:lineRule="atLeast"/>
        <w:rPr>
          <w:rFonts w:ascii="Lucida Sans" w:hAnsi="Lucida Sans" w:cstheme="minorHAnsi"/>
          <w:sz w:val="24"/>
          <w:szCs w:val="24"/>
        </w:rPr>
      </w:pPr>
    </w:p>
    <w:p w14:paraId="37620EEF" w14:textId="77777777" w:rsidR="006871A0" w:rsidRPr="00E824E7" w:rsidRDefault="006871A0" w:rsidP="006871A0">
      <w:pPr>
        <w:pStyle w:val="Texto"/>
        <w:rPr>
          <w:rFonts w:ascii="Lucida Sans" w:hAnsi="Lucida Sans" w:cstheme="minorHAnsi"/>
          <w:b/>
        </w:rPr>
      </w:pPr>
      <w:r w:rsidRPr="00E824E7">
        <w:rPr>
          <w:rFonts w:ascii="Lucida Sans" w:hAnsi="Lucida Sans" w:cstheme="minorHAnsi"/>
          <w:b/>
        </w:rPr>
        <w:t>Monitoria:</w:t>
      </w:r>
    </w:p>
    <w:p w14:paraId="47E3BDF7" w14:textId="77777777" w:rsidR="006871A0" w:rsidRPr="00E824E7" w:rsidRDefault="006871A0" w:rsidP="006871A0">
      <w:pPr>
        <w:pStyle w:val="Texto"/>
        <w:rPr>
          <w:rFonts w:ascii="Lucida Sans" w:hAnsi="Lucida Sans" w:cstheme="minorHAnsi"/>
          <w:lang w:eastAsia="ar-SA"/>
        </w:rPr>
      </w:pPr>
      <w:r w:rsidRPr="00E824E7">
        <w:rPr>
          <w:rFonts w:ascii="Lucida Sans" w:hAnsi="Lucida Sans" w:cstheme="minorHAnsi"/>
          <w:lang w:eastAsia="ar-SA"/>
        </w:rPr>
        <w:t xml:space="preserve">O Programa de Monitoria do CEFET/RJ é coordenado pela Diretoria de Ensino (DIREN). A monitoria é uma atividade discente, cujo objetivo é auxiliar o professor, auxiliando grupos de estudantes em projeto acadêmico, visando à melhoria da qualidade do ensino de graduação, e fazendo com que neles seja despertado o interesse pela carreira docente. </w:t>
      </w:r>
    </w:p>
    <w:p w14:paraId="06FB9017" w14:textId="6627BED8" w:rsidR="006871A0" w:rsidRPr="00E824E7" w:rsidRDefault="006871A0" w:rsidP="006871A0">
      <w:pPr>
        <w:pStyle w:val="Texto"/>
        <w:rPr>
          <w:rFonts w:ascii="Lucida Sans" w:hAnsi="Lucida Sans" w:cstheme="minorHAnsi"/>
        </w:rPr>
      </w:pPr>
      <w:r w:rsidRPr="00E824E7">
        <w:rPr>
          <w:rFonts w:ascii="Lucida Sans" w:hAnsi="Lucida Sans" w:cstheme="minorHAnsi"/>
          <w:lang w:eastAsia="ar-SA"/>
        </w:rPr>
        <w:t>A seleção dos monitores das disciplinas é realizada nos Departamentos ou Coordenações com critérios próprios de acordo com edital divulgado no Portal da Instituição</w:t>
      </w:r>
      <w:r w:rsidRPr="00E824E7">
        <w:rPr>
          <w:rStyle w:val="Refdenotaderodap"/>
          <w:rFonts w:ascii="Lucida Sans" w:hAnsi="Lucida Sans" w:cstheme="minorHAnsi"/>
          <w:lang w:eastAsia="ar-SA"/>
        </w:rPr>
        <w:footnoteReference w:id="7"/>
      </w:r>
      <w:r w:rsidRPr="00E824E7">
        <w:rPr>
          <w:rFonts w:ascii="Lucida Sans" w:hAnsi="Lucida Sans" w:cstheme="minorHAnsi"/>
          <w:lang w:eastAsia="ar-SA"/>
        </w:rPr>
        <w:t xml:space="preserve">. </w:t>
      </w:r>
      <w:r w:rsidRPr="00E824E7">
        <w:rPr>
          <w:rFonts w:ascii="Lucida Sans" w:hAnsi="Lucida Sans" w:cstheme="minorHAnsi"/>
        </w:rPr>
        <w:t xml:space="preserve">O Programa conta atualmente com um total de </w:t>
      </w:r>
      <w:r w:rsidR="21BD6D81" w:rsidRPr="00E824E7">
        <w:rPr>
          <w:rFonts w:ascii="Lucida Sans" w:hAnsi="Lucida Sans" w:cstheme="minorHAnsi"/>
        </w:rPr>
        <w:t>121</w:t>
      </w:r>
      <w:r w:rsidRPr="00E824E7">
        <w:rPr>
          <w:rFonts w:ascii="Lucida Sans" w:hAnsi="Lucida Sans" w:cstheme="minorHAnsi"/>
        </w:rPr>
        <w:t xml:space="preserve"> bolsas por ano, para o ensino superior, custeadas pelo CEFET/RJ e distribuídas por todos os Campi do respectivo Sistema CEFET/RJ. </w:t>
      </w:r>
      <w:r w:rsidRPr="00E824E7">
        <w:rPr>
          <w:rFonts w:ascii="Lucida Sans" w:hAnsi="Lucida Sans" w:cstheme="minorHAnsi"/>
          <w:shd w:val="clear" w:color="auto" w:fill="FFFFFF"/>
        </w:rPr>
        <w:t xml:space="preserve">Os estudantes selecionados recebem uma bolsa durante </w:t>
      </w:r>
      <w:r w:rsidR="452860E3" w:rsidRPr="00E824E7">
        <w:rPr>
          <w:rFonts w:ascii="Lucida Sans" w:hAnsi="Lucida Sans" w:cstheme="minorHAnsi"/>
          <w:shd w:val="clear" w:color="auto" w:fill="FFFFFF"/>
        </w:rPr>
        <w:t>9</w:t>
      </w:r>
      <w:r w:rsidRPr="00E824E7">
        <w:rPr>
          <w:rFonts w:ascii="Lucida Sans" w:hAnsi="Lucida Sans" w:cstheme="minorHAnsi"/>
          <w:shd w:val="clear" w:color="auto" w:fill="FFFFFF"/>
        </w:rPr>
        <w:t xml:space="preserve"> meses.</w:t>
      </w:r>
    </w:p>
    <w:p w14:paraId="7BD37048" w14:textId="77777777" w:rsidR="006871A0" w:rsidRPr="00E824E7" w:rsidRDefault="006871A0" w:rsidP="006871A0">
      <w:pPr>
        <w:pStyle w:val="Texto"/>
        <w:rPr>
          <w:rFonts w:ascii="Lucida Sans" w:hAnsi="Lucida Sans" w:cstheme="minorHAnsi"/>
          <w:lang w:eastAsia="ar-SA"/>
        </w:rPr>
      </w:pPr>
      <w:r w:rsidRPr="00E824E7">
        <w:rPr>
          <w:rFonts w:ascii="Lucida Sans" w:hAnsi="Lucida Sans" w:cstheme="minorHAnsi"/>
          <w:lang w:eastAsia="ar-SA"/>
        </w:rPr>
        <w:t xml:space="preserve">Existe, também, a possibilidade </w:t>
      </w:r>
      <w:proofErr w:type="gramStart"/>
      <w:r w:rsidRPr="00E824E7">
        <w:rPr>
          <w:rFonts w:ascii="Lucida Sans" w:hAnsi="Lucida Sans" w:cstheme="minorHAnsi"/>
          <w:lang w:eastAsia="ar-SA"/>
        </w:rPr>
        <w:t>do</w:t>
      </w:r>
      <w:proofErr w:type="gramEnd"/>
      <w:r w:rsidRPr="00E824E7">
        <w:rPr>
          <w:rFonts w:ascii="Lucida Sans" w:hAnsi="Lucida Sans" w:cstheme="minorHAnsi"/>
          <w:lang w:eastAsia="ar-SA"/>
        </w:rPr>
        <w:t xml:space="preserve"> aluno ser um monitor voluntário. Neste caso, ele não receberá o valor mensal creditado aos bolsistas. Esta modalidade de monitoria é interessante para aqueles que já possuem alguma bolsa não acumulável e têm o desejo de exercer as atividades deste Programa. Assim como os monitores bolsistas, os monitores voluntários recebem uma declaração de participação no Programa de Monitoria, o que é interessante para fins curriculares.</w:t>
      </w:r>
    </w:p>
    <w:p w14:paraId="7A0FF39D" w14:textId="7FF0ED98" w:rsidR="67DE3C1C" w:rsidRPr="00E824E7" w:rsidRDefault="67DE3C1C" w:rsidP="67DE3C1C">
      <w:pPr>
        <w:pStyle w:val="Texto"/>
        <w:rPr>
          <w:rFonts w:ascii="Lucida Sans" w:hAnsi="Lucida Sans" w:cstheme="minorHAnsi"/>
          <w:lang w:eastAsia="ar-SA"/>
        </w:rPr>
      </w:pPr>
    </w:p>
    <w:p w14:paraId="2F5CC4AE" w14:textId="374A3919" w:rsidR="0B0313E4" w:rsidRPr="00E824E7" w:rsidRDefault="0B0313E4" w:rsidP="67DE3C1C">
      <w:pPr>
        <w:pStyle w:val="Texto"/>
        <w:rPr>
          <w:rFonts w:ascii="Lucida Sans" w:hAnsi="Lucida Sans" w:cstheme="minorHAnsi"/>
          <w:b/>
          <w:bCs/>
        </w:rPr>
      </w:pPr>
      <w:r w:rsidRPr="00E824E7">
        <w:rPr>
          <w:rFonts w:ascii="Lucida Sans" w:hAnsi="Lucida Sans" w:cstheme="minorHAnsi"/>
          <w:b/>
          <w:bCs/>
        </w:rPr>
        <w:t>Facilitadores de Aprendizagem</w:t>
      </w:r>
    </w:p>
    <w:p w14:paraId="18F80157" w14:textId="7D50FF2A" w:rsidR="0B0313E4" w:rsidRPr="00E824E7" w:rsidRDefault="0B0313E4" w:rsidP="67DE3C1C">
      <w:pPr>
        <w:pStyle w:val="Texto"/>
        <w:rPr>
          <w:rFonts w:ascii="Lucida Sans" w:hAnsi="Lucida Sans" w:cstheme="minorHAnsi"/>
        </w:rPr>
      </w:pPr>
      <w:r w:rsidRPr="00E824E7">
        <w:rPr>
          <w:rFonts w:ascii="Lucida Sans" w:hAnsi="Lucida Sans" w:cstheme="minorHAnsi"/>
        </w:rPr>
        <w:t>O Programa Facilitadores de Aprendizagem refere-se à seleção de alunos de curso de graduação e pós-graduação do Sistema Cefet/RJ que atuarão como facilitadores de aprendizagem e tem por objetivo possibilitar a permanência e garantir acessibilidade aos estudantes com deficiência e/ou transtornos de aprendizagem nos Cursos de Educação Profissional e Tecnológica de nível médio, Subsequente, Graduação ou Pós-Graduação do Cefet/RJ.</w:t>
      </w:r>
    </w:p>
    <w:p w14:paraId="7987879E" w14:textId="77777777" w:rsidR="006871A0" w:rsidRPr="00E824E7" w:rsidRDefault="006871A0" w:rsidP="006871A0">
      <w:pPr>
        <w:pStyle w:val="Ttulo8"/>
        <w:spacing w:before="0" w:line="320" w:lineRule="atLeast"/>
        <w:rPr>
          <w:rFonts w:ascii="Lucida Sans" w:hAnsi="Lucida Sans" w:cstheme="minorHAnsi"/>
        </w:rPr>
      </w:pPr>
    </w:p>
    <w:p w14:paraId="5F6AB634" w14:textId="77777777" w:rsidR="006871A0" w:rsidRPr="00E824E7" w:rsidRDefault="006871A0" w:rsidP="550D1795">
      <w:pPr>
        <w:pStyle w:val="Texto"/>
        <w:rPr>
          <w:rFonts w:ascii="Lucida Sans" w:hAnsi="Lucida Sans" w:cstheme="minorHAnsi"/>
          <w:b/>
          <w:bCs/>
        </w:rPr>
      </w:pPr>
      <w:r w:rsidRPr="00E824E7">
        <w:rPr>
          <w:rFonts w:ascii="Lucida Sans" w:hAnsi="Lucida Sans" w:cstheme="minorHAnsi"/>
          <w:b/>
          <w:bCs/>
        </w:rPr>
        <w:t>Programa Jovens Talentos para a Ciência:</w:t>
      </w:r>
    </w:p>
    <w:p w14:paraId="1BDCC1D5" w14:textId="77777777" w:rsidR="006871A0" w:rsidRPr="00E824E7" w:rsidRDefault="006871A0" w:rsidP="550D1795">
      <w:pPr>
        <w:pStyle w:val="Texto"/>
        <w:rPr>
          <w:rFonts w:ascii="Lucida Sans" w:hAnsi="Lucida Sans" w:cstheme="minorHAnsi"/>
          <w:color w:val="333333"/>
          <w:shd w:val="clear" w:color="auto" w:fill="FFFFFF"/>
        </w:rPr>
      </w:pPr>
      <w:r w:rsidRPr="00E824E7">
        <w:rPr>
          <w:rFonts w:ascii="Lucida Sans" w:hAnsi="Lucida Sans" w:cstheme="minorHAnsi"/>
          <w:color w:val="333333"/>
          <w:shd w:val="clear" w:color="auto" w:fill="FFFFFF"/>
        </w:rPr>
        <w:t xml:space="preserve">O Programa Jovens Talentos para a Ciência é um Programa da Capes destinado a estudantes de graduação de todas as áreas do conhecimento e tem o objetivo de inserir precocemente os estudantes no meio científico. Trata-se de um Programa Nacional de iniciativa do Governo Federal, em que também participam Universidades Federais e Institutos Federais de todo o país. </w:t>
      </w:r>
    </w:p>
    <w:p w14:paraId="0EC198B9" w14:textId="5281E823" w:rsidR="6F4BCDDD" w:rsidRPr="00E824E7" w:rsidRDefault="6F4BCDDD" w:rsidP="550D1795">
      <w:pPr>
        <w:pStyle w:val="Texto"/>
        <w:rPr>
          <w:rFonts w:ascii="Lucida Sans" w:hAnsi="Lucida Sans" w:cstheme="minorHAnsi"/>
          <w:color w:val="00B0F0"/>
          <w:highlight w:val="yellow"/>
        </w:rPr>
      </w:pPr>
      <w:r w:rsidRPr="00E824E7">
        <w:rPr>
          <w:rFonts w:ascii="Lucida Sans" w:hAnsi="Lucida Sans" w:cstheme="minorHAnsi"/>
          <w:color w:val="000000" w:themeColor="text1"/>
        </w:rPr>
        <w:t xml:space="preserve">O Programa Jovens Talentos para a Ciência - Graduação, de iniciação científica, é destinado a estudantes da graduação do CEFET-RJ. O Edital Jovens Talentos para Ciência - Graduação, é um programa de iniciação científica, criado pela DIPPG, com inspiração no programa jovens talentos ofertado pela FAPERJ. O projeto tem o objetivo de inserir estudantes da graduação do CEFET/RJ na iniciação científica de forma a estimular o prosseguimento destes estudantes na carreira acadêmica.  </w:t>
      </w:r>
      <w:r w:rsidRPr="00E824E7">
        <w:rPr>
          <w:rFonts w:ascii="Lucida Sans" w:hAnsi="Lucida Sans" w:cstheme="minorHAnsi"/>
        </w:rPr>
        <w:t xml:space="preserve"> </w:t>
      </w:r>
    </w:p>
    <w:p w14:paraId="77258A02" w14:textId="77777777" w:rsidR="006871A0" w:rsidRPr="00E824E7" w:rsidRDefault="006871A0" w:rsidP="006871A0">
      <w:pPr>
        <w:pStyle w:val="Texto"/>
        <w:rPr>
          <w:rFonts w:ascii="Lucida Sans" w:hAnsi="Lucida Sans" w:cstheme="minorHAnsi"/>
        </w:rPr>
      </w:pPr>
    </w:p>
    <w:p w14:paraId="762C5EE4" w14:textId="77777777" w:rsidR="006871A0" w:rsidRPr="00E824E7" w:rsidRDefault="006871A0" w:rsidP="006871A0">
      <w:pPr>
        <w:pStyle w:val="Texto"/>
        <w:rPr>
          <w:rFonts w:ascii="Lucida Sans" w:hAnsi="Lucida Sans" w:cstheme="minorHAnsi"/>
          <w:b/>
        </w:rPr>
      </w:pPr>
      <w:r w:rsidRPr="00E824E7">
        <w:rPr>
          <w:rFonts w:ascii="Lucida Sans" w:hAnsi="Lucida Sans" w:cstheme="minorHAnsi"/>
          <w:b/>
        </w:rPr>
        <w:t>Projetos de Extensão:</w:t>
      </w:r>
    </w:p>
    <w:p w14:paraId="1F414DE3" w14:textId="77777777" w:rsidR="006871A0" w:rsidRPr="00E824E7" w:rsidRDefault="006871A0" w:rsidP="006871A0">
      <w:pPr>
        <w:pStyle w:val="Texto"/>
        <w:rPr>
          <w:rFonts w:ascii="Lucida Sans" w:hAnsi="Lucida Sans" w:cstheme="minorHAnsi"/>
        </w:rPr>
      </w:pPr>
      <w:r w:rsidRPr="00E824E7">
        <w:rPr>
          <w:rFonts w:ascii="Lucida Sans" w:hAnsi="Lucida Sans" w:cstheme="minorHAnsi"/>
        </w:rPr>
        <w:t xml:space="preserve">Considerando </w:t>
      </w:r>
      <w:r w:rsidRPr="00E824E7">
        <w:rPr>
          <w:rFonts w:ascii="Lucida Sans" w:hAnsi="Lucida Sans" w:cstheme="minorHAnsi"/>
          <w:color w:val="000000"/>
        </w:rPr>
        <w:t>o disposto na Lei de Diretrizes e Bases da Educação Nacional (Lei nº 9394/96), no seu art. 43, inciso VII “A educação superior tem por finalidade: promover a extensão, aberta à participação da população, visando à difusão das conquistas e benefícios resultantes da criação cultural e pesquisa científica e tecnológica geradas na Instituição”,</w:t>
      </w:r>
      <w:r w:rsidRPr="00E824E7">
        <w:rPr>
          <w:rFonts w:ascii="Lucida Sans" w:hAnsi="Lucida Sans" w:cstheme="minorHAnsi"/>
        </w:rPr>
        <w:t xml:space="preserve"> o CEFET/RJ faz de sua área de extensão um importante alicerce na formação de seus alunos. </w:t>
      </w:r>
    </w:p>
    <w:p w14:paraId="2755B716" w14:textId="77777777" w:rsidR="006871A0" w:rsidRPr="00E824E7" w:rsidRDefault="006871A0" w:rsidP="006871A0">
      <w:pPr>
        <w:pStyle w:val="Texto"/>
        <w:rPr>
          <w:rFonts w:ascii="Lucida Sans" w:hAnsi="Lucida Sans" w:cstheme="minorHAnsi"/>
        </w:rPr>
      </w:pPr>
      <w:r w:rsidRPr="00E824E7">
        <w:rPr>
          <w:rFonts w:ascii="Lucida Sans" w:hAnsi="Lucida Sans" w:cstheme="minorHAnsi"/>
        </w:rPr>
        <w:t xml:space="preserve">Desde a década de 90 o CEFET/RJ vem buscando desenvolver, consolidar e fortalecer experiências e projetos reconhecidos como atividades de extensão, entendendo esse tipo de realização acadêmica como um processo educativo, cultural e científico que articula o ensino e a pesquisa e viabiliza a relação transformadora entre a Instituição educacional e a sociedade. </w:t>
      </w:r>
    </w:p>
    <w:p w14:paraId="1E5D949F" w14:textId="77777777" w:rsidR="006871A0" w:rsidRPr="00E824E7" w:rsidRDefault="006871A0" w:rsidP="006871A0">
      <w:pPr>
        <w:pStyle w:val="Texto"/>
        <w:rPr>
          <w:rFonts w:ascii="Lucida Sans" w:hAnsi="Lucida Sans" w:cstheme="minorHAnsi"/>
        </w:rPr>
      </w:pPr>
      <w:r w:rsidRPr="00E824E7">
        <w:rPr>
          <w:rFonts w:ascii="Lucida Sans" w:hAnsi="Lucida Sans" w:cstheme="minorHAnsi"/>
        </w:rPr>
        <w:t xml:space="preserve">Ao reafirmar a inserção nas ações de promoção e garantia dos valores democráticos, de igualdade e desenvolvimento social como </w:t>
      </w:r>
      <w:r w:rsidRPr="00E824E7">
        <w:rPr>
          <w:rStyle w:val="nfase"/>
          <w:rFonts w:ascii="Lucida Sans" w:hAnsi="Lucida Sans" w:cstheme="minorHAnsi"/>
        </w:rPr>
        <w:t xml:space="preserve">práxis </w:t>
      </w:r>
      <w:r w:rsidRPr="00E824E7">
        <w:rPr>
          <w:rFonts w:ascii="Lucida Sans" w:hAnsi="Lucida Sans" w:cstheme="minorHAnsi"/>
        </w:rPr>
        <w:t xml:space="preserve">educativa, a extensão acaba por favorecer o processo dialético teoria-prática e a interdisciplinaridade, princípios político-pedagógicos da educação tecnológica. </w:t>
      </w:r>
    </w:p>
    <w:p w14:paraId="071B5222" w14:textId="77777777" w:rsidR="006871A0" w:rsidRPr="00E824E7" w:rsidRDefault="006871A0" w:rsidP="006871A0">
      <w:pPr>
        <w:pStyle w:val="Texto"/>
        <w:rPr>
          <w:rFonts w:ascii="Lucida Sans" w:hAnsi="Lucida Sans" w:cstheme="minorHAnsi"/>
        </w:rPr>
      </w:pPr>
      <w:r w:rsidRPr="00E824E7">
        <w:rPr>
          <w:rFonts w:ascii="Lucida Sans" w:hAnsi="Lucida Sans" w:cstheme="minorHAnsi"/>
        </w:rPr>
        <w:t xml:space="preserve">Os projetos de extensão deverão ser cadastrados na Diretoria de Extensão – DIREX, no Departamento de Extensão e Assuntos Comunitários – DEAC, conforme as normas do edital publicado no Portal.  Cada projeto possui um </w:t>
      </w:r>
      <w:r w:rsidRPr="00E824E7">
        <w:rPr>
          <w:rFonts w:ascii="Lucida Sans" w:hAnsi="Lucida Sans" w:cstheme="minorHAnsi"/>
        </w:rPr>
        <w:lastRenderedPageBreak/>
        <w:t>coordenador, que poderá ser um servidor docente ou servidor técnico-administrativo. Este coordenador é o responsável pelo cadastro do projeto. O aluno interessado deve estar relacionado no Projeto de Extensão apresentado pelo servidor e realizar sua inscrição, obedecendo as regras do edital publicado no Portal.</w:t>
      </w:r>
    </w:p>
    <w:p w14:paraId="3C5CE854" w14:textId="78CC1FFD" w:rsidR="0BC3C617" w:rsidRPr="00E824E7" w:rsidRDefault="0BC3C617" w:rsidP="550D1795">
      <w:pPr>
        <w:pStyle w:val="Texto"/>
        <w:rPr>
          <w:rFonts w:ascii="Lucida Sans" w:hAnsi="Lucida Sans" w:cstheme="minorHAnsi"/>
        </w:rPr>
      </w:pPr>
      <w:r w:rsidRPr="00E824E7">
        <w:rPr>
          <w:rFonts w:ascii="Lucida Sans" w:hAnsi="Lucida Sans" w:cstheme="minorHAnsi"/>
          <w:color w:val="000000" w:themeColor="text1"/>
        </w:rPr>
        <w:t>Atualmente, as ações de extensão são: Programa de Bolsas de Extensão (PBEXT) e do Programa de Bolsas de Extensão para a área de Direitos Humanos (PBEXT-DH) com um total de 106 bolsas.</w:t>
      </w:r>
    </w:p>
    <w:p w14:paraId="059FB6B7" w14:textId="77777777" w:rsidR="006871A0" w:rsidRPr="00E824E7" w:rsidRDefault="006871A0" w:rsidP="006871A0">
      <w:pPr>
        <w:spacing w:line="320" w:lineRule="atLeast"/>
        <w:jc w:val="both"/>
        <w:rPr>
          <w:rFonts w:ascii="Lucida Sans" w:hAnsi="Lucida Sans" w:cstheme="minorHAnsi"/>
          <w:b/>
          <w:color w:val="0070C0"/>
        </w:rPr>
      </w:pPr>
    </w:p>
    <w:p w14:paraId="5B312E72" w14:textId="77777777" w:rsidR="006871A0" w:rsidRPr="00E824E7" w:rsidRDefault="006871A0" w:rsidP="1574D776">
      <w:pPr>
        <w:pStyle w:val="Texto"/>
        <w:rPr>
          <w:rFonts w:ascii="Lucida Sans" w:hAnsi="Lucida Sans" w:cstheme="minorHAnsi"/>
          <w:b/>
          <w:bCs/>
        </w:rPr>
      </w:pPr>
      <w:r w:rsidRPr="00E824E7">
        <w:rPr>
          <w:rFonts w:ascii="Lucida Sans" w:hAnsi="Lucida Sans" w:cstheme="minorHAnsi"/>
          <w:b/>
          <w:bCs/>
        </w:rPr>
        <w:t>Projetos para Competições:</w:t>
      </w:r>
    </w:p>
    <w:p w14:paraId="08CFAC73" w14:textId="77777777" w:rsidR="006871A0" w:rsidRPr="00E824E7" w:rsidRDefault="006871A0" w:rsidP="1574D776">
      <w:pPr>
        <w:pStyle w:val="Texto"/>
        <w:rPr>
          <w:rFonts w:ascii="Lucida Sans" w:hAnsi="Lucida Sans" w:cstheme="minorHAnsi"/>
        </w:rPr>
      </w:pPr>
      <w:r w:rsidRPr="00E824E7">
        <w:rPr>
          <w:rFonts w:ascii="Lucida Sans" w:hAnsi="Lucida Sans" w:cstheme="minorHAnsi"/>
        </w:rPr>
        <w:t xml:space="preserve">Com a preocupação em oferecer uma formação abrangente e diversificada, o Departamento de Engenharia Mecânica apoia projetos interdisciplinares como o Mini Baja, o </w:t>
      </w:r>
      <w:proofErr w:type="spellStart"/>
      <w:r w:rsidRPr="00E824E7">
        <w:rPr>
          <w:rFonts w:ascii="Lucida Sans" w:hAnsi="Lucida Sans" w:cstheme="minorHAnsi"/>
        </w:rPr>
        <w:t>AeroDesign</w:t>
      </w:r>
      <w:proofErr w:type="spellEnd"/>
      <w:r w:rsidRPr="00E824E7">
        <w:rPr>
          <w:rFonts w:ascii="Lucida Sans" w:hAnsi="Lucida Sans" w:cstheme="minorHAnsi"/>
        </w:rPr>
        <w:t xml:space="preserve"> e o Fórmula SAE, patrocinados pela SAE-Brasil. Os participantes trabalham em grupo, projetando, construindo, testando, promovendo e competindo, obedecendo sempre as regras impostas pela organização do evento.  </w:t>
      </w:r>
    </w:p>
    <w:p w14:paraId="221773DF" w14:textId="77777777" w:rsidR="006871A0" w:rsidRPr="00E824E7" w:rsidRDefault="006871A0" w:rsidP="1574D776">
      <w:pPr>
        <w:pStyle w:val="Texto"/>
        <w:rPr>
          <w:rFonts w:ascii="Lucida Sans" w:hAnsi="Lucida Sans" w:cstheme="minorHAnsi"/>
          <w:color w:val="00B0F0"/>
        </w:rPr>
      </w:pPr>
    </w:p>
    <w:p w14:paraId="78C4FF69" w14:textId="77777777" w:rsidR="006871A0" w:rsidRPr="00E824E7" w:rsidRDefault="006871A0" w:rsidP="1574D776">
      <w:pPr>
        <w:pStyle w:val="Texto"/>
        <w:rPr>
          <w:rFonts w:ascii="Lucida Sans" w:hAnsi="Lucida Sans" w:cstheme="minorHAnsi"/>
          <w:b/>
          <w:bCs/>
        </w:rPr>
      </w:pPr>
      <w:r w:rsidRPr="00E824E7">
        <w:rPr>
          <w:rFonts w:ascii="Lucida Sans" w:hAnsi="Lucida Sans" w:cstheme="minorHAnsi"/>
          <w:b/>
          <w:bCs/>
        </w:rPr>
        <w:t>Projeto Baja:</w:t>
      </w:r>
    </w:p>
    <w:p w14:paraId="38875156" w14:textId="77777777" w:rsidR="006871A0" w:rsidRPr="00E824E7" w:rsidRDefault="006871A0" w:rsidP="1574D776">
      <w:pPr>
        <w:pStyle w:val="Texto"/>
        <w:rPr>
          <w:rFonts w:ascii="Lucida Sans" w:hAnsi="Lucida Sans" w:cstheme="minorHAnsi"/>
          <w:color w:val="222222"/>
        </w:rPr>
      </w:pPr>
      <w:r w:rsidRPr="00E824E7">
        <w:rPr>
          <w:rFonts w:ascii="Lucida Sans" w:hAnsi="Lucida Sans" w:cstheme="minorHAnsi"/>
          <w:color w:val="222222"/>
        </w:rPr>
        <w:t xml:space="preserve">O projeto Baja SAE é um desafio lançado aos estudantes de engenharia que oferece a chance de aplicar na prática os conhecimentos adquiridos em sala de aula, visando aprimorar a preparação destes para o mercado de trabalho. Ao participar do projeto Baja SAE, o aluno se envolve com um caso real de desenvolvimento de projeto, desde a sua concepção, projeto detalhado e construção. </w:t>
      </w:r>
    </w:p>
    <w:p w14:paraId="3A482330" w14:textId="77777777" w:rsidR="006871A0" w:rsidRPr="00E824E7" w:rsidRDefault="006871A0" w:rsidP="1574D776">
      <w:pPr>
        <w:pStyle w:val="Texto"/>
        <w:rPr>
          <w:rFonts w:ascii="Lucida Sans" w:hAnsi="Lucida Sans" w:cstheme="minorHAnsi"/>
          <w:color w:val="222222"/>
        </w:rPr>
      </w:pPr>
      <w:r w:rsidRPr="00E824E7">
        <w:rPr>
          <w:rFonts w:ascii="Lucida Sans" w:hAnsi="Lucida Sans" w:cstheme="minorHAnsi"/>
          <w:color w:val="222222"/>
        </w:rPr>
        <w:t>Os veículos Baja SAE são protótipos de estrutura tubular em aço, monopostos, para uso fora-de-estrada. Os sistemas de suspensão, transmissão, freios e o próprio chassi são desenvolvidos pelas equipes, que têm, ainda, a tarefa de buscar patrocínio para viabilizar o projeto.</w:t>
      </w:r>
    </w:p>
    <w:p w14:paraId="7C7AC532" w14:textId="77777777" w:rsidR="006871A0" w:rsidRPr="00E824E7" w:rsidRDefault="006871A0" w:rsidP="1574D776">
      <w:pPr>
        <w:pStyle w:val="Texto"/>
        <w:rPr>
          <w:rFonts w:ascii="Lucida Sans" w:hAnsi="Lucida Sans" w:cstheme="minorHAnsi"/>
          <w:color w:val="222222"/>
        </w:rPr>
      </w:pPr>
      <w:r w:rsidRPr="00E824E7">
        <w:rPr>
          <w:rFonts w:ascii="Lucida Sans" w:hAnsi="Lucida Sans" w:cstheme="minorHAnsi"/>
          <w:color w:val="222222"/>
        </w:rPr>
        <w:t xml:space="preserve">O CEFET/RJ compete anualmente com a equipe </w:t>
      </w:r>
      <w:proofErr w:type="spellStart"/>
      <w:r w:rsidRPr="00E824E7">
        <w:rPr>
          <w:rFonts w:ascii="Lucida Sans" w:hAnsi="Lucida Sans" w:cstheme="minorHAnsi"/>
          <w:color w:val="222222"/>
        </w:rPr>
        <w:t>MudRunner</w:t>
      </w:r>
      <w:proofErr w:type="spellEnd"/>
      <w:r w:rsidRPr="00E824E7">
        <w:rPr>
          <w:rFonts w:ascii="Lucida Sans" w:hAnsi="Lucida Sans" w:cstheme="minorHAnsi"/>
          <w:color w:val="222222"/>
        </w:rPr>
        <w:t xml:space="preserve">, que participa da competição nacional Baja SAE BRASIL, realizada em Piracicaba – SP, e da Etapa Sudeste, realizada em Sarzedo –MG.  Ao final da Competição Baja SAE BRASIL, as duas melhores equipes na classificação geral ganham o direito de representar o Brasil na competição Baja SAE Internacional, nos EUA, organizada pela SAE Internacional. </w:t>
      </w:r>
    </w:p>
    <w:p w14:paraId="0CEC0A6D" w14:textId="77777777" w:rsidR="006871A0" w:rsidRPr="00E824E7" w:rsidRDefault="006871A0" w:rsidP="1574D776">
      <w:pPr>
        <w:pStyle w:val="Texto"/>
        <w:rPr>
          <w:rFonts w:ascii="Lucida Sans" w:hAnsi="Lucida Sans" w:cstheme="minorHAnsi"/>
          <w:color w:val="222222"/>
        </w:rPr>
      </w:pPr>
      <w:r w:rsidRPr="00E824E7">
        <w:rPr>
          <w:rFonts w:ascii="Lucida Sans" w:hAnsi="Lucida Sans" w:cstheme="minorHAnsi"/>
          <w:color w:val="222222"/>
        </w:rPr>
        <w:t>O projeto é construído no Pavilhão IV da Unidade Maracanã. Os contatos da equipe estão relacionados a seguir:</w:t>
      </w:r>
    </w:p>
    <w:tbl>
      <w:tblPr>
        <w:tblW w:w="0" w:type="auto"/>
        <w:tblLook w:val="04A0" w:firstRow="1" w:lastRow="0" w:firstColumn="1" w:lastColumn="0" w:noHBand="0" w:noVBand="1"/>
      </w:tblPr>
      <w:tblGrid>
        <w:gridCol w:w="2088"/>
        <w:gridCol w:w="6983"/>
      </w:tblGrid>
      <w:tr w:rsidR="00F043B1" w:rsidRPr="00E824E7" w14:paraId="167AAC8A" w14:textId="77777777" w:rsidTr="1574D776">
        <w:tc>
          <w:tcPr>
            <w:tcW w:w="2093" w:type="dxa"/>
            <w:shd w:val="clear" w:color="auto" w:fill="auto"/>
          </w:tcPr>
          <w:p w14:paraId="5658A36E" w14:textId="77777777" w:rsidR="006871A0" w:rsidRPr="00E824E7" w:rsidRDefault="00387DFE" w:rsidP="006871A0">
            <w:pPr>
              <w:pStyle w:val="Texto"/>
              <w:rPr>
                <w:rFonts w:ascii="Lucida Sans" w:hAnsi="Lucida Sans" w:cstheme="minorHAnsi"/>
                <w:color w:val="222222"/>
              </w:rPr>
            </w:pPr>
            <w:r w:rsidRPr="00E824E7">
              <w:rPr>
                <w:rFonts w:ascii="Lucida Sans" w:hAnsi="Lucida Sans" w:cstheme="minorHAnsi"/>
                <w:noProof/>
              </w:rPr>
              <w:lastRenderedPageBreak/>
              <w:drawing>
                <wp:inline distT="0" distB="0" distL="0" distR="0" wp14:anchorId="42120481" wp14:editId="2A6659E9">
                  <wp:extent cx="1152525" cy="1304925"/>
                  <wp:effectExtent l="0" t="0" r="9525"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pic:nvPicPr>
                        <pic:blipFill>
                          <a:blip r:embed="rId19">
                            <a:extLst>
                              <a:ext uri="{28A0092B-C50C-407E-A947-70E740481C1C}">
                                <a14:useLocalDpi xmlns:a14="http://schemas.microsoft.com/office/drawing/2010/main" val="0"/>
                              </a:ext>
                            </a:extLst>
                          </a:blip>
                          <a:stretch>
                            <a:fillRect/>
                          </a:stretch>
                        </pic:blipFill>
                        <pic:spPr>
                          <a:xfrm>
                            <a:off x="0" y="0"/>
                            <a:ext cx="1152525" cy="1304925"/>
                          </a:xfrm>
                          <a:prstGeom prst="rect">
                            <a:avLst/>
                          </a:prstGeom>
                        </pic:spPr>
                      </pic:pic>
                    </a:graphicData>
                  </a:graphic>
                </wp:inline>
              </w:drawing>
            </w:r>
          </w:p>
        </w:tc>
        <w:tc>
          <w:tcPr>
            <w:tcW w:w="7118" w:type="dxa"/>
            <w:shd w:val="clear" w:color="auto" w:fill="auto"/>
          </w:tcPr>
          <w:p w14:paraId="218296C5" w14:textId="77777777" w:rsidR="006871A0" w:rsidRPr="00E824E7" w:rsidRDefault="006871A0" w:rsidP="1574D776">
            <w:pPr>
              <w:shd w:val="clear" w:color="auto" w:fill="FFFFFF" w:themeFill="background1"/>
              <w:jc w:val="both"/>
              <w:rPr>
                <w:rFonts w:ascii="Lucida Sans" w:hAnsi="Lucida Sans" w:cstheme="minorHAnsi"/>
                <w:b/>
                <w:bCs/>
                <w:color w:val="222222"/>
              </w:rPr>
            </w:pPr>
            <w:proofErr w:type="spellStart"/>
            <w:r w:rsidRPr="00E824E7">
              <w:rPr>
                <w:rFonts w:ascii="Lucida Sans" w:hAnsi="Lucida Sans" w:cstheme="minorHAnsi"/>
                <w:b/>
                <w:bCs/>
                <w:color w:val="222222"/>
              </w:rPr>
              <w:t>MudRunner</w:t>
            </w:r>
            <w:proofErr w:type="spellEnd"/>
          </w:p>
          <w:p w14:paraId="29DEB4F2" w14:textId="77777777" w:rsidR="006871A0" w:rsidRPr="00E824E7" w:rsidRDefault="006871A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Av. Maracanã, 229 – CEFET-RJ</w:t>
            </w:r>
          </w:p>
          <w:p w14:paraId="5FD0764A" w14:textId="77777777" w:rsidR="006871A0" w:rsidRPr="00E824E7" w:rsidRDefault="006871A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Pavilhão IV (Mecânica) -Espaço Leonardo de Souza Silva</w:t>
            </w:r>
          </w:p>
          <w:p w14:paraId="5B56CE92" w14:textId="77777777" w:rsidR="006871A0" w:rsidRPr="00E824E7" w:rsidRDefault="006871A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Rio de janeiro/ RJ</w:t>
            </w:r>
          </w:p>
          <w:p w14:paraId="2C3FA124" w14:textId="77777777" w:rsidR="006871A0" w:rsidRPr="00E824E7" w:rsidRDefault="006871A0" w:rsidP="1574D776">
            <w:pPr>
              <w:shd w:val="clear" w:color="auto" w:fill="FFFFFF" w:themeFill="background1"/>
              <w:jc w:val="both"/>
              <w:rPr>
                <w:rFonts w:ascii="Lucida Sans" w:hAnsi="Lucida Sans" w:cstheme="minorHAnsi"/>
                <w:color w:val="222222"/>
              </w:rPr>
            </w:pPr>
            <w:proofErr w:type="spellStart"/>
            <w:r w:rsidRPr="00E824E7">
              <w:rPr>
                <w:rFonts w:ascii="Lucida Sans" w:hAnsi="Lucida Sans" w:cstheme="minorHAnsi"/>
                <w:color w:val="222222"/>
              </w:rPr>
              <w:t>Tel</w:t>
            </w:r>
            <w:proofErr w:type="spellEnd"/>
            <w:r w:rsidRPr="00E824E7">
              <w:rPr>
                <w:rFonts w:ascii="Lucida Sans" w:hAnsi="Lucida Sans" w:cstheme="minorHAnsi"/>
                <w:color w:val="222222"/>
              </w:rPr>
              <w:t>: 2566 - 3078</w:t>
            </w:r>
          </w:p>
          <w:p w14:paraId="20159D59" w14:textId="77777777" w:rsidR="006871A0" w:rsidRPr="00E824E7" w:rsidRDefault="006871A0" w:rsidP="1574D776">
            <w:pPr>
              <w:shd w:val="clear" w:color="auto" w:fill="FFFFFF" w:themeFill="background1"/>
              <w:jc w:val="both"/>
              <w:rPr>
                <w:rFonts w:ascii="Lucida Sans" w:hAnsi="Lucida Sans" w:cstheme="minorHAnsi"/>
                <w:color w:val="222222"/>
                <w:lang w:val="en-US"/>
              </w:rPr>
            </w:pPr>
            <w:r w:rsidRPr="00E824E7">
              <w:rPr>
                <w:rFonts w:ascii="Lucida Sans" w:hAnsi="Lucida Sans" w:cstheme="minorHAnsi"/>
                <w:color w:val="222222"/>
                <w:lang w:val="en-US"/>
              </w:rPr>
              <w:t xml:space="preserve">Email: </w:t>
            </w:r>
            <w:hyperlink r:id="rId20" w:anchor="_blank">
              <w:r w:rsidRPr="00E824E7">
                <w:rPr>
                  <w:rStyle w:val="Hyperlink"/>
                  <w:rFonts w:ascii="Lucida Sans" w:hAnsi="Lucida Sans" w:cstheme="minorHAnsi"/>
                  <w:lang w:val="en-US"/>
                </w:rPr>
                <w:t>contato@mudrunner.com.br</w:t>
              </w:r>
            </w:hyperlink>
          </w:p>
          <w:p w14:paraId="78422CCE" w14:textId="77777777" w:rsidR="006871A0" w:rsidRPr="00E824E7" w:rsidRDefault="006871A0" w:rsidP="1574D776">
            <w:pPr>
              <w:shd w:val="clear" w:color="auto" w:fill="FFFFFF" w:themeFill="background1"/>
              <w:jc w:val="both"/>
              <w:rPr>
                <w:rFonts w:ascii="Lucida Sans" w:hAnsi="Lucida Sans" w:cstheme="minorHAnsi"/>
                <w:color w:val="222222"/>
                <w:lang w:val="en-US"/>
              </w:rPr>
            </w:pPr>
            <w:r w:rsidRPr="00E824E7">
              <w:rPr>
                <w:rFonts w:ascii="Lucida Sans" w:hAnsi="Lucida Sans" w:cstheme="minorHAnsi"/>
                <w:color w:val="222222"/>
                <w:lang w:val="en-US"/>
              </w:rPr>
              <w:t>Web: </w:t>
            </w:r>
            <w:hyperlink r:id="rId21" w:anchor="_blank">
              <w:r w:rsidRPr="00E824E7">
                <w:rPr>
                  <w:rStyle w:val="Hyperlink"/>
                  <w:rFonts w:ascii="Lucida Sans" w:hAnsi="Lucida Sans" w:cstheme="minorHAnsi"/>
                  <w:lang w:val="en-US"/>
                </w:rPr>
                <w:t>http://www.mudrunner.com.br</w:t>
              </w:r>
            </w:hyperlink>
          </w:p>
          <w:p w14:paraId="1DBDD3FF" w14:textId="77777777" w:rsidR="006871A0" w:rsidRPr="00E824E7" w:rsidRDefault="006871A0" w:rsidP="1574D776">
            <w:pPr>
              <w:shd w:val="clear" w:color="auto" w:fill="FFFFFF" w:themeFill="background1"/>
              <w:jc w:val="both"/>
              <w:rPr>
                <w:rFonts w:ascii="Lucida Sans" w:hAnsi="Lucida Sans" w:cstheme="minorHAnsi"/>
                <w:color w:val="000000"/>
                <w:lang w:val="en-US"/>
              </w:rPr>
            </w:pPr>
            <w:r w:rsidRPr="00E824E7">
              <w:rPr>
                <w:rFonts w:ascii="Lucida Sans" w:hAnsi="Lucida Sans" w:cstheme="minorHAnsi"/>
                <w:color w:val="222222"/>
                <w:lang w:val="en-US"/>
              </w:rPr>
              <w:t>Facebook: </w:t>
            </w:r>
            <w:hyperlink r:id="rId22" w:anchor="_blank">
              <w:r w:rsidRPr="00E824E7">
                <w:rPr>
                  <w:rStyle w:val="Hyperlink"/>
                  <w:rFonts w:ascii="Lucida Sans" w:hAnsi="Lucida Sans" w:cstheme="minorHAnsi"/>
                  <w:lang w:val="en-US"/>
                </w:rPr>
                <w:t>http://www.facebook.com/baja.mud</w:t>
              </w:r>
            </w:hyperlink>
          </w:p>
        </w:tc>
      </w:tr>
    </w:tbl>
    <w:p w14:paraId="7B39E7DF" w14:textId="77777777" w:rsidR="006871A0" w:rsidRPr="00E824E7" w:rsidRDefault="006871A0" w:rsidP="006871A0">
      <w:pPr>
        <w:pStyle w:val="Texto"/>
        <w:rPr>
          <w:rFonts w:ascii="Lucida Sans" w:hAnsi="Lucida Sans" w:cstheme="minorHAnsi"/>
          <w:color w:val="222222"/>
          <w:lang w:val="en-US"/>
        </w:rPr>
      </w:pPr>
    </w:p>
    <w:p w14:paraId="7781499F" w14:textId="77777777" w:rsidR="003A5F60" w:rsidRPr="00E824E7" w:rsidRDefault="003A5F60" w:rsidP="1574D776">
      <w:pPr>
        <w:pStyle w:val="Texto"/>
        <w:rPr>
          <w:rFonts w:ascii="Lucida Sans" w:hAnsi="Lucida Sans" w:cstheme="minorHAnsi"/>
          <w:b/>
          <w:bCs/>
        </w:rPr>
      </w:pPr>
      <w:r w:rsidRPr="00E824E7">
        <w:rPr>
          <w:rFonts w:ascii="Lucida Sans" w:hAnsi="Lucida Sans" w:cstheme="minorHAnsi"/>
          <w:b/>
          <w:bCs/>
        </w:rPr>
        <w:t xml:space="preserve">Projeto </w:t>
      </w:r>
      <w:proofErr w:type="spellStart"/>
      <w:r w:rsidRPr="00E824E7">
        <w:rPr>
          <w:rFonts w:ascii="Lucida Sans" w:hAnsi="Lucida Sans" w:cstheme="minorHAnsi"/>
          <w:b/>
          <w:bCs/>
        </w:rPr>
        <w:t>AeroDesign</w:t>
      </w:r>
      <w:proofErr w:type="spellEnd"/>
      <w:r w:rsidRPr="00E824E7">
        <w:rPr>
          <w:rFonts w:ascii="Lucida Sans" w:hAnsi="Lucida Sans" w:cstheme="minorHAnsi"/>
          <w:b/>
          <w:bCs/>
        </w:rPr>
        <w:t>:</w:t>
      </w:r>
    </w:p>
    <w:p w14:paraId="35F26374" w14:textId="77777777" w:rsidR="003A5F60" w:rsidRPr="00E824E7" w:rsidRDefault="003A5F60" w:rsidP="1574D776">
      <w:pPr>
        <w:pStyle w:val="Texto"/>
        <w:rPr>
          <w:rFonts w:ascii="Lucida Sans" w:hAnsi="Lucida Sans" w:cstheme="minorHAnsi"/>
          <w:color w:val="222222"/>
        </w:rPr>
      </w:pPr>
      <w:r w:rsidRPr="00E824E7">
        <w:rPr>
          <w:rFonts w:ascii="Lucida Sans" w:hAnsi="Lucida Sans" w:cstheme="minorHAnsi"/>
          <w:color w:val="222222"/>
        </w:rPr>
        <w:t xml:space="preserve">A competição SAE BRASIL </w:t>
      </w:r>
      <w:proofErr w:type="spellStart"/>
      <w:r w:rsidRPr="00E824E7">
        <w:rPr>
          <w:rFonts w:ascii="Lucida Sans" w:hAnsi="Lucida Sans" w:cstheme="minorHAnsi"/>
          <w:color w:val="222222"/>
        </w:rPr>
        <w:t>AeroDesign</w:t>
      </w:r>
      <w:proofErr w:type="spellEnd"/>
      <w:r w:rsidRPr="00E824E7">
        <w:rPr>
          <w:rFonts w:ascii="Lucida Sans" w:hAnsi="Lucida Sans" w:cstheme="minorHAnsi"/>
          <w:color w:val="222222"/>
        </w:rPr>
        <w:t xml:space="preserve"> é um desafio de projeto organizado pela SAE BRASIL e aberto para estudantes universitários de graduação em engenharia, física e ciências aeronáuticas (na classe regular) e aos alunos de pós-graduação (na classe aberta).</w:t>
      </w:r>
    </w:p>
    <w:p w14:paraId="2EDE3B5F" w14:textId="77777777" w:rsidR="003A5F60" w:rsidRPr="00E824E7" w:rsidRDefault="003A5F60" w:rsidP="1574D776">
      <w:pPr>
        <w:pStyle w:val="Texto"/>
        <w:rPr>
          <w:rFonts w:ascii="Lucida Sans" w:hAnsi="Lucida Sans" w:cstheme="minorHAnsi"/>
          <w:color w:val="222222"/>
        </w:rPr>
      </w:pPr>
      <w:r w:rsidRPr="00E824E7">
        <w:rPr>
          <w:rFonts w:ascii="Lucida Sans" w:hAnsi="Lucida Sans" w:cstheme="minorHAnsi"/>
          <w:color w:val="222222"/>
        </w:rPr>
        <w:t>Os alunos elaboram um projeto cujo objetivo é o desenvolvimento e a construção de uma aeronave rádio controlada que seja capaz de voo com uma carga de projeto mínima estabelecida pela organização da competição. Executar um voo controlado e um pouso com segurança.</w:t>
      </w:r>
    </w:p>
    <w:p w14:paraId="1E988A60" w14:textId="77777777" w:rsidR="003A5F60" w:rsidRPr="00E824E7" w:rsidRDefault="003A5F60" w:rsidP="1574D776">
      <w:pPr>
        <w:shd w:val="clear" w:color="auto" w:fill="FFFFFF" w:themeFill="background1"/>
        <w:spacing w:line="320" w:lineRule="atLeast"/>
        <w:ind w:firstLine="851"/>
        <w:jc w:val="both"/>
        <w:rPr>
          <w:rFonts w:ascii="Lucida Sans" w:hAnsi="Lucida Sans" w:cstheme="minorHAnsi"/>
          <w:color w:val="222222"/>
        </w:rPr>
      </w:pPr>
    </w:p>
    <w:p w14:paraId="5D0136B3" w14:textId="77777777" w:rsidR="003A5F60" w:rsidRPr="00E824E7" w:rsidRDefault="003A5F60" w:rsidP="1574D776">
      <w:pPr>
        <w:pStyle w:val="Texto"/>
        <w:rPr>
          <w:rFonts w:ascii="Lucida Sans" w:hAnsi="Lucida Sans" w:cstheme="minorHAnsi"/>
        </w:rPr>
      </w:pPr>
      <w:r w:rsidRPr="00E824E7">
        <w:rPr>
          <w:rFonts w:ascii="Lucida Sans" w:hAnsi="Lucida Sans" w:cstheme="minorHAnsi"/>
        </w:rPr>
        <w:t xml:space="preserve">Ao final da Competição SAE BRASIL </w:t>
      </w:r>
      <w:proofErr w:type="spellStart"/>
      <w:r w:rsidRPr="00E824E7">
        <w:rPr>
          <w:rFonts w:ascii="Lucida Sans" w:hAnsi="Lucida Sans" w:cstheme="minorHAnsi"/>
        </w:rPr>
        <w:t>AeroDesign</w:t>
      </w:r>
      <w:proofErr w:type="spellEnd"/>
      <w:r w:rsidRPr="00E824E7">
        <w:rPr>
          <w:rFonts w:ascii="Lucida Sans" w:hAnsi="Lucida Sans" w:cstheme="minorHAnsi"/>
        </w:rPr>
        <w:t xml:space="preserve">, realizada em São José dos Campos –SP, as duas melhores equipes da classe Regular (estudantes universitários de graduação) e a melhor equipe da classe Aberta (estudantes de pós-graduação) ganham o direito de representar o Brasil durante a SAE </w:t>
      </w:r>
      <w:proofErr w:type="spellStart"/>
      <w:r w:rsidRPr="00E824E7">
        <w:rPr>
          <w:rFonts w:ascii="Lucida Sans" w:hAnsi="Lucida Sans" w:cstheme="minorHAnsi"/>
        </w:rPr>
        <w:t>AeroDesign</w:t>
      </w:r>
      <w:proofErr w:type="spellEnd"/>
      <w:r w:rsidRPr="00E824E7">
        <w:rPr>
          <w:rFonts w:ascii="Lucida Sans" w:hAnsi="Lucida Sans" w:cstheme="minorHAnsi"/>
        </w:rPr>
        <w:t xml:space="preserve"> </w:t>
      </w:r>
      <w:proofErr w:type="spellStart"/>
      <w:r w:rsidRPr="00E824E7">
        <w:rPr>
          <w:rFonts w:ascii="Lucida Sans" w:hAnsi="Lucida Sans" w:cstheme="minorHAnsi"/>
        </w:rPr>
        <w:t>EastCompetition</w:t>
      </w:r>
      <w:proofErr w:type="spellEnd"/>
      <w:r w:rsidRPr="00E824E7">
        <w:rPr>
          <w:rFonts w:ascii="Lucida Sans" w:hAnsi="Lucida Sans" w:cstheme="minorHAnsi"/>
        </w:rPr>
        <w:t>, competição internacional a ser realizada no ano seguinte nos EUA, e organizada pela SAE Internacional.</w:t>
      </w:r>
    </w:p>
    <w:p w14:paraId="129C6937" w14:textId="77777777" w:rsidR="003A5F60" w:rsidRPr="00E824E7" w:rsidRDefault="003A5F60" w:rsidP="1574D776">
      <w:pPr>
        <w:pStyle w:val="Texto"/>
        <w:rPr>
          <w:rFonts w:ascii="Lucida Sans" w:hAnsi="Lucida Sans" w:cstheme="minorHAnsi"/>
        </w:rPr>
      </w:pPr>
      <w:r w:rsidRPr="00E824E7">
        <w:rPr>
          <w:rFonts w:ascii="Lucida Sans" w:hAnsi="Lucida Sans" w:cstheme="minorHAnsi"/>
        </w:rPr>
        <w:t>O CEFET/RJ compete anualmente com a equipe Venturi. O projeto é construído no Pavilhão IV da Unidade Maracanã. Os contatos da equipe estão relacionados a seguir:</w:t>
      </w:r>
    </w:p>
    <w:tbl>
      <w:tblPr>
        <w:tblW w:w="9636" w:type="dxa"/>
        <w:tblLook w:val="04A0" w:firstRow="1" w:lastRow="0" w:firstColumn="1" w:lastColumn="0" w:noHBand="0" w:noVBand="1"/>
      </w:tblPr>
      <w:tblGrid>
        <w:gridCol w:w="2556"/>
        <w:gridCol w:w="7080"/>
      </w:tblGrid>
      <w:tr w:rsidR="00F043B1" w:rsidRPr="00E824E7" w14:paraId="5B7C1D76" w14:textId="77777777" w:rsidTr="1574D776">
        <w:tc>
          <w:tcPr>
            <w:tcW w:w="2536" w:type="dxa"/>
            <w:shd w:val="clear" w:color="auto" w:fill="auto"/>
          </w:tcPr>
          <w:p w14:paraId="157D23F2" w14:textId="77777777" w:rsidR="003A5F60" w:rsidRPr="00E824E7" w:rsidRDefault="00387DFE" w:rsidP="0016095C">
            <w:pPr>
              <w:pStyle w:val="Texto"/>
              <w:rPr>
                <w:rFonts w:ascii="Lucida Sans" w:hAnsi="Lucida Sans" w:cstheme="minorHAnsi"/>
                <w:color w:val="222222"/>
              </w:rPr>
            </w:pPr>
            <w:r w:rsidRPr="00E824E7">
              <w:rPr>
                <w:rFonts w:ascii="Lucida Sans" w:hAnsi="Lucida Sans" w:cstheme="minorHAnsi"/>
                <w:noProof/>
              </w:rPr>
              <w:drawing>
                <wp:inline distT="0" distB="0" distL="0" distR="0" wp14:anchorId="65CB64CD" wp14:editId="6F82FCCC">
                  <wp:extent cx="1476375" cy="981075"/>
                  <wp:effectExtent l="0" t="0" r="9525"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pic:nvPicPr>
                        <pic:blipFill>
                          <a:blip r:embed="rId23">
                            <a:extLst>
                              <a:ext uri="{28A0092B-C50C-407E-A947-70E740481C1C}">
                                <a14:useLocalDpi xmlns:a14="http://schemas.microsoft.com/office/drawing/2010/main" val="0"/>
                              </a:ext>
                            </a:extLst>
                          </a:blip>
                          <a:stretch>
                            <a:fillRect/>
                          </a:stretch>
                        </pic:blipFill>
                        <pic:spPr>
                          <a:xfrm>
                            <a:off x="0" y="0"/>
                            <a:ext cx="1476375" cy="981075"/>
                          </a:xfrm>
                          <a:prstGeom prst="rect">
                            <a:avLst/>
                          </a:prstGeom>
                        </pic:spPr>
                      </pic:pic>
                    </a:graphicData>
                  </a:graphic>
                </wp:inline>
              </w:drawing>
            </w:r>
          </w:p>
        </w:tc>
        <w:tc>
          <w:tcPr>
            <w:tcW w:w="7100" w:type="dxa"/>
            <w:shd w:val="clear" w:color="auto" w:fill="auto"/>
          </w:tcPr>
          <w:p w14:paraId="7CD8C0E5" w14:textId="77777777" w:rsidR="003A5F60" w:rsidRPr="00E824E7" w:rsidRDefault="003A5F60" w:rsidP="1574D776">
            <w:pPr>
              <w:shd w:val="clear" w:color="auto" w:fill="FFFFFF" w:themeFill="background1"/>
              <w:jc w:val="both"/>
              <w:rPr>
                <w:rFonts w:ascii="Lucida Sans" w:hAnsi="Lucida Sans" w:cstheme="minorHAnsi"/>
                <w:b/>
                <w:bCs/>
                <w:color w:val="222222"/>
              </w:rPr>
            </w:pPr>
            <w:r w:rsidRPr="00E824E7">
              <w:rPr>
                <w:rFonts w:ascii="Lucida Sans" w:hAnsi="Lucida Sans" w:cstheme="minorHAnsi"/>
                <w:b/>
                <w:bCs/>
                <w:color w:val="222222"/>
              </w:rPr>
              <w:t>Venturi</w:t>
            </w:r>
          </w:p>
          <w:p w14:paraId="226D040F" w14:textId="77777777" w:rsidR="003A5F60" w:rsidRPr="00E824E7" w:rsidRDefault="003A5F6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Av. Maracanã, 229 – CEFET-RJ</w:t>
            </w:r>
          </w:p>
          <w:p w14:paraId="4B417875" w14:textId="77777777" w:rsidR="003A5F60" w:rsidRPr="00E824E7" w:rsidRDefault="003A5F6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Pavilhão IV (Mecânica) -Espaço Leonardo de Souza Silva</w:t>
            </w:r>
          </w:p>
          <w:p w14:paraId="29B70582" w14:textId="77777777" w:rsidR="003A5F60" w:rsidRPr="00E824E7" w:rsidRDefault="003A5F60"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Rio de janeiro/ RJ </w:t>
            </w:r>
          </w:p>
          <w:p w14:paraId="6D5B205E" w14:textId="77777777" w:rsidR="003A5F60" w:rsidRPr="00E824E7" w:rsidRDefault="003A5F60" w:rsidP="1574D776">
            <w:pPr>
              <w:shd w:val="clear" w:color="auto" w:fill="FFFFFF" w:themeFill="background1"/>
              <w:jc w:val="both"/>
              <w:rPr>
                <w:rFonts w:ascii="Lucida Sans" w:hAnsi="Lucida Sans" w:cstheme="minorHAnsi"/>
                <w:color w:val="222222"/>
              </w:rPr>
            </w:pPr>
            <w:proofErr w:type="spellStart"/>
            <w:r w:rsidRPr="00E824E7">
              <w:rPr>
                <w:rFonts w:ascii="Lucida Sans" w:hAnsi="Lucida Sans" w:cstheme="minorHAnsi"/>
                <w:color w:val="222222"/>
              </w:rPr>
              <w:t>Tel</w:t>
            </w:r>
            <w:proofErr w:type="spellEnd"/>
            <w:r w:rsidRPr="00E824E7">
              <w:rPr>
                <w:rFonts w:ascii="Lucida Sans" w:hAnsi="Lucida Sans" w:cstheme="minorHAnsi"/>
                <w:color w:val="222222"/>
              </w:rPr>
              <w:t xml:space="preserve">: 2566 - 3078 </w:t>
            </w:r>
          </w:p>
          <w:p w14:paraId="5BF5B5AD" w14:textId="77777777" w:rsidR="003A5F60" w:rsidRPr="00E824E7" w:rsidRDefault="003A5F60" w:rsidP="1574D776">
            <w:pPr>
              <w:shd w:val="clear" w:color="auto" w:fill="FFFFFF" w:themeFill="background1"/>
              <w:jc w:val="both"/>
              <w:rPr>
                <w:rFonts w:ascii="Lucida Sans" w:hAnsi="Lucida Sans" w:cstheme="minorHAnsi"/>
                <w:color w:val="222222"/>
                <w:lang w:val="en-US"/>
              </w:rPr>
            </w:pPr>
            <w:r w:rsidRPr="00E824E7">
              <w:rPr>
                <w:rFonts w:ascii="Lucida Sans" w:hAnsi="Lucida Sans" w:cstheme="minorHAnsi"/>
                <w:color w:val="222222"/>
                <w:lang w:val="en-US"/>
              </w:rPr>
              <w:t xml:space="preserve">Email: </w:t>
            </w:r>
            <w:hyperlink r:id="rId24" w:anchor="_blank">
              <w:r w:rsidRPr="00E824E7">
                <w:rPr>
                  <w:rStyle w:val="Hyperlink"/>
                  <w:rFonts w:ascii="Lucida Sans" w:hAnsi="Lucida Sans" w:cstheme="minorHAnsi"/>
                  <w:lang w:val="en-US"/>
                </w:rPr>
                <w:t>equipeventuri@gmail.com</w:t>
              </w:r>
            </w:hyperlink>
          </w:p>
          <w:p w14:paraId="7C478DAD" w14:textId="77777777" w:rsidR="003A5F60" w:rsidRPr="00E824E7" w:rsidRDefault="003A5F60" w:rsidP="1574D776">
            <w:pPr>
              <w:shd w:val="clear" w:color="auto" w:fill="FFFFFF" w:themeFill="background1"/>
              <w:jc w:val="both"/>
              <w:rPr>
                <w:rFonts w:ascii="Lucida Sans" w:hAnsi="Lucida Sans" w:cstheme="minorHAnsi"/>
                <w:lang w:val="en-US"/>
              </w:rPr>
            </w:pPr>
            <w:r w:rsidRPr="00E824E7">
              <w:rPr>
                <w:rFonts w:ascii="Lucida Sans" w:hAnsi="Lucida Sans" w:cstheme="minorHAnsi"/>
                <w:color w:val="222222"/>
                <w:lang w:val="en-US"/>
              </w:rPr>
              <w:t xml:space="preserve">Web: </w:t>
            </w:r>
            <w:hyperlink r:id="rId25" w:anchor="_blank">
              <w:r w:rsidRPr="00E824E7">
                <w:rPr>
                  <w:rStyle w:val="Hyperlink"/>
                  <w:rFonts w:ascii="Lucida Sans" w:hAnsi="Lucida Sans" w:cstheme="minorHAnsi"/>
                  <w:lang w:val="en-US"/>
                </w:rPr>
                <w:t>http://www.equipeventuri.com</w:t>
              </w:r>
            </w:hyperlink>
          </w:p>
          <w:p w14:paraId="60133243" w14:textId="77777777" w:rsidR="003A5F60" w:rsidRPr="00E824E7" w:rsidRDefault="003A5F60" w:rsidP="1574D776">
            <w:pPr>
              <w:shd w:val="clear" w:color="auto" w:fill="FFFFFF" w:themeFill="background1"/>
              <w:jc w:val="both"/>
              <w:rPr>
                <w:rFonts w:ascii="Lucida Sans" w:hAnsi="Lucida Sans" w:cstheme="minorHAnsi"/>
                <w:color w:val="000000"/>
                <w:lang w:val="en-US"/>
              </w:rPr>
            </w:pPr>
          </w:p>
        </w:tc>
      </w:tr>
    </w:tbl>
    <w:p w14:paraId="43833200" w14:textId="77777777" w:rsidR="00F10A6D" w:rsidRPr="00E824E7" w:rsidRDefault="00F10A6D" w:rsidP="1574D776">
      <w:pPr>
        <w:pStyle w:val="Texto"/>
        <w:rPr>
          <w:rFonts w:ascii="Lucida Sans" w:hAnsi="Lucida Sans" w:cstheme="minorHAnsi"/>
          <w:b/>
          <w:bCs/>
        </w:rPr>
      </w:pPr>
      <w:r w:rsidRPr="00E824E7">
        <w:rPr>
          <w:rFonts w:ascii="Lucida Sans" w:hAnsi="Lucida Sans" w:cstheme="minorHAnsi"/>
          <w:b/>
          <w:bCs/>
        </w:rPr>
        <w:t>Projeto Fórmula SAE:</w:t>
      </w:r>
    </w:p>
    <w:p w14:paraId="1B2206B0" w14:textId="77777777" w:rsidR="00F10A6D" w:rsidRPr="00E824E7" w:rsidRDefault="00F10A6D" w:rsidP="1574D776">
      <w:pPr>
        <w:pStyle w:val="Texto"/>
        <w:rPr>
          <w:rFonts w:ascii="Lucida Sans" w:hAnsi="Lucida Sans" w:cstheme="minorHAnsi"/>
          <w:color w:val="000000"/>
        </w:rPr>
      </w:pPr>
      <w:r w:rsidRPr="00E824E7">
        <w:rPr>
          <w:rFonts w:ascii="Lucida Sans" w:hAnsi="Lucida Sans" w:cstheme="minorHAnsi"/>
          <w:color w:val="000000" w:themeColor="text1"/>
        </w:rPr>
        <w:t xml:space="preserve">O Projeto Fórmula SAE (Society </w:t>
      </w:r>
      <w:proofErr w:type="spellStart"/>
      <w:r w:rsidRPr="00E824E7">
        <w:rPr>
          <w:rFonts w:ascii="Lucida Sans" w:hAnsi="Lucida Sans" w:cstheme="minorHAnsi"/>
          <w:color w:val="000000" w:themeColor="text1"/>
        </w:rPr>
        <w:t>of</w:t>
      </w:r>
      <w:proofErr w:type="spellEnd"/>
      <w:r w:rsidRPr="00E824E7">
        <w:rPr>
          <w:rFonts w:ascii="Lucida Sans" w:hAnsi="Lucida Sans" w:cstheme="minorHAnsi"/>
          <w:color w:val="000000" w:themeColor="text1"/>
        </w:rPr>
        <w:t xml:space="preserve"> </w:t>
      </w:r>
      <w:proofErr w:type="spellStart"/>
      <w:r w:rsidRPr="00E824E7">
        <w:rPr>
          <w:rFonts w:ascii="Lucida Sans" w:hAnsi="Lucida Sans" w:cstheme="minorHAnsi"/>
          <w:color w:val="000000" w:themeColor="text1"/>
        </w:rPr>
        <w:t>Automotive</w:t>
      </w:r>
      <w:proofErr w:type="spellEnd"/>
      <w:r w:rsidRPr="00E824E7">
        <w:rPr>
          <w:rFonts w:ascii="Lucida Sans" w:hAnsi="Lucida Sans" w:cstheme="minorHAnsi"/>
          <w:color w:val="000000" w:themeColor="text1"/>
        </w:rPr>
        <w:t xml:space="preserve"> </w:t>
      </w:r>
      <w:proofErr w:type="spellStart"/>
      <w:r w:rsidRPr="00E824E7">
        <w:rPr>
          <w:rFonts w:ascii="Lucida Sans" w:hAnsi="Lucida Sans" w:cstheme="minorHAnsi"/>
          <w:color w:val="000000" w:themeColor="text1"/>
        </w:rPr>
        <w:t>Engineers</w:t>
      </w:r>
      <w:proofErr w:type="spellEnd"/>
      <w:r w:rsidRPr="00E824E7">
        <w:rPr>
          <w:rFonts w:ascii="Lucida Sans" w:hAnsi="Lucida Sans" w:cstheme="minorHAnsi"/>
          <w:color w:val="000000" w:themeColor="text1"/>
        </w:rPr>
        <w:t xml:space="preserve">) </w:t>
      </w:r>
      <w:r w:rsidRPr="00E824E7">
        <w:rPr>
          <w:rFonts w:ascii="Lucida Sans" w:hAnsi="Lucida Sans" w:cstheme="minorHAnsi"/>
        </w:rPr>
        <w:t>é um desafio lançado aos estudantes de Engenharia, que devem construir</w:t>
      </w:r>
      <w:r w:rsidRPr="00E824E7">
        <w:rPr>
          <w:rFonts w:ascii="Lucida Sans" w:hAnsi="Lucida Sans" w:cstheme="minorHAnsi"/>
          <w:color w:val="000000" w:themeColor="text1"/>
        </w:rPr>
        <w:t xml:space="preserve"> um carro de competição semiprofissional, estilo Fórmula, desde sua concepção até a sua fabricação e ajustes finais. </w:t>
      </w:r>
    </w:p>
    <w:p w14:paraId="03675BDE" w14:textId="77777777" w:rsidR="00F10A6D" w:rsidRPr="00E824E7" w:rsidRDefault="00F10A6D" w:rsidP="1574D776">
      <w:pPr>
        <w:pStyle w:val="Texto"/>
        <w:rPr>
          <w:rFonts w:ascii="Lucida Sans" w:hAnsi="Lucida Sans" w:cstheme="minorHAnsi"/>
          <w:color w:val="000000"/>
        </w:rPr>
      </w:pPr>
      <w:r w:rsidRPr="00E824E7">
        <w:rPr>
          <w:rFonts w:ascii="Lucida Sans" w:hAnsi="Lucida Sans" w:cstheme="minorHAnsi"/>
          <w:color w:val="000000" w:themeColor="text1"/>
        </w:rPr>
        <w:t xml:space="preserve">Iniciada no Texas, em 1981, esta competição foi criada para promover uma oportunidade aos estudantes de nível superior para ganhar experiência no </w:t>
      </w:r>
      <w:r w:rsidRPr="00E824E7">
        <w:rPr>
          <w:rFonts w:ascii="Lucida Sans" w:hAnsi="Lucida Sans" w:cstheme="minorHAnsi"/>
          <w:color w:val="000000" w:themeColor="text1"/>
        </w:rPr>
        <w:lastRenderedPageBreak/>
        <w:t>gerenciamento do projeto e construção, e para aplicar os conhecimentos adquiridos ao longo do curso de engenharia.</w:t>
      </w:r>
    </w:p>
    <w:p w14:paraId="2F3C0387" w14:textId="77777777" w:rsidR="00F10A6D" w:rsidRPr="00E824E7" w:rsidRDefault="00F10A6D" w:rsidP="1574D776">
      <w:pPr>
        <w:pStyle w:val="Texto"/>
        <w:rPr>
          <w:rFonts w:ascii="Lucida Sans" w:hAnsi="Lucida Sans" w:cstheme="minorHAnsi"/>
          <w:color w:val="222222"/>
        </w:rPr>
      </w:pPr>
      <w:r w:rsidRPr="00E824E7">
        <w:rPr>
          <w:rFonts w:ascii="Lucida Sans" w:hAnsi="Lucida Sans" w:cstheme="minorHAnsi"/>
          <w:color w:val="222222"/>
        </w:rPr>
        <w:t>O CEFET/RJ compete com a equipe Alpha. A competição é realizada no Esporte Clube Piracicabano de Automobilismo (ECPA), em Piracicaba –SP.  O projeto é construído no Pavilhão IV da Unidade Maracanã. Os contatos da equipe estão relacionados a seguir:</w:t>
      </w:r>
    </w:p>
    <w:p w14:paraId="2C602E82" w14:textId="77777777" w:rsidR="00F10A6D" w:rsidRPr="00E824E7" w:rsidRDefault="00F10A6D" w:rsidP="1574D776">
      <w:pPr>
        <w:shd w:val="clear" w:color="auto" w:fill="FFFFFF" w:themeFill="background1"/>
        <w:jc w:val="both"/>
        <w:rPr>
          <w:rFonts w:ascii="Lucida Sans" w:hAnsi="Lucida Sans" w:cstheme="minorHAnsi"/>
          <w:b/>
          <w:bCs/>
          <w:color w:val="222222"/>
        </w:rPr>
      </w:pPr>
      <w:r w:rsidRPr="00E824E7">
        <w:rPr>
          <w:rFonts w:ascii="Lucida Sans" w:hAnsi="Lucida Sans" w:cstheme="minorHAnsi"/>
          <w:b/>
          <w:bCs/>
          <w:color w:val="222222"/>
        </w:rPr>
        <w:t>Alpha</w:t>
      </w:r>
    </w:p>
    <w:p w14:paraId="00E4EA40" w14:textId="77777777" w:rsidR="00F10A6D" w:rsidRPr="00E824E7" w:rsidRDefault="00F10A6D"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Av. Maracanã, 229 – CEFET-RJ</w:t>
      </w:r>
    </w:p>
    <w:p w14:paraId="68FB557D" w14:textId="77777777" w:rsidR="00F10A6D" w:rsidRPr="00E824E7" w:rsidRDefault="00F10A6D"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Pavilhão IV (Mecânica) -Espaço Leonardo de Souza Silva</w:t>
      </w:r>
    </w:p>
    <w:p w14:paraId="0D0B9E1E" w14:textId="77777777" w:rsidR="00F10A6D" w:rsidRPr="00E824E7" w:rsidRDefault="00F10A6D" w:rsidP="1574D776">
      <w:pPr>
        <w:shd w:val="clear" w:color="auto" w:fill="FFFFFF" w:themeFill="background1"/>
        <w:jc w:val="both"/>
        <w:rPr>
          <w:rFonts w:ascii="Lucida Sans" w:hAnsi="Lucida Sans" w:cstheme="minorHAnsi"/>
          <w:color w:val="222222"/>
        </w:rPr>
      </w:pPr>
      <w:r w:rsidRPr="00E824E7">
        <w:rPr>
          <w:rFonts w:ascii="Lucida Sans" w:hAnsi="Lucida Sans" w:cstheme="minorHAnsi"/>
          <w:color w:val="222222"/>
        </w:rPr>
        <w:t>Rio de janeiro/ RJ </w:t>
      </w:r>
    </w:p>
    <w:p w14:paraId="11BD8D96" w14:textId="77777777" w:rsidR="00F10A6D" w:rsidRPr="00E824E7" w:rsidRDefault="00F10A6D" w:rsidP="1574D776">
      <w:pPr>
        <w:shd w:val="clear" w:color="auto" w:fill="FFFFFF" w:themeFill="background1"/>
        <w:jc w:val="both"/>
        <w:rPr>
          <w:rFonts w:ascii="Lucida Sans" w:hAnsi="Lucida Sans" w:cstheme="minorHAnsi"/>
          <w:color w:val="222222"/>
        </w:rPr>
      </w:pPr>
      <w:proofErr w:type="spellStart"/>
      <w:r w:rsidRPr="00E824E7">
        <w:rPr>
          <w:rFonts w:ascii="Lucida Sans" w:hAnsi="Lucida Sans" w:cstheme="minorHAnsi"/>
          <w:color w:val="222222"/>
        </w:rPr>
        <w:t>Tel</w:t>
      </w:r>
      <w:proofErr w:type="spellEnd"/>
      <w:r w:rsidRPr="00E824E7">
        <w:rPr>
          <w:rFonts w:ascii="Lucida Sans" w:hAnsi="Lucida Sans" w:cstheme="minorHAnsi"/>
          <w:color w:val="222222"/>
        </w:rPr>
        <w:t xml:space="preserve">: 2566 - 3078 </w:t>
      </w:r>
    </w:p>
    <w:p w14:paraId="2FED7F2C" w14:textId="77777777" w:rsidR="00F10A6D" w:rsidRPr="00E824E7" w:rsidRDefault="00F10A6D" w:rsidP="1574D776">
      <w:pPr>
        <w:shd w:val="clear" w:color="auto" w:fill="FFFFFF" w:themeFill="background1"/>
        <w:jc w:val="both"/>
        <w:rPr>
          <w:rFonts w:ascii="Lucida Sans" w:hAnsi="Lucida Sans" w:cstheme="minorHAnsi"/>
          <w:color w:val="000000"/>
        </w:rPr>
      </w:pPr>
      <w:r w:rsidRPr="00E824E7">
        <w:rPr>
          <w:rFonts w:ascii="Lucida Sans" w:hAnsi="Lucida Sans" w:cstheme="minorHAnsi"/>
          <w:color w:val="222222"/>
        </w:rPr>
        <w:t>Facebook: </w:t>
      </w:r>
      <w:r w:rsidRPr="00E824E7">
        <w:rPr>
          <w:rFonts w:ascii="Lucida Sans" w:hAnsi="Lucida Sans" w:cstheme="minorHAnsi"/>
          <w:color w:val="0000FF"/>
        </w:rPr>
        <w:t>http://www.facebook.com/alphaequipe</w:t>
      </w:r>
    </w:p>
    <w:p w14:paraId="45347FFE" w14:textId="77777777" w:rsidR="0016095C" w:rsidRPr="00E824E7" w:rsidRDefault="0016095C" w:rsidP="00C974F4">
      <w:pPr>
        <w:pStyle w:val="Ttulo1"/>
        <w:rPr>
          <w:rFonts w:cstheme="minorHAnsi"/>
          <w:sz w:val="24"/>
        </w:rPr>
        <w:sectPr w:rsidR="0016095C" w:rsidRPr="00E824E7" w:rsidSect="00314E94">
          <w:headerReference w:type="default" r:id="rId26"/>
          <w:footerReference w:type="default" r:id="rId27"/>
          <w:pgSz w:w="11907" w:h="16840" w:code="9"/>
          <w:pgMar w:top="1673" w:right="1418" w:bottom="1418" w:left="1418" w:header="709" w:footer="709" w:gutter="0"/>
          <w:pgNumType w:start="1"/>
          <w:cols w:space="708"/>
          <w:docGrid w:linePitch="360"/>
        </w:sectPr>
      </w:pPr>
    </w:p>
    <w:p w14:paraId="0A1F1848" w14:textId="77777777" w:rsidR="00C974F4" w:rsidRPr="00E824E7" w:rsidRDefault="00C974F4" w:rsidP="00C974F4">
      <w:pPr>
        <w:pStyle w:val="Ttulo1"/>
        <w:rPr>
          <w:rFonts w:cstheme="minorHAnsi"/>
          <w:sz w:val="24"/>
        </w:rPr>
      </w:pPr>
      <w:bookmarkStart w:id="41" w:name="_Toc134802556"/>
      <w:r w:rsidRPr="00E824E7">
        <w:rPr>
          <w:rFonts w:cstheme="minorHAnsi"/>
          <w:sz w:val="24"/>
        </w:rPr>
        <w:lastRenderedPageBreak/>
        <w:t>ANEXOS</w:t>
      </w:r>
      <w:bookmarkEnd w:id="41"/>
    </w:p>
    <w:p w14:paraId="65F32FEF" w14:textId="77777777" w:rsidR="00C974F4" w:rsidRPr="00E824E7" w:rsidRDefault="00C974F4" w:rsidP="00C974F4">
      <w:pPr>
        <w:rPr>
          <w:rFonts w:ascii="Lucida Sans" w:hAnsi="Lucida Sans" w:cstheme="minorHAnsi"/>
        </w:rPr>
      </w:pPr>
    </w:p>
    <w:p w14:paraId="3D82E35A" w14:textId="77777777" w:rsidR="00C974F4" w:rsidRPr="00E824E7" w:rsidRDefault="00C974F4" w:rsidP="00C974F4">
      <w:pPr>
        <w:rPr>
          <w:rFonts w:ascii="Lucida Sans" w:hAnsi="Lucida Sans" w:cstheme="minorHAnsi"/>
        </w:rPr>
      </w:pPr>
    </w:p>
    <w:tbl>
      <w:tblPr>
        <w:tblW w:w="0" w:type="auto"/>
        <w:tblLook w:val="04A0" w:firstRow="1" w:lastRow="0" w:firstColumn="1" w:lastColumn="0" w:noHBand="0" w:noVBand="1"/>
      </w:tblPr>
      <w:tblGrid>
        <w:gridCol w:w="8480"/>
        <w:gridCol w:w="591"/>
      </w:tblGrid>
      <w:tr w:rsidR="00C974F4" w:rsidRPr="00E824E7" w14:paraId="73F755E9" w14:textId="77777777" w:rsidTr="5BB051E2">
        <w:tc>
          <w:tcPr>
            <w:tcW w:w="8646" w:type="dxa"/>
          </w:tcPr>
          <w:p w14:paraId="6158D361" w14:textId="77777777" w:rsidR="00C974F4" w:rsidRPr="00E824E7" w:rsidRDefault="00C974F4" w:rsidP="00C974F4">
            <w:pPr>
              <w:pStyle w:val="Texto"/>
              <w:rPr>
                <w:rFonts w:ascii="Lucida Sans" w:hAnsi="Lucida Sans" w:cstheme="minorHAnsi"/>
                <w:b/>
                <w:spacing w:val="-3"/>
              </w:rPr>
            </w:pPr>
            <w:r w:rsidRPr="00E824E7">
              <w:rPr>
                <w:rFonts w:ascii="Lucida Sans" w:hAnsi="Lucida Sans" w:cstheme="minorHAnsi"/>
                <w:snapToGrid w:val="0"/>
              </w:rPr>
              <w:t xml:space="preserve">Anexo I - </w:t>
            </w:r>
            <w:r w:rsidRPr="00E824E7">
              <w:rPr>
                <w:rFonts w:ascii="Lucida Sans" w:hAnsi="Lucida Sans" w:cstheme="minorHAnsi"/>
              </w:rPr>
              <w:t xml:space="preserve">Reconhecimento do Curso de </w:t>
            </w:r>
            <w:r w:rsidRPr="00E824E7">
              <w:rPr>
                <w:rFonts w:ascii="Lucida Sans" w:hAnsi="Lucida Sans" w:cstheme="minorHAnsi"/>
                <w:color w:val="FF0000"/>
              </w:rPr>
              <w:t>XXXXXX</w:t>
            </w:r>
            <w:r w:rsidRPr="00E824E7">
              <w:rPr>
                <w:rFonts w:ascii="Lucida Sans" w:hAnsi="Lucida Sans" w:cstheme="minorHAnsi"/>
              </w:rPr>
              <w:t xml:space="preserve"> (Portaria n</w:t>
            </w:r>
            <w:r w:rsidRPr="00E824E7">
              <w:rPr>
                <w:rFonts w:ascii="Lucida Sans" w:hAnsi="Lucida Sans" w:cstheme="minorHAnsi"/>
                <w:vertAlign w:val="superscript"/>
              </w:rPr>
              <w:t xml:space="preserve">o </w:t>
            </w:r>
            <w:r w:rsidRPr="00E824E7">
              <w:rPr>
                <w:rFonts w:ascii="Lucida Sans" w:hAnsi="Lucida Sans" w:cstheme="minorHAnsi"/>
                <w:color w:val="FF0000"/>
              </w:rPr>
              <w:t>XXXXX</w:t>
            </w:r>
            <w:r w:rsidRPr="00E824E7">
              <w:rPr>
                <w:rFonts w:ascii="Lucida Sans" w:hAnsi="Lucida Sans" w:cstheme="minorHAnsi"/>
              </w:rPr>
              <w:t>)</w:t>
            </w:r>
          </w:p>
        </w:tc>
        <w:tc>
          <w:tcPr>
            <w:tcW w:w="599" w:type="dxa"/>
          </w:tcPr>
          <w:p w14:paraId="27B2085B" w14:textId="77777777" w:rsidR="00C974F4" w:rsidRPr="00E824E7" w:rsidRDefault="00C974F4" w:rsidP="00C974F4">
            <w:pPr>
              <w:pStyle w:val="Texto"/>
              <w:rPr>
                <w:rFonts w:ascii="Lucida Sans" w:hAnsi="Lucida Sans" w:cstheme="minorHAnsi"/>
              </w:rPr>
            </w:pPr>
          </w:p>
        </w:tc>
      </w:tr>
      <w:tr w:rsidR="00C974F4" w:rsidRPr="00E824E7" w14:paraId="3ECEFB5B" w14:textId="77777777" w:rsidTr="5BB051E2">
        <w:tc>
          <w:tcPr>
            <w:tcW w:w="8646" w:type="dxa"/>
          </w:tcPr>
          <w:p w14:paraId="72A7B717" w14:textId="77777777" w:rsidR="00C974F4" w:rsidRPr="00E824E7" w:rsidRDefault="00C974F4" w:rsidP="00C974F4">
            <w:pPr>
              <w:pStyle w:val="Texto"/>
              <w:rPr>
                <w:rFonts w:ascii="Lucida Sans" w:hAnsi="Lucida Sans" w:cstheme="minorHAnsi"/>
                <w:snapToGrid w:val="0"/>
              </w:rPr>
            </w:pPr>
            <w:r w:rsidRPr="00E824E7">
              <w:rPr>
                <w:rFonts w:ascii="Lucida Sans" w:hAnsi="Lucida Sans" w:cstheme="minorHAnsi"/>
                <w:snapToGrid w:val="0"/>
              </w:rPr>
              <w:t xml:space="preserve">Anexo II - </w:t>
            </w:r>
            <w:r w:rsidRPr="00E824E7">
              <w:rPr>
                <w:rFonts w:ascii="Lucida Sans" w:hAnsi="Lucida Sans" w:cstheme="minorHAnsi"/>
              </w:rPr>
              <w:t xml:space="preserve">Fluxograma do Curso de </w:t>
            </w:r>
            <w:r w:rsidRPr="00E824E7">
              <w:rPr>
                <w:rFonts w:ascii="Lucida Sans" w:hAnsi="Lucida Sans" w:cstheme="minorHAnsi"/>
                <w:color w:val="FF0000"/>
              </w:rPr>
              <w:t>XXXXX</w:t>
            </w:r>
            <w:r w:rsidRPr="00E824E7">
              <w:rPr>
                <w:rFonts w:ascii="Lucida Sans" w:hAnsi="Lucida Sans" w:cstheme="minorHAnsi"/>
              </w:rPr>
              <w:t xml:space="preserve"> por Subáreas de Conhecimento</w:t>
            </w:r>
          </w:p>
        </w:tc>
        <w:tc>
          <w:tcPr>
            <w:tcW w:w="599" w:type="dxa"/>
          </w:tcPr>
          <w:p w14:paraId="2727D97B" w14:textId="77777777" w:rsidR="00C974F4" w:rsidRPr="00E824E7" w:rsidRDefault="00C974F4" w:rsidP="00C974F4">
            <w:pPr>
              <w:pStyle w:val="Texto"/>
              <w:rPr>
                <w:rFonts w:ascii="Lucida Sans" w:hAnsi="Lucida Sans" w:cstheme="minorHAnsi"/>
              </w:rPr>
            </w:pPr>
          </w:p>
        </w:tc>
      </w:tr>
      <w:tr w:rsidR="00C974F4" w:rsidRPr="00E824E7" w14:paraId="1CCCA2C2" w14:textId="77777777" w:rsidTr="5BB051E2">
        <w:tc>
          <w:tcPr>
            <w:tcW w:w="8646" w:type="dxa"/>
          </w:tcPr>
          <w:p w14:paraId="258DAA53" w14:textId="77777777" w:rsidR="00C974F4" w:rsidRPr="00E824E7" w:rsidRDefault="00C974F4" w:rsidP="00C974F4">
            <w:pPr>
              <w:pStyle w:val="Texto"/>
              <w:rPr>
                <w:rFonts w:ascii="Lucida Sans" w:hAnsi="Lucida Sans" w:cstheme="minorHAnsi"/>
                <w:b/>
                <w:spacing w:val="-3"/>
              </w:rPr>
            </w:pPr>
            <w:r w:rsidRPr="00E824E7">
              <w:rPr>
                <w:rFonts w:ascii="Lucida Sans" w:hAnsi="Lucida Sans" w:cstheme="minorHAnsi"/>
                <w:snapToGrid w:val="0"/>
              </w:rPr>
              <w:t xml:space="preserve">Anexo III - </w:t>
            </w:r>
            <w:r w:rsidRPr="00E824E7">
              <w:rPr>
                <w:rFonts w:ascii="Lucida Sans" w:hAnsi="Lucida Sans" w:cstheme="minorHAnsi"/>
              </w:rPr>
              <w:t xml:space="preserve">Fluxograma Padrão do Curso de </w:t>
            </w:r>
            <w:r w:rsidRPr="00E824E7">
              <w:rPr>
                <w:rFonts w:ascii="Lucida Sans" w:hAnsi="Lucida Sans" w:cstheme="minorHAnsi"/>
                <w:color w:val="FF0000"/>
              </w:rPr>
              <w:t>XXXXXXX</w:t>
            </w:r>
          </w:p>
        </w:tc>
        <w:tc>
          <w:tcPr>
            <w:tcW w:w="599" w:type="dxa"/>
          </w:tcPr>
          <w:p w14:paraId="46CC0AF1" w14:textId="77777777" w:rsidR="00C974F4" w:rsidRPr="00E824E7" w:rsidRDefault="00C974F4" w:rsidP="00C974F4">
            <w:pPr>
              <w:pStyle w:val="Texto"/>
              <w:rPr>
                <w:rFonts w:ascii="Lucida Sans" w:hAnsi="Lucida Sans" w:cstheme="minorHAnsi"/>
              </w:rPr>
            </w:pPr>
          </w:p>
        </w:tc>
      </w:tr>
      <w:tr w:rsidR="00C974F4" w:rsidRPr="00E824E7" w14:paraId="77B1840C" w14:textId="77777777" w:rsidTr="5BB051E2">
        <w:tc>
          <w:tcPr>
            <w:tcW w:w="8646" w:type="dxa"/>
          </w:tcPr>
          <w:p w14:paraId="718CB2D5" w14:textId="77777777" w:rsidR="00C974F4" w:rsidRPr="00E824E7" w:rsidRDefault="00C974F4" w:rsidP="00C974F4">
            <w:pPr>
              <w:pStyle w:val="Texto"/>
              <w:rPr>
                <w:rFonts w:ascii="Lucida Sans" w:hAnsi="Lucida Sans" w:cstheme="minorHAnsi"/>
                <w:b/>
                <w:spacing w:val="-3"/>
              </w:rPr>
            </w:pPr>
            <w:r w:rsidRPr="00E824E7">
              <w:rPr>
                <w:rFonts w:ascii="Lucida Sans" w:hAnsi="Lucida Sans" w:cstheme="minorHAnsi"/>
                <w:snapToGrid w:val="0"/>
              </w:rPr>
              <w:t xml:space="preserve">Anexo IV - </w:t>
            </w:r>
            <w:r w:rsidRPr="00E824E7">
              <w:rPr>
                <w:rFonts w:ascii="Lucida Sans" w:hAnsi="Lucida Sans" w:cstheme="minorHAnsi"/>
              </w:rPr>
              <w:t>Ementa e Bibliografia das Disciplinas do Curso</w:t>
            </w:r>
          </w:p>
        </w:tc>
        <w:tc>
          <w:tcPr>
            <w:tcW w:w="599" w:type="dxa"/>
          </w:tcPr>
          <w:p w14:paraId="3DB584B9" w14:textId="77777777" w:rsidR="00C974F4" w:rsidRPr="00E824E7" w:rsidRDefault="00C974F4" w:rsidP="00C974F4">
            <w:pPr>
              <w:pStyle w:val="Texto"/>
              <w:rPr>
                <w:rFonts w:ascii="Lucida Sans" w:hAnsi="Lucida Sans" w:cstheme="minorHAnsi"/>
              </w:rPr>
            </w:pPr>
          </w:p>
        </w:tc>
      </w:tr>
      <w:tr w:rsidR="00C974F4" w:rsidRPr="00E824E7" w14:paraId="3923768A" w14:textId="77777777" w:rsidTr="5BB051E2">
        <w:tc>
          <w:tcPr>
            <w:tcW w:w="8646" w:type="dxa"/>
          </w:tcPr>
          <w:p w14:paraId="7023AE34" w14:textId="77777777" w:rsidR="00C974F4" w:rsidRPr="00E824E7" w:rsidRDefault="00C974F4" w:rsidP="00C974F4">
            <w:pPr>
              <w:pStyle w:val="Texto"/>
              <w:rPr>
                <w:rFonts w:ascii="Lucida Sans" w:hAnsi="Lucida Sans" w:cstheme="minorHAnsi"/>
                <w:b/>
                <w:spacing w:val="-3"/>
              </w:rPr>
            </w:pPr>
            <w:r w:rsidRPr="00E824E7">
              <w:rPr>
                <w:rFonts w:ascii="Lucida Sans" w:hAnsi="Lucida Sans" w:cstheme="minorHAnsi"/>
                <w:snapToGrid w:val="0"/>
              </w:rPr>
              <w:t xml:space="preserve">Anexo V - </w:t>
            </w:r>
            <w:r w:rsidRPr="00E824E7">
              <w:rPr>
                <w:rFonts w:ascii="Lucida Sans" w:hAnsi="Lucida Sans" w:cstheme="minorHAnsi"/>
              </w:rPr>
              <w:t>Estatuto do CEFET/RJ (Portaria n</w:t>
            </w:r>
            <w:r w:rsidRPr="00E824E7">
              <w:rPr>
                <w:rFonts w:ascii="Lucida Sans" w:hAnsi="Lucida Sans" w:cstheme="minorHAnsi"/>
                <w:vertAlign w:val="superscript"/>
              </w:rPr>
              <w:t>o</w:t>
            </w:r>
            <w:r w:rsidRPr="00E824E7">
              <w:rPr>
                <w:rFonts w:ascii="Lucida Sans" w:hAnsi="Lucida Sans" w:cstheme="minorHAnsi"/>
              </w:rPr>
              <w:t xml:space="preserve"> 3.796/05) </w:t>
            </w:r>
          </w:p>
        </w:tc>
        <w:tc>
          <w:tcPr>
            <w:tcW w:w="599" w:type="dxa"/>
          </w:tcPr>
          <w:p w14:paraId="23DEE5D2" w14:textId="77777777" w:rsidR="00C974F4" w:rsidRPr="00E824E7" w:rsidRDefault="00C974F4" w:rsidP="00C974F4">
            <w:pPr>
              <w:pStyle w:val="Texto"/>
              <w:rPr>
                <w:rFonts w:ascii="Lucida Sans" w:hAnsi="Lucida Sans" w:cstheme="minorHAnsi"/>
              </w:rPr>
            </w:pPr>
          </w:p>
        </w:tc>
      </w:tr>
      <w:tr w:rsidR="00C974F4" w:rsidRPr="00E824E7" w14:paraId="43274DA6" w14:textId="77777777" w:rsidTr="5BB051E2">
        <w:tc>
          <w:tcPr>
            <w:tcW w:w="8646" w:type="dxa"/>
          </w:tcPr>
          <w:p w14:paraId="20877064" w14:textId="77777777" w:rsidR="00C974F4" w:rsidRPr="00E824E7" w:rsidRDefault="00C974F4" w:rsidP="00C974F4">
            <w:pPr>
              <w:pStyle w:val="Texto"/>
              <w:rPr>
                <w:rFonts w:ascii="Lucida Sans" w:hAnsi="Lucida Sans" w:cstheme="minorHAnsi"/>
              </w:rPr>
            </w:pPr>
            <w:r w:rsidRPr="00E824E7">
              <w:rPr>
                <w:rFonts w:ascii="Lucida Sans" w:hAnsi="Lucida Sans" w:cstheme="minorHAnsi"/>
                <w:snapToGrid w:val="0"/>
              </w:rPr>
              <w:t xml:space="preserve">Anexo VI </w:t>
            </w:r>
            <w:r w:rsidR="00F14533" w:rsidRPr="00E824E7">
              <w:rPr>
                <w:rFonts w:ascii="Lucida Sans" w:hAnsi="Lucida Sans" w:cstheme="minorHAnsi"/>
                <w:snapToGrid w:val="0"/>
              </w:rPr>
              <w:t>–</w:t>
            </w:r>
            <w:r w:rsidRPr="00E824E7">
              <w:rPr>
                <w:rFonts w:ascii="Lucida Sans" w:hAnsi="Lucida Sans" w:cstheme="minorHAnsi"/>
                <w:snapToGrid w:val="0"/>
              </w:rPr>
              <w:t xml:space="preserve"> </w:t>
            </w:r>
            <w:r w:rsidRPr="00E824E7">
              <w:rPr>
                <w:rFonts w:ascii="Lucida Sans" w:hAnsi="Lucida Sans" w:cstheme="minorHAnsi"/>
              </w:rPr>
              <w:t>Laboratórios</w:t>
            </w:r>
          </w:p>
          <w:p w14:paraId="1803F48F" w14:textId="150A4A73" w:rsidR="00F14533" w:rsidRPr="00E824E7" w:rsidRDefault="2129989E" w:rsidP="00F14533">
            <w:pPr>
              <w:pStyle w:val="Texto"/>
              <w:rPr>
                <w:rFonts w:ascii="Lucida Sans" w:hAnsi="Lucida Sans" w:cstheme="minorHAnsi"/>
              </w:rPr>
            </w:pPr>
            <w:r w:rsidRPr="00E824E7">
              <w:rPr>
                <w:rFonts w:ascii="Lucida Sans" w:hAnsi="Lucida Sans" w:cstheme="minorHAnsi"/>
              </w:rPr>
              <w:t>Anexo VII – Tabela dos cursos</w:t>
            </w:r>
          </w:p>
          <w:p w14:paraId="06EF6128" w14:textId="50717655" w:rsidR="00F14533" w:rsidRPr="00E824E7" w:rsidRDefault="00F14533" w:rsidP="00F14533">
            <w:pPr>
              <w:pStyle w:val="Texto"/>
              <w:rPr>
                <w:rFonts w:ascii="Lucida Sans" w:hAnsi="Lucida Sans" w:cstheme="minorHAnsi"/>
              </w:rPr>
            </w:pPr>
          </w:p>
        </w:tc>
        <w:tc>
          <w:tcPr>
            <w:tcW w:w="599" w:type="dxa"/>
          </w:tcPr>
          <w:p w14:paraId="286EF12F" w14:textId="77777777" w:rsidR="00C974F4" w:rsidRPr="00E824E7" w:rsidRDefault="00C974F4" w:rsidP="00C974F4">
            <w:pPr>
              <w:pStyle w:val="Texto"/>
              <w:rPr>
                <w:rFonts w:ascii="Lucida Sans" w:hAnsi="Lucida Sans" w:cstheme="minorHAnsi"/>
              </w:rPr>
            </w:pPr>
          </w:p>
        </w:tc>
      </w:tr>
    </w:tbl>
    <w:p w14:paraId="55DAAE46" w14:textId="77777777" w:rsidR="00FE0A18" w:rsidRPr="00E824E7" w:rsidRDefault="00FE0A18" w:rsidP="00656AFD">
      <w:pPr>
        <w:pStyle w:val="Numerador"/>
        <w:numPr>
          <w:ilvl w:val="0"/>
          <w:numId w:val="0"/>
        </w:numPr>
        <w:rPr>
          <w:rFonts w:ascii="Lucida Sans" w:hAnsi="Lucida Sans" w:cstheme="minorHAnsi"/>
        </w:rPr>
      </w:pPr>
    </w:p>
    <w:p w14:paraId="415C8C85" w14:textId="77777777" w:rsidR="00FE0A18" w:rsidRPr="00E824E7" w:rsidRDefault="00FE0A18" w:rsidP="00FE0A18">
      <w:pPr>
        <w:pStyle w:val="Ttulo2"/>
        <w:rPr>
          <w:rFonts w:cstheme="minorHAnsi"/>
          <w:sz w:val="24"/>
        </w:rPr>
      </w:pPr>
      <w:r w:rsidRPr="00E824E7">
        <w:rPr>
          <w:rFonts w:cstheme="minorHAnsi"/>
          <w:sz w:val="24"/>
        </w:rPr>
        <w:br w:type="page"/>
      </w:r>
      <w:bookmarkStart w:id="42" w:name="_Toc134802557"/>
      <w:r w:rsidRPr="00E824E7">
        <w:rPr>
          <w:rFonts w:cstheme="minorHAnsi"/>
          <w:sz w:val="24"/>
        </w:rPr>
        <w:lastRenderedPageBreak/>
        <w:t>ANEXO I</w:t>
      </w:r>
      <w:r w:rsidR="002E1BFE" w:rsidRPr="00E824E7">
        <w:rPr>
          <w:rFonts w:cstheme="minorHAnsi"/>
          <w:sz w:val="24"/>
        </w:rPr>
        <w:t xml:space="preserve"> - </w:t>
      </w:r>
      <w:r w:rsidRPr="00E824E7">
        <w:rPr>
          <w:rFonts w:cstheme="minorHAnsi"/>
          <w:sz w:val="24"/>
        </w:rPr>
        <w:t xml:space="preserve">Reconhecimento do Curso de </w:t>
      </w:r>
      <w:r w:rsidRPr="00E824E7">
        <w:rPr>
          <w:rFonts w:cstheme="minorHAnsi"/>
          <w:color w:val="FF0000"/>
          <w:sz w:val="24"/>
        </w:rPr>
        <w:t>XXXXXX</w:t>
      </w:r>
      <w:bookmarkEnd w:id="42"/>
    </w:p>
    <w:p w14:paraId="1687A309" w14:textId="77777777" w:rsidR="00E927EE" w:rsidRPr="00E824E7" w:rsidRDefault="00E927EE" w:rsidP="00656AFD">
      <w:pPr>
        <w:pStyle w:val="Numerador"/>
        <w:numPr>
          <w:ilvl w:val="0"/>
          <w:numId w:val="0"/>
        </w:numPr>
        <w:rPr>
          <w:rFonts w:ascii="Lucida Sans" w:hAnsi="Lucida Sans" w:cstheme="minorHAnsi"/>
        </w:rPr>
        <w:sectPr w:rsidR="00E927EE" w:rsidRPr="00E824E7" w:rsidSect="0016095C">
          <w:headerReference w:type="default" r:id="rId28"/>
          <w:footerReference w:type="default" r:id="rId29"/>
          <w:pgSz w:w="11907" w:h="16840" w:code="9"/>
          <w:pgMar w:top="1672" w:right="1418" w:bottom="1418" w:left="1418" w:header="709" w:footer="709" w:gutter="0"/>
          <w:cols w:space="708"/>
          <w:docGrid w:linePitch="360"/>
        </w:sectPr>
      </w:pPr>
    </w:p>
    <w:p w14:paraId="6C864624" w14:textId="77777777" w:rsidR="009E6C43" w:rsidRPr="00E824E7" w:rsidRDefault="0016095C" w:rsidP="00E47DC2">
      <w:pPr>
        <w:pStyle w:val="Ttulo2"/>
        <w:spacing w:before="0" w:after="120"/>
        <w:rPr>
          <w:rFonts w:cstheme="minorHAnsi"/>
          <w:sz w:val="24"/>
        </w:rPr>
      </w:pPr>
      <w:bookmarkStart w:id="43" w:name="_Toc134802558"/>
      <w:r w:rsidRPr="00E824E7">
        <w:rPr>
          <w:rFonts w:cstheme="minorHAnsi"/>
          <w:snapToGrid w:val="0"/>
          <w:sz w:val="24"/>
        </w:rPr>
        <w:lastRenderedPageBreak/>
        <w:t>Anexo II</w:t>
      </w:r>
      <w:r w:rsidR="00E47DC2" w:rsidRPr="00E824E7">
        <w:rPr>
          <w:rFonts w:cstheme="minorHAnsi"/>
          <w:snapToGrid w:val="0"/>
          <w:sz w:val="24"/>
        </w:rPr>
        <w:t xml:space="preserve"> - </w:t>
      </w:r>
      <w:r w:rsidRPr="00E824E7">
        <w:rPr>
          <w:rFonts w:cstheme="minorHAnsi"/>
          <w:sz w:val="24"/>
        </w:rPr>
        <w:t xml:space="preserve">Fluxograma do Curso de </w:t>
      </w:r>
      <w:r w:rsidRPr="00E824E7">
        <w:rPr>
          <w:rFonts w:cstheme="minorHAnsi"/>
          <w:color w:val="FF0000"/>
          <w:sz w:val="24"/>
        </w:rPr>
        <w:t>XXXXX</w:t>
      </w:r>
      <w:r w:rsidRPr="00E824E7">
        <w:rPr>
          <w:rFonts w:cstheme="minorHAnsi"/>
          <w:sz w:val="24"/>
        </w:rPr>
        <w:t xml:space="preserve"> por Subáreas de Conhecimento</w:t>
      </w:r>
      <w:bookmarkEnd w:id="43"/>
    </w:p>
    <w:p w14:paraId="763DC3EB" w14:textId="77777777" w:rsidR="00E75C5C" w:rsidRPr="00E824E7" w:rsidRDefault="00387DFE" w:rsidP="00E75C5C">
      <w:pPr>
        <w:jc w:val="center"/>
        <w:rPr>
          <w:rFonts w:ascii="Lucida Sans" w:hAnsi="Lucida Sans" w:cstheme="minorHAnsi"/>
        </w:rPr>
      </w:pPr>
      <w:r w:rsidRPr="00E824E7">
        <w:rPr>
          <w:rFonts w:ascii="Lucida Sans" w:hAnsi="Lucida Sans" w:cstheme="minorHAnsi"/>
          <w:noProof/>
        </w:rPr>
        <mc:AlternateContent>
          <mc:Choice Requires="wps">
            <w:drawing>
              <wp:anchor distT="0" distB="0" distL="114300" distR="114300" simplePos="0" relativeHeight="251562496" behindDoc="0" locked="0" layoutInCell="1" allowOverlap="1" wp14:anchorId="2790A986" wp14:editId="73C43E63">
                <wp:simplePos x="0" y="0"/>
                <wp:positionH relativeFrom="column">
                  <wp:posOffset>-81280</wp:posOffset>
                </wp:positionH>
                <wp:positionV relativeFrom="paragraph">
                  <wp:posOffset>73660</wp:posOffset>
                </wp:positionV>
                <wp:extent cx="9349740" cy="4982845"/>
                <wp:effectExtent l="13970" t="6985" r="8890" b="10795"/>
                <wp:wrapNone/>
                <wp:docPr id="20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9740" cy="4982845"/>
                        </a:xfrm>
                        <a:prstGeom prst="rect">
                          <a:avLst/>
                        </a:prstGeom>
                        <a:solidFill>
                          <a:srgbClr val="FFFFFF"/>
                        </a:solidFill>
                        <a:ln w="9525">
                          <a:solidFill>
                            <a:srgbClr val="000000"/>
                          </a:solidFill>
                          <a:miter lim="800000"/>
                          <a:headEnd/>
                          <a:tailEnd/>
                        </a:ln>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DFF6A96">
              <v:rect id="Rectangle 37" style="position:absolute;margin-left:-6.4pt;margin-top:5.8pt;width:736.2pt;height:392.3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4AC61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">
                <v:textbox inset="1mm,,1mm"/>
              </v:rect>
            </w:pict>
          </mc:Fallback>
        </mc:AlternateContent>
      </w:r>
      <w:r w:rsidRPr="00E824E7">
        <w:rPr>
          <w:rFonts w:ascii="Lucida Sans" w:hAnsi="Lucida Sans" w:cstheme="minorHAnsi"/>
          <w:noProof/>
        </w:rPr>
        <mc:AlternateContent>
          <mc:Choice Requires="wps">
            <w:drawing>
              <wp:anchor distT="0" distB="0" distL="114300" distR="114300" simplePos="0" relativeHeight="251703808" behindDoc="0" locked="0" layoutInCell="1" allowOverlap="1" wp14:anchorId="4A9A4B75" wp14:editId="1C4DAC23">
                <wp:simplePos x="0" y="0"/>
                <wp:positionH relativeFrom="column">
                  <wp:posOffset>123825</wp:posOffset>
                </wp:positionH>
                <wp:positionV relativeFrom="paragraph">
                  <wp:posOffset>121285</wp:posOffset>
                </wp:positionV>
                <wp:extent cx="685800" cy="235585"/>
                <wp:effectExtent l="0" t="0" r="0" b="0"/>
                <wp:wrapNone/>
                <wp:docPr id="20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14539" w14:textId="77777777" w:rsidR="0076569A" w:rsidRPr="00CA2015" w:rsidRDefault="0076569A" w:rsidP="00E75C5C">
                            <w:pPr>
                              <w:rPr>
                                <w:rFonts w:ascii="Gautami" w:hAnsi="Gautami" w:cs="Gautami"/>
                                <w:b/>
                                <w:sz w:val="18"/>
                                <w:szCs w:val="18"/>
                              </w:rPr>
                            </w:pPr>
                            <w:r w:rsidRPr="00CA2015">
                              <w:rPr>
                                <w:rFonts w:ascii="Gautami" w:hAnsi="Gautami" w:cs="Gautami"/>
                                <w:b/>
                                <w:sz w:val="18"/>
                                <w:szCs w:val="18"/>
                              </w:rPr>
                              <w:t>1º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AEB8718">
              <v:shape id="Text Box 177" style="position:absolute;left:0;text-align:left;margin-left:9.75pt;margin-top:9.55pt;width:54pt;height:18.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BH4g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" w14:anchorId="4A9A4B75">
                <v:textbox inset="1mm,,1mm">
                  <w:txbxContent>
                    <w:p w:rsidRPr="00CA2015" w:rsidR="0076569A" w:rsidP="00E75C5C" w:rsidRDefault="0076569A" w14:paraId="0AF9BD14" w14:textId="77777777">
                      <w:pPr>
                        <w:rPr>
                          <w:rFonts w:ascii="Gautami" w:hAnsi="Gautami" w:cs="Gautami"/>
                          <w:b/>
                          <w:sz w:val="18"/>
                          <w:szCs w:val="18"/>
                        </w:rPr>
                      </w:pPr>
                      <w:r w:rsidRPr="00CA2015">
                        <w:rPr>
                          <w:rFonts w:ascii="Gautami" w:hAnsi="Gautami" w:cs="Gautami"/>
                          <w:b/>
                          <w:sz w:val="18"/>
                          <w:szCs w:val="18"/>
                        </w:rPr>
                        <w:t>1º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4832" behindDoc="0" locked="0" layoutInCell="1" allowOverlap="1" wp14:anchorId="6AD16C04" wp14:editId="7F29C338">
                <wp:simplePos x="0" y="0"/>
                <wp:positionH relativeFrom="column">
                  <wp:posOffset>1071245</wp:posOffset>
                </wp:positionH>
                <wp:positionV relativeFrom="paragraph">
                  <wp:posOffset>120015</wp:posOffset>
                </wp:positionV>
                <wp:extent cx="685800" cy="235585"/>
                <wp:effectExtent l="4445" t="0" r="0" b="0"/>
                <wp:wrapNone/>
                <wp:docPr id="20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517AE" w14:textId="77777777" w:rsidR="0076569A" w:rsidRPr="00CA2015" w:rsidRDefault="0076569A" w:rsidP="00E75C5C">
                            <w:pPr>
                              <w:rPr>
                                <w:rFonts w:ascii="Gautami" w:hAnsi="Gautami" w:cs="Gautami"/>
                                <w:b/>
                                <w:sz w:val="18"/>
                                <w:szCs w:val="18"/>
                              </w:rPr>
                            </w:pPr>
                            <w:r>
                              <w:rPr>
                                <w:rFonts w:ascii="Gautami" w:hAnsi="Gautami" w:cs="Gautami"/>
                                <w:b/>
                                <w:sz w:val="18"/>
                                <w:szCs w:val="18"/>
                              </w:rPr>
                              <w:t>2</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BB38FCC">
              <v:shape id="Text Box 178" style="position:absolute;left:0;text-align:left;margin-left:84.35pt;margin-top:9.45pt;width:54pt;height:18.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" w14:anchorId="6AD16C04">
                <v:textbox inset="1mm,,1mm">
                  <w:txbxContent>
                    <w:p w:rsidRPr="00CA2015" w:rsidR="0076569A" w:rsidP="00E75C5C" w:rsidRDefault="0076569A" w14:paraId="77E911CB" w14:textId="77777777">
                      <w:pPr>
                        <w:rPr>
                          <w:rFonts w:ascii="Gautami" w:hAnsi="Gautami" w:cs="Gautami"/>
                          <w:b/>
                          <w:sz w:val="18"/>
                          <w:szCs w:val="18"/>
                        </w:rPr>
                      </w:pPr>
                      <w:r>
                        <w:rPr>
                          <w:rFonts w:ascii="Gautami" w:hAnsi="Gautami" w:cs="Gautami"/>
                          <w:b/>
                          <w:sz w:val="18"/>
                          <w:szCs w:val="18"/>
                        </w:rPr>
                        <w:t>2</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7904" behindDoc="0" locked="0" layoutInCell="1" allowOverlap="1" wp14:anchorId="00333F99" wp14:editId="491B749F">
                <wp:simplePos x="0" y="0"/>
                <wp:positionH relativeFrom="column">
                  <wp:posOffset>3842385</wp:posOffset>
                </wp:positionH>
                <wp:positionV relativeFrom="paragraph">
                  <wp:posOffset>122555</wp:posOffset>
                </wp:positionV>
                <wp:extent cx="685800" cy="235585"/>
                <wp:effectExtent l="3810" t="0" r="0" b="3810"/>
                <wp:wrapNone/>
                <wp:docPr id="20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6D99A" w14:textId="77777777" w:rsidR="0076569A" w:rsidRPr="00CA2015" w:rsidRDefault="0076569A" w:rsidP="00E75C5C">
                            <w:pPr>
                              <w:rPr>
                                <w:rFonts w:ascii="Gautami" w:hAnsi="Gautami" w:cs="Gautami"/>
                                <w:b/>
                                <w:sz w:val="18"/>
                                <w:szCs w:val="18"/>
                              </w:rPr>
                            </w:pPr>
                            <w:r>
                              <w:rPr>
                                <w:rFonts w:ascii="Gautami" w:hAnsi="Gautami" w:cs="Gautami"/>
                                <w:b/>
                                <w:sz w:val="18"/>
                                <w:szCs w:val="18"/>
                              </w:rPr>
                              <w:t>5</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739CD4E">
              <v:shape id="Text Box 181" style="position:absolute;left:0;text-align:left;margin-left:302.55pt;margin-top:9.65pt;width:54pt;height:18.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" w14:anchorId="00333F99">
                <v:textbox inset="1mm,,1mm">
                  <w:txbxContent>
                    <w:p w:rsidRPr="00CA2015" w:rsidR="0076569A" w:rsidP="00E75C5C" w:rsidRDefault="0076569A" w14:paraId="4F8CF279" w14:textId="77777777">
                      <w:pPr>
                        <w:rPr>
                          <w:rFonts w:ascii="Gautami" w:hAnsi="Gautami" w:cs="Gautami"/>
                          <w:b/>
                          <w:sz w:val="18"/>
                          <w:szCs w:val="18"/>
                        </w:rPr>
                      </w:pPr>
                      <w:r>
                        <w:rPr>
                          <w:rFonts w:ascii="Gautami" w:hAnsi="Gautami" w:cs="Gautami"/>
                          <w:b/>
                          <w:sz w:val="18"/>
                          <w:szCs w:val="18"/>
                        </w:rPr>
                        <w:t>5</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8928" behindDoc="0" locked="0" layoutInCell="1" allowOverlap="1" wp14:anchorId="3D55DFC4" wp14:editId="22762890">
                <wp:simplePos x="0" y="0"/>
                <wp:positionH relativeFrom="column">
                  <wp:posOffset>4766310</wp:posOffset>
                </wp:positionH>
                <wp:positionV relativeFrom="paragraph">
                  <wp:posOffset>122555</wp:posOffset>
                </wp:positionV>
                <wp:extent cx="685800" cy="235585"/>
                <wp:effectExtent l="3810" t="0" r="0" b="3810"/>
                <wp:wrapNone/>
                <wp:docPr id="20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C2CD" w14:textId="77777777" w:rsidR="0076569A" w:rsidRPr="00CA2015" w:rsidRDefault="0076569A" w:rsidP="00E75C5C">
                            <w:pPr>
                              <w:rPr>
                                <w:rFonts w:ascii="Gautami" w:hAnsi="Gautami" w:cs="Gautami"/>
                                <w:b/>
                                <w:sz w:val="18"/>
                                <w:szCs w:val="18"/>
                              </w:rPr>
                            </w:pPr>
                            <w:r>
                              <w:rPr>
                                <w:rFonts w:ascii="Gautami" w:hAnsi="Gautami" w:cs="Gautami"/>
                                <w:b/>
                                <w:sz w:val="18"/>
                                <w:szCs w:val="18"/>
                              </w:rPr>
                              <w:t>6</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CC89FF7">
              <v:shape id="Text Box 182" style="position:absolute;left:0;text-align:left;margin-left:375.3pt;margin-top:9.65pt;width:54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ms4Q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" w14:anchorId="3D55DFC4">
                <v:textbox inset="1mm,,1mm">
                  <w:txbxContent>
                    <w:p w:rsidRPr="00CA2015" w:rsidR="0076569A" w:rsidP="00E75C5C" w:rsidRDefault="0076569A" w14:paraId="1360C6C7" w14:textId="77777777">
                      <w:pPr>
                        <w:rPr>
                          <w:rFonts w:ascii="Gautami" w:hAnsi="Gautami" w:cs="Gautami"/>
                          <w:b/>
                          <w:sz w:val="18"/>
                          <w:szCs w:val="18"/>
                        </w:rPr>
                      </w:pPr>
                      <w:r>
                        <w:rPr>
                          <w:rFonts w:ascii="Gautami" w:hAnsi="Gautami" w:cs="Gautami"/>
                          <w:b/>
                          <w:sz w:val="18"/>
                          <w:szCs w:val="18"/>
                        </w:rPr>
                        <w:t>6</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9952" behindDoc="0" locked="0" layoutInCell="1" allowOverlap="1" wp14:anchorId="29FEE54B" wp14:editId="32AF44F0">
                <wp:simplePos x="0" y="0"/>
                <wp:positionH relativeFrom="column">
                  <wp:posOffset>5671185</wp:posOffset>
                </wp:positionH>
                <wp:positionV relativeFrom="paragraph">
                  <wp:posOffset>122555</wp:posOffset>
                </wp:positionV>
                <wp:extent cx="685800" cy="235585"/>
                <wp:effectExtent l="3810" t="0" r="0" b="3810"/>
                <wp:wrapNone/>
                <wp:docPr id="199"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90DC4" w14:textId="77777777" w:rsidR="0076569A" w:rsidRPr="00CA2015" w:rsidRDefault="0076569A" w:rsidP="00E75C5C">
                            <w:pPr>
                              <w:rPr>
                                <w:rFonts w:ascii="Gautami" w:hAnsi="Gautami" w:cs="Gautami"/>
                                <w:b/>
                                <w:sz w:val="18"/>
                                <w:szCs w:val="18"/>
                              </w:rPr>
                            </w:pPr>
                            <w:r>
                              <w:rPr>
                                <w:rFonts w:ascii="Gautami" w:hAnsi="Gautami" w:cs="Gautami"/>
                                <w:b/>
                                <w:sz w:val="18"/>
                                <w:szCs w:val="18"/>
                              </w:rPr>
                              <w:t>7</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A8D92F6">
              <v:shape id="Text Box 183" style="position:absolute;left:0;text-align:left;margin-left:446.55pt;margin-top:9.65pt;width:54pt;height:18.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idC4g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" w14:anchorId="29FEE54B">
                <v:textbox inset="1mm,,1mm">
                  <w:txbxContent>
                    <w:p w:rsidRPr="00CA2015" w:rsidR="0076569A" w:rsidP="00E75C5C" w:rsidRDefault="0076569A" w14:paraId="729F8E63" w14:textId="77777777">
                      <w:pPr>
                        <w:rPr>
                          <w:rFonts w:ascii="Gautami" w:hAnsi="Gautami" w:cs="Gautami"/>
                          <w:b/>
                          <w:sz w:val="18"/>
                          <w:szCs w:val="18"/>
                        </w:rPr>
                      </w:pPr>
                      <w:r>
                        <w:rPr>
                          <w:rFonts w:ascii="Gautami" w:hAnsi="Gautami" w:cs="Gautami"/>
                          <w:b/>
                          <w:sz w:val="18"/>
                          <w:szCs w:val="18"/>
                        </w:rPr>
                        <w:t>7</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0976" behindDoc="0" locked="0" layoutInCell="1" allowOverlap="1" wp14:anchorId="08F48B19" wp14:editId="288904BE">
                <wp:simplePos x="0" y="0"/>
                <wp:positionH relativeFrom="column">
                  <wp:posOffset>6595110</wp:posOffset>
                </wp:positionH>
                <wp:positionV relativeFrom="paragraph">
                  <wp:posOffset>113030</wp:posOffset>
                </wp:positionV>
                <wp:extent cx="685800" cy="235585"/>
                <wp:effectExtent l="3810" t="0" r="0" b="3810"/>
                <wp:wrapNone/>
                <wp:docPr id="198"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22695" w14:textId="77777777" w:rsidR="0076569A" w:rsidRPr="00CA2015" w:rsidRDefault="0076569A" w:rsidP="00E75C5C">
                            <w:pPr>
                              <w:rPr>
                                <w:rFonts w:ascii="Gautami" w:hAnsi="Gautami" w:cs="Gautami"/>
                                <w:b/>
                                <w:sz w:val="18"/>
                                <w:szCs w:val="18"/>
                              </w:rPr>
                            </w:pPr>
                            <w:r>
                              <w:rPr>
                                <w:rFonts w:ascii="Gautami" w:hAnsi="Gautami" w:cs="Gautami"/>
                                <w:b/>
                                <w:sz w:val="18"/>
                                <w:szCs w:val="18"/>
                              </w:rPr>
                              <w:t>8</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CD819AD">
              <v:shape id="Text Box 184" style="position:absolute;left:0;text-align:left;margin-left:519.3pt;margin-top:8.9pt;width:54pt;height:18.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LV+9gEAANA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" w14:anchorId="08F48B19">
                <v:textbox inset="1mm,,1mm">
                  <w:txbxContent>
                    <w:p w:rsidRPr="00CA2015" w:rsidR="0076569A" w:rsidP="00E75C5C" w:rsidRDefault="0076569A" w14:paraId="74E78D63" w14:textId="77777777">
                      <w:pPr>
                        <w:rPr>
                          <w:rFonts w:ascii="Gautami" w:hAnsi="Gautami" w:cs="Gautami"/>
                          <w:b/>
                          <w:sz w:val="18"/>
                          <w:szCs w:val="18"/>
                        </w:rPr>
                      </w:pPr>
                      <w:r>
                        <w:rPr>
                          <w:rFonts w:ascii="Gautami" w:hAnsi="Gautami" w:cs="Gautami"/>
                          <w:b/>
                          <w:sz w:val="18"/>
                          <w:szCs w:val="18"/>
                        </w:rPr>
                        <w:t>8</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3024" behindDoc="0" locked="0" layoutInCell="1" allowOverlap="1" wp14:anchorId="2B87AB84" wp14:editId="0ECBAD2A">
                <wp:simplePos x="0" y="0"/>
                <wp:positionH relativeFrom="column">
                  <wp:posOffset>8442960</wp:posOffset>
                </wp:positionH>
                <wp:positionV relativeFrom="paragraph">
                  <wp:posOffset>113030</wp:posOffset>
                </wp:positionV>
                <wp:extent cx="723900" cy="235585"/>
                <wp:effectExtent l="3810" t="0" r="0" b="3810"/>
                <wp:wrapNone/>
                <wp:docPr id="19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B192" w14:textId="77777777" w:rsidR="0076569A" w:rsidRPr="00CA2015" w:rsidRDefault="0076569A" w:rsidP="00E75C5C">
                            <w:pPr>
                              <w:rPr>
                                <w:rFonts w:ascii="Gautami" w:hAnsi="Gautami" w:cs="Gautami"/>
                                <w:b/>
                                <w:sz w:val="18"/>
                                <w:szCs w:val="18"/>
                              </w:rPr>
                            </w:pPr>
                            <w:r>
                              <w:rPr>
                                <w:rFonts w:ascii="Gautami" w:hAnsi="Gautami" w:cs="Gautami"/>
                                <w:b/>
                                <w:sz w:val="18"/>
                                <w:szCs w:val="18"/>
                              </w:rPr>
                              <w:t>10</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4F844A3">
              <v:shape id="Text Box 186" style="position:absolute;left:0;text-align:left;margin-left:664.8pt;margin-top:8.9pt;width:57pt;height:18.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" w14:anchorId="2B87AB84">
                <v:textbox inset="1mm,,1mm">
                  <w:txbxContent>
                    <w:p w:rsidRPr="00CA2015" w:rsidR="0076569A" w:rsidP="00E75C5C" w:rsidRDefault="0076569A" w14:paraId="036B6005" w14:textId="77777777">
                      <w:pPr>
                        <w:rPr>
                          <w:rFonts w:ascii="Gautami" w:hAnsi="Gautami" w:cs="Gautami"/>
                          <w:b/>
                          <w:sz w:val="18"/>
                          <w:szCs w:val="18"/>
                        </w:rPr>
                      </w:pPr>
                      <w:r>
                        <w:rPr>
                          <w:rFonts w:ascii="Gautami" w:hAnsi="Gautami" w:cs="Gautami"/>
                          <w:b/>
                          <w:sz w:val="18"/>
                          <w:szCs w:val="18"/>
                        </w:rPr>
                        <w:t>10</w:t>
                      </w:r>
                      <w:r w:rsidRPr="00CA2015">
                        <w:rPr>
                          <w:rFonts w:ascii="Gautami" w:hAnsi="Gautami" w:cs="Gautami"/>
                          <w:b/>
                          <w:sz w:val="18"/>
                          <w:szCs w:val="18"/>
                        </w:rPr>
                        <w:t>º Período</w:t>
                      </w:r>
                    </w:p>
                  </w:txbxContent>
                </v:textbox>
              </v:shape>
            </w:pict>
          </mc:Fallback>
        </mc:AlternateContent>
      </w:r>
    </w:p>
    <w:p w14:paraId="3A91FD7E" w14:textId="77777777" w:rsidR="00E75C5C" w:rsidRPr="00E824E7" w:rsidRDefault="00387DFE" w:rsidP="00E75C5C">
      <w:pPr>
        <w:jc w:val="center"/>
        <w:rPr>
          <w:rFonts w:ascii="Lucida Sans" w:hAnsi="Lucida Sans" w:cstheme="minorHAnsi"/>
        </w:rPr>
      </w:pPr>
      <w:r w:rsidRPr="00E824E7">
        <w:rPr>
          <w:rFonts w:ascii="Lucida Sans" w:hAnsi="Lucida Sans" w:cstheme="minorHAnsi"/>
          <w:noProof/>
        </w:rPr>
        <mc:AlternateContent>
          <mc:Choice Requires="wps">
            <w:drawing>
              <wp:anchor distT="0" distB="0" distL="114300" distR="114300" simplePos="0" relativeHeight="251705856" behindDoc="0" locked="0" layoutInCell="1" allowOverlap="1" wp14:anchorId="36BEDF4D" wp14:editId="53896BE8">
                <wp:simplePos x="0" y="0"/>
                <wp:positionH relativeFrom="column">
                  <wp:posOffset>1985010</wp:posOffset>
                </wp:positionH>
                <wp:positionV relativeFrom="paragraph">
                  <wp:posOffset>-4445</wp:posOffset>
                </wp:positionV>
                <wp:extent cx="685800" cy="235585"/>
                <wp:effectExtent l="3810" t="0" r="0" b="0"/>
                <wp:wrapNone/>
                <wp:docPr id="196"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A7804" w14:textId="77777777" w:rsidR="0076569A" w:rsidRPr="00CA2015" w:rsidRDefault="0076569A" w:rsidP="00E75C5C">
                            <w:pPr>
                              <w:rPr>
                                <w:rFonts w:ascii="Gautami" w:hAnsi="Gautami" w:cs="Gautami"/>
                                <w:b/>
                                <w:sz w:val="18"/>
                                <w:szCs w:val="18"/>
                              </w:rPr>
                            </w:pPr>
                            <w:r>
                              <w:rPr>
                                <w:rFonts w:ascii="Gautami" w:hAnsi="Gautami" w:cs="Gautami"/>
                                <w:b/>
                                <w:sz w:val="18"/>
                                <w:szCs w:val="18"/>
                              </w:rPr>
                              <w:t>3</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005C508">
              <v:shape id="Text Box 179" style="position:absolute;left:0;text-align:left;margin-left:156.3pt;margin-top:-.35pt;width:54pt;height:18.5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" w14:anchorId="36BEDF4D">
                <v:textbox inset="1mm,,1mm">
                  <w:txbxContent>
                    <w:p w:rsidRPr="00CA2015" w:rsidR="0076569A" w:rsidP="00E75C5C" w:rsidRDefault="0076569A" w14:paraId="68D6EE3C" w14:textId="77777777">
                      <w:pPr>
                        <w:rPr>
                          <w:rFonts w:ascii="Gautami" w:hAnsi="Gautami" w:cs="Gautami"/>
                          <w:b/>
                          <w:sz w:val="18"/>
                          <w:szCs w:val="18"/>
                        </w:rPr>
                      </w:pPr>
                      <w:r>
                        <w:rPr>
                          <w:rFonts w:ascii="Gautami" w:hAnsi="Gautami" w:cs="Gautami"/>
                          <w:b/>
                          <w:sz w:val="18"/>
                          <w:szCs w:val="18"/>
                        </w:rPr>
                        <w:t>3</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6880" behindDoc="0" locked="0" layoutInCell="1" allowOverlap="1" wp14:anchorId="59FD8270" wp14:editId="6D81F6C0">
                <wp:simplePos x="0" y="0"/>
                <wp:positionH relativeFrom="column">
                  <wp:posOffset>2919095</wp:posOffset>
                </wp:positionH>
                <wp:positionV relativeFrom="paragraph">
                  <wp:posOffset>-4445</wp:posOffset>
                </wp:positionV>
                <wp:extent cx="685800" cy="235585"/>
                <wp:effectExtent l="4445" t="0" r="0" b="0"/>
                <wp:wrapNone/>
                <wp:docPr id="195"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78526" w14:textId="77777777" w:rsidR="0076569A" w:rsidRPr="00CA2015" w:rsidRDefault="0076569A" w:rsidP="00E75C5C">
                            <w:pPr>
                              <w:rPr>
                                <w:rFonts w:ascii="Gautami" w:hAnsi="Gautami" w:cs="Gautami"/>
                                <w:b/>
                                <w:sz w:val="18"/>
                                <w:szCs w:val="18"/>
                              </w:rPr>
                            </w:pPr>
                            <w:r>
                              <w:rPr>
                                <w:rFonts w:ascii="Gautami" w:hAnsi="Gautami" w:cs="Gautami"/>
                                <w:b/>
                                <w:sz w:val="18"/>
                                <w:szCs w:val="18"/>
                              </w:rPr>
                              <w:t>4</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E3937BB">
              <v:shape id="Text Box 180" style="position:absolute;left:0;text-align:left;margin-left:229.85pt;margin-top:-.35pt;width:54pt;height:18.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ay4gEAAKg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" w14:anchorId="59FD8270">
                <v:textbox inset="1mm,,1mm">
                  <w:txbxContent>
                    <w:p w:rsidRPr="00CA2015" w:rsidR="0076569A" w:rsidP="00E75C5C" w:rsidRDefault="0076569A" w14:paraId="1A606825" w14:textId="77777777">
                      <w:pPr>
                        <w:rPr>
                          <w:rFonts w:ascii="Gautami" w:hAnsi="Gautami" w:cs="Gautami"/>
                          <w:b/>
                          <w:sz w:val="18"/>
                          <w:szCs w:val="18"/>
                        </w:rPr>
                      </w:pPr>
                      <w:r>
                        <w:rPr>
                          <w:rFonts w:ascii="Gautami" w:hAnsi="Gautami" w:cs="Gautami"/>
                          <w:b/>
                          <w:sz w:val="18"/>
                          <w:szCs w:val="18"/>
                        </w:rPr>
                        <w:t>4</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2000" behindDoc="0" locked="0" layoutInCell="1" allowOverlap="1" wp14:anchorId="2DE40B74" wp14:editId="2098239B">
                <wp:simplePos x="0" y="0"/>
                <wp:positionH relativeFrom="column">
                  <wp:posOffset>7499985</wp:posOffset>
                </wp:positionH>
                <wp:positionV relativeFrom="paragraph">
                  <wp:posOffset>-3810</wp:posOffset>
                </wp:positionV>
                <wp:extent cx="685800" cy="235585"/>
                <wp:effectExtent l="3810" t="0" r="0" b="0"/>
                <wp:wrapNone/>
                <wp:docPr id="194"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CD2E4" w14:textId="77777777" w:rsidR="0076569A" w:rsidRPr="00CA2015" w:rsidRDefault="0076569A" w:rsidP="00E75C5C">
                            <w:pPr>
                              <w:rPr>
                                <w:rFonts w:ascii="Gautami" w:hAnsi="Gautami" w:cs="Gautami"/>
                                <w:b/>
                                <w:sz w:val="18"/>
                                <w:szCs w:val="18"/>
                              </w:rPr>
                            </w:pPr>
                            <w:r>
                              <w:rPr>
                                <w:rFonts w:ascii="Gautami" w:hAnsi="Gautami" w:cs="Gautami"/>
                                <w:b/>
                                <w:sz w:val="18"/>
                                <w:szCs w:val="18"/>
                              </w:rPr>
                              <w:t>9</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73E3550">
              <v:shape id="Text Box 185" style="position:absolute;left:0;text-align:left;margin-left:590.55pt;margin-top:-.3pt;width:54pt;height:1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Ne4gEAAKg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" w14:anchorId="2DE40B74">
                <v:textbox inset="1mm,,1mm">
                  <w:txbxContent>
                    <w:p w:rsidRPr="00CA2015" w:rsidR="0076569A" w:rsidP="00E75C5C" w:rsidRDefault="0076569A" w14:paraId="2F3C1E4E" w14:textId="77777777">
                      <w:pPr>
                        <w:rPr>
                          <w:rFonts w:ascii="Gautami" w:hAnsi="Gautami" w:cs="Gautami"/>
                          <w:b/>
                          <w:sz w:val="18"/>
                          <w:szCs w:val="18"/>
                        </w:rPr>
                      </w:pPr>
                      <w:r>
                        <w:rPr>
                          <w:rFonts w:ascii="Gautami" w:hAnsi="Gautami" w:cs="Gautami"/>
                          <w:b/>
                          <w:sz w:val="18"/>
                          <w:szCs w:val="18"/>
                        </w:rPr>
                        <w:t>9</w:t>
                      </w:r>
                      <w:r w:rsidRPr="00CA2015">
                        <w:rPr>
                          <w:rFonts w:ascii="Gautami" w:hAnsi="Gautami" w:cs="Gautami"/>
                          <w:b/>
                          <w:sz w:val="18"/>
                          <w:szCs w:val="18"/>
                        </w:rPr>
                        <w:t>º Período</w:t>
                      </w:r>
                    </w:p>
                  </w:txbxContent>
                </v:textbox>
              </v:shape>
            </w:pict>
          </mc:Fallback>
        </mc:AlternateContent>
      </w:r>
    </w:p>
    <w:bookmarkStart w:id="44" w:name="_Toc516652626"/>
    <w:bookmarkStart w:id="45" w:name="_Toc516652683"/>
    <w:bookmarkStart w:id="46" w:name="_Toc134802559"/>
    <w:p w14:paraId="0DB68CA4" w14:textId="77777777" w:rsidR="00E75C5C" w:rsidRPr="00E824E7" w:rsidRDefault="00387DFE" w:rsidP="00E75C5C">
      <w:pPr>
        <w:pStyle w:val="Ttulo1"/>
        <w:rPr>
          <w:rFonts w:cstheme="minorHAnsi"/>
          <w:sz w:val="24"/>
        </w:rPr>
      </w:pPr>
      <w:r w:rsidRPr="00E824E7">
        <w:rPr>
          <w:rFonts w:cstheme="minorHAnsi"/>
          <w:noProof/>
          <w:sz w:val="24"/>
        </w:rPr>
        <mc:AlternateContent>
          <mc:Choice Requires="wps">
            <w:drawing>
              <wp:anchor distT="0" distB="0" distL="114300" distR="114300" simplePos="0" relativeHeight="251733504" behindDoc="0" locked="0" layoutInCell="1" allowOverlap="1" wp14:anchorId="079AA935" wp14:editId="535A1D0F">
                <wp:simplePos x="0" y="0"/>
                <wp:positionH relativeFrom="column">
                  <wp:posOffset>8433435</wp:posOffset>
                </wp:positionH>
                <wp:positionV relativeFrom="paragraph">
                  <wp:posOffset>197485</wp:posOffset>
                </wp:positionV>
                <wp:extent cx="685800" cy="231775"/>
                <wp:effectExtent l="3810" t="0" r="0" b="0"/>
                <wp:wrapNone/>
                <wp:docPr id="193"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16C6A"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189B2C6">
              <v:shape id="Text Box 207" style="position:absolute;margin-left:664.05pt;margin-top:15.55pt;width:54pt;height:18.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eX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" w14:anchorId="079AA935">
                <v:textbox inset="1mm,,1mm">
                  <w:txbxContent>
                    <w:p w:rsidRPr="00056FC4" w:rsidR="0076569A" w:rsidP="00E75C5C" w:rsidRDefault="0076569A" w14:paraId="049F31CB"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732480" behindDoc="0" locked="0" layoutInCell="1" allowOverlap="1" wp14:anchorId="4319BB3D" wp14:editId="4D30F77D">
                <wp:simplePos x="0" y="0"/>
                <wp:positionH relativeFrom="column">
                  <wp:posOffset>7499985</wp:posOffset>
                </wp:positionH>
                <wp:positionV relativeFrom="paragraph">
                  <wp:posOffset>197485</wp:posOffset>
                </wp:positionV>
                <wp:extent cx="685800" cy="231775"/>
                <wp:effectExtent l="3810" t="0" r="0" b="0"/>
                <wp:wrapNone/>
                <wp:docPr id="192"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06B67"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31EBCAE">
              <v:shape id="Text Box 206" style="position:absolute;margin-left:590.55pt;margin-top:15.55pt;width:54pt;height:18.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J7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" w14:anchorId="4319BB3D">
                <v:textbox inset="1mm,,1mm">
                  <w:txbxContent>
                    <w:p w:rsidRPr="00056FC4" w:rsidR="0076569A" w:rsidP="00E75C5C" w:rsidRDefault="0076569A" w14:paraId="53128261"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731456" behindDoc="0" locked="0" layoutInCell="1" allowOverlap="1" wp14:anchorId="6A935890" wp14:editId="31B98A91">
                <wp:simplePos x="0" y="0"/>
                <wp:positionH relativeFrom="column">
                  <wp:posOffset>6576060</wp:posOffset>
                </wp:positionH>
                <wp:positionV relativeFrom="paragraph">
                  <wp:posOffset>197485</wp:posOffset>
                </wp:positionV>
                <wp:extent cx="685800" cy="231775"/>
                <wp:effectExtent l="3810" t="0" r="0" b="0"/>
                <wp:wrapNone/>
                <wp:docPr id="191"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9FF720"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679A30B">
              <v:shape id="Text Box 205" style="position:absolute;margin-left:517.8pt;margin-top:15.55pt;width:54pt;height:18.2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uQ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" w14:anchorId="6A935890">
                <v:textbox inset="1mm,,1mm">
                  <w:txbxContent>
                    <w:p w:rsidRPr="00056FC4" w:rsidR="0076569A" w:rsidP="00E75C5C" w:rsidRDefault="0076569A" w14:paraId="62486C05"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730432" behindDoc="0" locked="0" layoutInCell="1" allowOverlap="1" wp14:anchorId="3605B8FD" wp14:editId="1496935C">
                <wp:simplePos x="0" y="0"/>
                <wp:positionH relativeFrom="column">
                  <wp:posOffset>5652135</wp:posOffset>
                </wp:positionH>
                <wp:positionV relativeFrom="paragraph">
                  <wp:posOffset>197485</wp:posOffset>
                </wp:positionV>
                <wp:extent cx="685800" cy="231775"/>
                <wp:effectExtent l="3810" t="0" r="0" b="0"/>
                <wp:wrapNone/>
                <wp:docPr id="190"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6DCF2"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6BBB055">
              <v:shape id="Text Box 204" style="position:absolute;margin-left:445.05pt;margin-top:15.55pt;width:54pt;height:18.2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58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" w14:anchorId="3605B8FD">
                <v:textbox inset="1mm,,1mm">
                  <w:txbxContent>
                    <w:p w:rsidRPr="00056FC4" w:rsidR="0076569A" w:rsidP="00E75C5C" w:rsidRDefault="0076569A" w14:paraId="4101652C"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729408" behindDoc="0" locked="0" layoutInCell="1" allowOverlap="1" wp14:anchorId="6F9FF4E7" wp14:editId="668342DE">
                <wp:simplePos x="0" y="0"/>
                <wp:positionH relativeFrom="column">
                  <wp:posOffset>3802380</wp:posOffset>
                </wp:positionH>
                <wp:positionV relativeFrom="paragraph">
                  <wp:posOffset>197485</wp:posOffset>
                </wp:positionV>
                <wp:extent cx="685800" cy="231775"/>
                <wp:effectExtent l="1905" t="0" r="0" b="0"/>
                <wp:wrapNone/>
                <wp:docPr id="189"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D358A"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29D5EB8">
              <v:shape id="Text Box 203" style="position:absolute;margin-left:299.4pt;margin-top:15.55pt;width:54pt;height:18.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CS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" w14:anchorId="6F9FF4E7">
                <v:textbox inset="1mm,,1mm">
                  <w:txbxContent>
                    <w:p w:rsidRPr="007610DC" w:rsidR="0076569A" w:rsidP="00E75C5C" w:rsidRDefault="0076569A" w14:paraId="4B99056E"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8384" behindDoc="0" locked="0" layoutInCell="1" allowOverlap="1" wp14:anchorId="54A92FB7" wp14:editId="79985CFD">
                <wp:simplePos x="0" y="0"/>
                <wp:positionH relativeFrom="column">
                  <wp:posOffset>4728210</wp:posOffset>
                </wp:positionH>
                <wp:positionV relativeFrom="paragraph">
                  <wp:posOffset>197485</wp:posOffset>
                </wp:positionV>
                <wp:extent cx="685800" cy="231775"/>
                <wp:effectExtent l="3810" t="0" r="0" b="0"/>
                <wp:wrapNone/>
                <wp:docPr id="188"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8C6F7" w14:textId="77777777" w:rsidR="0076569A" w:rsidRPr="00056FC4" w:rsidRDefault="0076569A" w:rsidP="00E75C5C">
                            <w:pPr>
                              <w:jc w:val="cente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C31D46F">
              <v:shape id="Text Box 202" style="position:absolute;margin-left:372.3pt;margin-top:15.55pt;width:54pt;height:18.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V+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" w14:anchorId="54A92FB7">
                <v:textbox inset="1mm,,1mm">
                  <w:txbxContent>
                    <w:p w:rsidRPr="00056FC4" w:rsidR="0076569A" w:rsidP="00E75C5C" w:rsidRDefault="0076569A" w14:paraId="1299C43A" w14:textId="77777777">
                      <w:pPr>
                        <w:jc w:val="cente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7360" behindDoc="0" locked="0" layoutInCell="1" allowOverlap="1" wp14:anchorId="65344A1F" wp14:editId="220C7CFA">
                <wp:simplePos x="0" y="0"/>
                <wp:positionH relativeFrom="column">
                  <wp:posOffset>2880995</wp:posOffset>
                </wp:positionH>
                <wp:positionV relativeFrom="paragraph">
                  <wp:posOffset>197485</wp:posOffset>
                </wp:positionV>
                <wp:extent cx="685800" cy="231775"/>
                <wp:effectExtent l="4445" t="0" r="0" b="0"/>
                <wp:wrapNone/>
                <wp:docPr id="187"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BD36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9BDE6B0">
              <v:shape id="Text Box 201" style="position:absolute;margin-left:226.85pt;margin-top:15.55pt;width:54pt;height:18.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8Kf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" w14:anchorId="65344A1F">
                <v:textbox inset="1mm,,1mm">
                  <w:txbxContent>
                    <w:p w:rsidRPr="007610DC" w:rsidR="0076569A" w:rsidP="00E75C5C" w:rsidRDefault="0076569A" w14:paraId="4DDBEF00"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6336" behindDoc="0" locked="0" layoutInCell="1" allowOverlap="1" wp14:anchorId="54234402" wp14:editId="67F4DB9D">
                <wp:simplePos x="0" y="0"/>
                <wp:positionH relativeFrom="column">
                  <wp:posOffset>1946910</wp:posOffset>
                </wp:positionH>
                <wp:positionV relativeFrom="paragraph">
                  <wp:posOffset>197485</wp:posOffset>
                </wp:positionV>
                <wp:extent cx="685800" cy="231775"/>
                <wp:effectExtent l="3810" t="0" r="0" b="0"/>
                <wp:wrapNone/>
                <wp:docPr id="18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26B2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0F1010C">
              <v:shape id="Text Box 200" style="position:absolute;margin-left:153.3pt;margin-top:15.55pt;width:54pt;height:18.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dz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" w14:anchorId="54234402">
                <v:textbox inset="1mm,,1mm">
                  <w:txbxContent>
                    <w:p w:rsidRPr="007610DC" w:rsidR="0076569A" w:rsidP="00E75C5C" w:rsidRDefault="0076569A" w14:paraId="3461D779"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5312" behindDoc="0" locked="0" layoutInCell="1" allowOverlap="1" wp14:anchorId="3799FC8A" wp14:editId="297A0031">
                <wp:simplePos x="0" y="0"/>
                <wp:positionH relativeFrom="column">
                  <wp:posOffset>104775</wp:posOffset>
                </wp:positionH>
                <wp:positionV relativeFrom="paragraph">
                  <wp:posOffset>197485</wp:posOffset>
                </wp:positionV>
                <wp:extent cx="685800" cy="231775"/>
                <wp:effectExtent l="0" t="0" r="0" b="0"/>
                <wp:wrapNone/>
                <wp:docPr id="185"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86992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07F3D76">
              <v:shape id="Text Box 199" style="position:absolute;margin-left:8.25pt;margin-top:15.55pt;width:54pt;height:18.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M0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" w14:anchorId="3799FC8A">
                <v:textbox inset="1mm,,1mm">
                  <w:txbxContent>
                    <w:p w:rsidRPr="007610DC" w:rsidR="0076569A" w:rsidP="00E75C5C" w:rsidRDefault="0076569A" w14:paraId="3CF2D8B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4288" behindDoc="0" locked="0" layoutInCell="1" allowOverlap="1" wp14:anchorId="48662B45" wp14:editId="1296DD3F">
                <wp:simplePos x="0" y="0"/>
                <wp:positionH relativeFrom="column">
                  <wp:posOffset>1023620</wp:posOffset>
                </wp:positionH>
                <wp:positionV relativeFrom="paragraph">
                  <wp:posOffset>197485</wp:posOffset>
                </wp:positionV>
                <wp:extent cx="685800" cy="231775"/>
                <wp:effectExtent l="4445" t="0" r="0" b="0"/>
                <wp:wrapNone/>
                <wp:docPr id="18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EDF9D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BB329D8">
              <v:shape id="Text Box 198" style="position:absolute;margin-left:80.6pt;margin-top:15.55pt;width:54pt;height:18.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bY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" w14:anchorId="48662B45">
                <v:textbox inset="1mm,,1mm">
                  <w:txbxContent>
                    <w:p w:rsidRPr="007610DC" w:rsidR="0076569A" w:rsidP="00E75C5C" w:rsidRDefault="0076569A" w14:paraId="0FB78278"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2192" behindDoc="0" locked="0" layoutInCell="1" allowOverlap="1" wp14:anchorId="40B271EF" wp14:editId="18C9B292">
                <wp:simplePos x="0" y="0"/>
                <wp:positionH relativeFrom="column">
                  <wp:posOffset>7499985</wp:posOffset>
                </wp:positionH>
                <wp:positionV relativeFrom="paragraph">
                  <wp:posOffset>673100</wp:posOffset>
                </wp:positionV>
                <wp:extent cx="685800" cy="473075"/>
                <wp:effectExtent l="13335" t="6350" r="15240" b="34925"/>
                <wp:wrapNone/>
                <wp:docPr id="18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74787E5">
              <v:roundrect id="AutoShape 66" style="position:absolute;margin-left:590.55pt;margin-top:53pt;width:54pt;height:37.2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5CD46D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91168" behindDoc="0" locked="0" layoutInCell="1" allowOverlap="1" wp14:anchorId="0CD44F3A" wp14:editId="47F022C9">
                <wp:simplePos x="0" y="0"/>
                <wp:positionH relativeFrom="column">
                  <wp:posOffset>6576060</wp:posOffset>
                </wp:positionH>
                <wp:positionV relativeFrom="paragraph">
                  <wp:posOffset>673100</wp:posOffset>
                </wp:positionV>
                <wp:extent cx="685800" cy="473075"/>
                <wp:effectExtent l="13335" t="6350" r="15240" b="34925"/>
                <wp:wrapNone/>
                <wp:docPr id="182"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406203A">
              <v:roundrect id="AutoShape 65" style="position:absolute;margin-left:517.8pt;margin-top:53pt;width:54pt;height:37.2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02E2E6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90144" behindDoc="0" locked="0" layoutInCell="1" allowOverlap="1" wp14:anchorId="62735421" wp14:editId="7D6F7164">
                <wp:simplePos x="0" y="0"/>
                <wp:positionH relativeFrom="column">
                  <wp:posOffset>5661660</wp:posOffset>
                </wp:positionH>
                <wp:positionV relativeFrom="paragraph">
                  <wp:posOffset>673100</wp:posOffset>
                </wp:positionV>
                <wp:extent cx="685800" cy="473075"/>
                <wp:effectExtent l="13335" t="6350" r="15240" b="34925"/>
                <wp:wrapNone/>
                <wp:docPr id="18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7373E36">
              <v:roundrect id="AutoShape 64" style="position:absolute;margin-left:445.8pt;margin-top:53pt;width:54pt;height:37.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666" strokeweight="1pt" arcsize="10923f" w14:anchorId="46A64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594240" behindDoc="0" locked="0" layoutInCell="1" allowOverlap="1" wp14:anchorId="375E0FC0" wp14:editId="2E8F0D7F">
                <wp:simplePos x="0" y="0"/>
                <wp:positionH relativeFrom="column">
                  <wp:posOffset>104775</wp:posOffset>
                </wp:positionH>
                <wp:positionV relativeFrom="paragraph">
                  <wp:posOffset>813435</wp:posOffset>
                </wp:positionV>
                <wp:extent cx="685800" cy="231775"/>
                <wp:effectExtent l="0" t="3810" r="0" b="2540"/>
                <wp:wrapNone/>
                <wp:docPr id="18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4B7A4" w14:textId="77777777" w:rsidR="0076569A" w:rsidRPr="007610DC" w:rsidRDefault="0076569A" w:rsidP="00E75C5C">
                            <w:pPr>
                              <w:rPr>
                                <w:rFonts w:ascii="Cambria" w:hAnsi="Cambria"/>
                                <w:b/>
                                <w:sz w:val="10"/>
                                <w:szCs w:val="10"/>
                              </w:rPr>
                            </w:pPr>
                          </w:p>
                          <w:p w14:paraId="6F05E352" w14:textId="77777777" w:rsidR="0076569A" w:rsidRPr="00FD7030" w:rsidRDefault="0076569A" w:rsidP="00E75C5C">
                            <w:pPr>
                              <w:jc w:val="center"/>
                              <w:rPr>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DA050D1">
              <v:shape id="Text Box 68" style="position:absolute;margin-left:8.25pt;margin-top:64.05pt;width:54pt;height:18.2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g2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" w14:anchorId="375E0FC0">
                <v:textbox inset="1mm,,1mm">
                  <w:txbxContent>
                    <w:p w:rsidRPr="007610DC" w:rsidR="0076569A" w:rsidP="00E75C5C" w:rsidRDefault="0076569A" w14:paraId="1FC39945" w14:textId="77777777">
                      <w:pPr>
                        <w:rPr>
                          <w:rFonts w:ascii="Cambria" w:hAnsi="Cambria"/>
                          <w:b/>
                          <w:sz w:val="10"/>
                          <w:szCs w:val="10"/>
                        </w:rPr>
                      </w:pPr>
                    </w:p>
                    <w:p w:rsidRPr="00FD7030" w:rsidR="0076569A" w:rsidP="00E75C5C" w:rsidRDefault="0076569A" w14:paraId="0562CB0E" w14:textId="77777777">
                      <w:pPr>
                        <w:jc w:val="center"/>
                        <w:rPr>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85024" behindDoc="0" locked="0" layoutInCell="1" allowOverlap="1" wp14:anchorId="41058552" wp14:editId="0BD87FDF">
                <wp:simplePos x="0" y="0"/>
                <wp:positionH relativeFrom="column">
                  <wp:posOffset>1023620</wp:posOffset>
                </wp:positionH>
                <wp:positionV relativeFrom="paragraph">
                  <wp:posOffset>673100</wp:posOffset>
                </wp:positionV>
                <wp:extent cx="685800" cy="473075"/>
                <wp:effectExtent l="13970" t="6350" r="14605" b="34925"/>
                <wp:wrapNone/>
                <wp:docPr id="179"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08EC963">
              <v:roundrect id="AutoShape 59" style="position:absolute;margin-left:80.6pt;margin-top:53pt;width:54pt;height:37.2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1DF87C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84000" behindDoc="0" locked="0" layoutInCell="1" allowOverlap="1" wp14:anchorId="0BAE42C4" wp14:editId="374407E2">
                <wp:simplePos x="0" y="0"/>
                <wp:positionH relativeFrom="column">
                  <wp:posOffset>104775</wp:posOffset>
                </wp:positionH>
                <wp:positionV relativeFrom="paragraph">
                  <wp:posOffset>673100</wp:posOffset>
                </wp:positionV>
                <wp:extent cx="685800" cy="473075"/>
                <wp:effectExtent l="9525" t="6350" r="19050" b="34925"/>
                <wp:wrapNone/>
                <wp:docPr id="17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73D1A66">
              <v:roundrect id="AutoShape 58" style="position:absolute;margin-left:8.25pt;margin-top:53pt;width:54pt;height:37.2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E8AFC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48512" behindDoc="0" locked="0" layoutInCell="1" allowOverlap="1" wp14:anchorId="47EF4929" wp14:editId="41D67E7D">
                <wp:simplePos x="0" y="0"/>
                <wp:positionH relativeFrom="column">
                  <wp:posOffset>104775</wp:posOffset>
                </wp:positionH>
                <wp:positionV relativeFrom="paragraph">
                  <wp:posOffset>2597785</wp:posOffset>
                </wp:positionV>
                <wp:extent cx="685800" cy="231775"/>
                <wp:effectExtent l="0" t="0" r="0" b="0"/>
                <wp:wrapNone/>
                <wp:docPr id="17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FE779"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5526083">
              <v:shape id="Text Box 121" style="position:absolute;margin-left:8.25pt;margin-top:204.55pt;width:54pt;height:18.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a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" w14:anchorId="47EF4929">
                <v:textbox inset="1mm,,1mm">
                  <w:txbxContent>
                    <w:p w:rsidRPr="007610DC" w:rsidR="0076569A" w:rsidP="00E75C5C" w:rsidRDefault="0076569A" w14:paraId="34CE0A41"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0080" behindDoc="0" locked="0" layoutInCell="1" allowOverlap="1" wp14:anchorId="5CBF5E05" wp14:editId="3486D323">
                <wp:simplePos x="0" y="0"/>
                <wp:positionH relativeFrom="column">
                  <wp:posOffset>104775</wp:posOffset>
                </wp:positionH>
                <wp:positionV relativeFrom="paragraph">
                  <wp:posOffset>1988185</wp:posOffset>
                </wp:positionV>
                <wp:extent cx="685800" cy="231775"/>
                <wp:effectExtent l="0" t="0" r="0" b="0"/>
                <wp:wrapNone/>
                <wp:docPr id="17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DB9B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F8CBC65">
              <v:shape id="Text Box 103" style="position:absolute;margin-left:8.25pt;margin-top:156.55pt;width:54pt;height:18.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Qx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" w14:anchorId="5CBF5E05">
                <v:textbox inset="1mm,,1mm">
                  <w:txbxContent>
                    <w:p w:rsidRPr="007610DC" w:rsidR="0076569A" w:rsidP="00E75C5C" w:rsidRDefault="0076569A" w14:paraId="62EBF3C5"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3456" behindDoc="0" locked="0" layoutInCell="1" allowOverlap="1" wp14:anchorId="335EC014" wp14:editId="54FB9B5A">
                <wp:simplePos x="0" y="0"/>
                <wp:positionH relativeFrom="column">
                  <wp:posOffset>104775</wp:posOffset>
                </wp:positionH>
                <wp:positionV relativeFrom="paragraph">
                  <wp:posOffset>1412875</wp:posOffset>
                </wp:positionV>
                <wp:extent cx="685800" cy="231775"/>
                <wp:effectExtent l="0" t="3175" r="0" b="3175"/>
                <wp:wrapNone/>
                <wp:docPr id="17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34EE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03B95BD">
              <v:shape id="Text Box 77" style="position:absolute;margin-left:8.25pt;margin-top:111.25pt;width:54pt;height:18.2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" w14:anchorId="335EC014">
                <v:textbox inset="1mm,,1mm">
                  <w:txbxContent>
                    <w:p w:rsidRPr="007610DC" w:rsidR="0076569A" w:rsidP="00E75C5C" w:rsidRDefault="0076569A" w14:paraId="6D98A12B"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9296" behindDoc="0" locked="0" layoutInCell="1" allowOverlap="1" wp14:anchorId="5383AE9A" wp14:editId="7DCE1ACA">
                <wp:simplePos x="0" y="0"/>
                <wp:positionH relativeFrom="column">
                  <wp:posOffset>104775</wp:posOffset>
                </wp:positionH>
                <wp:positionV relativeFrom="paragraph">
                  <wp:posOffset>2467610</wp:posOffset>
                </wp:positionV>
                <wp:extent cx="685800" cy="473075"/>
                <wp:effectExtent l="9525" t="10160" r="19050" b="31115"/>
                <wp:wrapNone/>
                <wp:docPr id="174"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80135D0">
              <v:roundrect id="AutoShape 112" style="position:absolute;margin-left:8.25pt;margin-top:194.3pt;width:54pt;height:37.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185F0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620864" behindDoc="0" locked="0" layoutInCell="1" allowOverlap="1" wp14:anchorId="66E6B735" wp14:editId="3C0F67F6">
                <wp:simplePos x="0" y="0"/>
                <wp:positionH relativeFrom="column">
                  <wp:posOffset>104775</wp:posOffset>
                </wp:positionH>
                <wp:positionV relativeFrom="paragraph">
                  <wp:posOffset>1873885</wp:posOffset>
                </wp:positionV>
                <wp:extent cx="685800" cy="473075"/>
                <wp:effectExtent l="9525" t="6985" r="19050" b="34290"/>
                <wp:wrapNone/>
                <wp:docPr id="17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CD876F9">
              <v:roundrect id="AutoShape 94" style="position:absolute;margin-left:8.25pt;margin-top:147.55pt;width:54pt;height:37.2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5B63E9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593216" behindDoc="0" locked="0" layoutInCell="1" allowOverlap="1" wp14:anchorId="36141DF0" wp14:editId="3CCD444C">
                <wp:simplePos x="0" y="0"/>
                <wp:positionH relativeFrom="column">
                  <wp:posOffset>104775</wp:posOffset>
                </wp:positionH>
                <wp:positionV relativeFrom="paragraph">
                  <wp:posOffset>1279525</wp:posOffset>
                </wp:positionV>
                <wp:extent cx="685800" cy="473075"/>
                <wp:effectExtent l="0" t="3175" r="19050" b="28575"/>
                <wp:wrapNone/>
                <wp:docPr id="17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5B82486">
              <v:roundrect id="AutoShape 67" style="position:absolute;margin-left:8.25pt;margin-top:100.75pt;width:54pt;height:37.2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56D1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81280" behindDoc="0" locked="0" layoutInCell="1" allowOverlap="1" wp14:anchorId="29C1F5B9" wp14:editId="10FC7315">
                <wp:simplePos x="0" y="0"/>
                <wp:positionH relativeFrom="column">
                  <wp:posOffset>1023620</wp:posOffset>
                </wp:positionH>
                <wp:positionV relativeFrom="paragraph">
                  <wp:posOffset>3769360</wp:posOffset>
                </wp:positionV>
                <wp:extent cx="685800" cy="231775"/>
                <wp:effectExtent l="4445" t="0" r="0" b="0"/>
                <wp:wrapNone/>
                <wp:docPr id="17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8E8DA4"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FF81038">
              <v:shape id="Text Box 153" style="position:absolute;margin-left:80.6pt;margin-top:296.8pt;width:54pt;height:18.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8z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" w14:anchorId="29C1F5B9">
                <v:textbox inset="1mm,,1mm">
                  <w:txbxContent>
                    <w:p w:rsidRPr="007610DC" w:rsidR="0076569A" w:rsidP="00E75C5C" w:rsidRDefault="0076569A" w14:paraId="2946DB82"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73088" behindDoc="0" locked="0" layoutInCell="1" allowOverlap="1" wp14:anchorId="3FD79AEF" wp14:editId="4D5FA667">
                <wp:simplePos x="0" y="0"/>
                <wp:positionH relativeFrom="column">
                  <wp:posOffset>1033145</wp:posOffset>
                </wp:positionH>
                <wp:positionV relativeFrom="paragraph">
                  <wp:posOffset>3169285</wp:posOffset>
                </wp:positionV>
                <wp:extent cx="685800" cy="231775"/>
                <wp:effectExtent l="4445" t="0" r="0" b="0"/>
                <wp:wrapNone/>
                <wp:docPr id="1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A72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A81041E">
              <v:shape id="Text Box 145" style="position:absolute;margin-left:81.35pt;margin-top:249.55pt;width:54pt;height:18.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rf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" w14:anchorId="3FD79AEF">
                <v:textbox inset="1mm,,1mm">
                  <w:txbxContent>
                    <w:p w:rsidRPr="007610DC" w:rsidR="0076569A" w:rsidP="00E75C5C" w:rsidRDefault="0076569A" w14:paraId="5997CC1D"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2672" behindDoc="0" locked="0" layoutInCell="1" allowOverlap="1" wp14:anchorId="697FA69D" wp14:editId="6127D623">
                <wp:simplePos x="0" y="0"/>
                <wp:positionH relativeFrom="column">
                  <wp:posOffset>1023620</wp:posOffset>
                </wp:positionH>
                <wp:positionV relativeFrom="paragraph">
                  <wp:posOffset>1412875</wp:posOffset>
                </wp:positionV>
                <wp:extent cx="685800" cy="231775"/>
                <wp:effectExtent l="4445" t="3175" r="0" b="3175"/>
                <wp:wrapNone/>
                <wp:docPr id="16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E042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BA51635">
              <v:shape id="Text Box 86" style="position:absolute;margin-left:80.6pt;margin-top:111.25pt;width:54pt;height:18.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0+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" w14:anchorId="697FA69D">
                <v:textbox inset="1mm,,1mm">
                  <w:txbxContent>
                    <w:p w:rsidRPr="007610DC" w:rsidR="0076569A" w:rsidP="00E75C5C" w:rsidRDefault="0076569A" w14:paraId="110FFD37"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7728" behindDoc="0" locked="0" layoutInCell="1" allowOverlap="1" wp14:anchorId="504ED548" wp14:editId="7B58F974">
                <wp:simplePos x="0" y="0"/>
                <wp:positionH relativeFrom="column">
                  <wp:posOffset>1023620</wp:posOffset>
                </wp:positionH>
                <wp:positionV relativeFrom="paragraph">
                  <wp:posOffset>3627755</wp:posOffset>
                </wp:positionV>
                <wp:extent cx="685800" cy="473075"/>
                <wp:effectExtent l="4445" t="8255" r="14605" b="33020"/>
                <wp:wrapNone/>
                <wp:docPr id="16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261208E">
              <v:roundrect id="AutoShape 130" style="position:absolute;margin-left:80.6pt;margin-top:285.65pt;width:54pt;height:3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6E84B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58752" behindDoc="0" locked="0" layoutInCell="1" allowOverlap="1" wp14:anchorId="1F66D03A" wp14:editId="464F08ED">
                <wp:simplePos x="0" y="0"/>
                <wp:positionH relativeFrom="column">
                  <wp:posOffset>1033145</wp:posOffset>
                </wp:positionH>
                <wp:positionV relativeFrom="paragraph">
                  <wp:posOffset>3035935</wp:posOffset>
                </wp:positionV>
                <wp:extent cx="685800" cy="473075"/>
                <wp:effectExtent l="13970" t="6985" r="14605" b="34290"/>
                <wp:wrapNone/>
                <wp:docPr id="167"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F46B10A">
              <v:roundrect id="AutoShape 131" style="position:absolute;margin-left:81.35pt;margin-top:239.05pt;width:54pt;height:3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color="#666" strokeweight="1pt" arcsize="10923f" w14:anchorId="2A52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40320" behindDoc="0" locked="0" layoutInCell="1" allowOverlap="1" wp14:anchorId="61164D5A" wp14:editId="2FA26D0F">
                <wp:simplePos x="0" y="0"/>
                <wp:positionH relativeFrom="column">
                  <wp:posOffset>1033145</wp:posOffset>
                </wp:positionH>
                <wp:positionV relativeFrom="paragraph">
                  <wp:posOffset>2458085</wp:posOffset>
                </wp:positionV>
                <wp:extent cx="685800" cy="473075"/>
                <wp:effectExtent l="4445" t="635" r="14605" b="31115"/>
                <wp:wrapNone/>
                <wp:docPr id="16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D04C3FB">
              <v:roundrect id="AutoShape 113" style="position:absolute;margin-left:81.35pt;margin-top:193.55pt;width:54pt;height:37.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4E9F4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04480" behindDoc="0" locked="0" layoutInCell="1" allowOverlap="1" wp14:anchorId="053E997E" wp14:editId="4D931D5C">
                <wp:simplePos x="0" y="0"/>
                <wp:positionH relativeFrom="column">
                  <wp:posOffset>1023620</wp:posOffset>
                </wp:positionH>
                <wp:positionV relativeFrom="paragraph">
                  <wp:posOffset>1279525</wp:posOffset>
                </wp:positionV>
                <wp:extent cx="685800" cy="473075"/>
                <wp:effectExtent l="13970" t="12700" r="14605" b="28575"/>
                <wp:wrapNone/>
                <wp:docPr id="165"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E9FA8F6">
              <v:roundrect id="AutoShape 78" style="position:absolute;margin-left:80.6pt;margin-top:100.75pt;width:54pt;height:37.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64B53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4112" behindDoc="0" locked="0" layoutInCell="1" allowOverlap="1" wp14:anchorId="1FDA412B" wp14:editId="1302D3EF">
                <wp:simplePos x="0" y="0"/>
                <wp:positionH relativeFrom="column">
                  <wp:posOffset>1946910</wp:posOffset>
                </wp:positionH>
                <wp:positionV relativeFrom="paragraph">
                  <wp:posOffset>3169285</wp:posOffset>
                </wp:positionV>
                <wp:extent cx="685800" cy="231775"/>
                <wp:effectExtent l="3810" t="0" r="0" b="0"/>
                <wp:wrapNone/>
                <wp:docPr id="16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69009"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EA4A139">
              <v:shape id="Text Box 146" style="position:absolute;margin-left:153.3pt;margin-top:249.55pt;width:54pt;height:18.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AjS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" w14:anchorId="1FDA412B">
                <v:textbox inset="1mm,,1mm">
                  <w:txbxContent>
                    <w:p w:rsidRPr="007610DC" w:rsidR="0076569A" w:rsidP="00E75C5C" w:rsidRDefault="0076569A" w14:paraId="6B699379"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0560" behindDoc="0" locked="0" layoutInCell="1" allowOverlap="1" wp14:anchorId="6E892BF9" wp14:editId="1F68D97C">
                <wp:simplePos x="0" y="0"/>
                <wp:positionH relativeFrom="column">
                  <wp:posOffset>1946910</wp:posOffset>
                </wp:positionH>
                <wp:positionV relativeFrom="paragraph">
                  <wp:posOffset>2597785</wp:posOffset>
                </wp:positionV>
                <wp:extent cx="685800" cy="231775"/>
                <wp:effectExtent l="3810" t="0" r="0" b="0"/>
                <wp:wrapNone/>
                <wp:docPr id="16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81E8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429DB27">
              <v:shape id="Text Box 123" style="position:absolute;margin-left:153.3pt;margin-top:204.55pt;width:54pt;height:18.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ni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" w14:anchorId="6E892BF9">
                <v:textbox inset="1mm,,1mm">
                  <w:txbxContent>
                    <w:p w:rsidRPr="007610DC" w:rsidR="0076569A" w:rsidP="00E75C5C" w:rsidRDefault="0076569A" w14:paraId="3FE9F23F"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3696" behindDoc="0" locked="0" layoutInCell="1" allowOverlap="1" wp14:anchorId="146C1E6D" wp14:editId="12D7EDCD">
                <wp:simplePos x="0" y="0"/>
                <wp:positionH relativeFrom="column">
                  <wp:posOffset>1946910</wp:posOffset>
                </wp:positionH>
                <wp:positionV relativeFrom="paragraph">
                  <wp:posOffset>1422400</wp:posOffset>
                </wp:positionV>
                <wp:extent cx="685800" cy="231775"/>
                <wp:effectExtent l="3810" t="3175" r="0" b="3175"/>
                <wp:wrapNone/>
                <wp:docPr id="16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A478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EB76F47">
              <v:shape id="Text Box 87" style="position:absolute;margin-left:153.3pt;margin-top:112pt;width:54pt;height:18.2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wO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" w14:anchorId="146C1E6D">
                <v:textbox inset="1mm,,1mm">
                  <w:txbxContent>
                    <w:p w:rsidRPr="007610DC" w:rsidR="0076569A" w:rsidP="00E75C5C" w:rsidRDefault="0076569A" w14:paraId="1F72F64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6288" behindDoc="0" locked="0" layoutInCell="1" allowOverlap="1" wp14:anchorId="00CA9FC7" wp14:editId="786041A6">
                <wp:simplePos x="0" y="0"/>
                <wp:positionH relativeFrom="column">
                  <wp:posOffset>1946910</wp:posOffset>
                </wp:positionH>
                <wp:positionV relativeFrom="paragraph">
                  <wp:posOffset>822960</wp:posOffset>
                </wp:positionV>
                <wp:extent cx="685800" cy="231775"/>
                <wp:effectExtent l="3810" t="3810" r="0" b="2540"/>
                <wp:wrapNone/>
                <wp:docPr id="16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1226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6245FD2">
              <v:shape id="Text Box 70" style="position:absolute;margin-left:153.3pt;margin-top:64.8pt;width:54pt;height:18.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Lg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" w14:anchorId="00CA9FC7">
                <v:textbox inset="1mm,,1mm">
                  <w:txbxContent>
                    <w:p w:rsidRPr="007610DC" w:rsidR="0076569A" w:rsidP="00E75C5C" w:rsidRDefault="0076569A" w14:paraId="08CE6F91"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9776" behindDoc="0" locked="0" layoutInCell="1" allowOverlap="1" wp14:anchorId="1FC36B87" wp14:editId="2700E08D">
                <wp:simplePos x="0" y="0"/>
                <wp:positionH relativeFrom="column">
                  <wp:posOffset>1946910</wp:posOffset>
                </wp:positionH>
                <wp:positionV relativeFrom="paragraph">
                  <wp:posOffset>3030855</wp:posOffset>
                </wp:positionV>
                <wp:extent cx="685800" cy="473075"/>
                <wp:effectExtent l="13335" t="11430" r="15240" b="29845"/>
                <wp:wrapNone/>
                <wp:docPr id="160"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3BAFB75">
              <v:roundrect id="AutoShape 132" style="position:absolute;margin-left:153.3pt;margin-top:238.65pt;width:54pt;height:3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376592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05504" behindDoc="0" locked="0" layoutInCell="1" allowOverlap="1" wp14:anchorId="67B35823" wp14:editId="66492B87">
                <wp:simplePos x="0" y="0"/>
                <wp:positionH relativeFrom="column">
                  <wp:posOffset>1946910</wp:posOffset>
                </wp:positionH>
                <wp:positionV relativeFrom="paragraph">
                  <wp:posOffset>1279525</wp:posOffset>
                </wp:positionV>
                <wp:extent cx="685800" cy="473075"/>
                <wp:effectExtent l="13335" t="12700" r="15240" b="28575"/>
                <wp:wrapNone/>
                <wp:docPr id="159"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CC6B553">
              <v:roundrect id="AutoShape 79" style="position:absolute;margin-left:153.3pt;margin-top:100.75pt;width:54pt;height:37.2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3DE3AC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6048" behindDoc="0" locked="0" layoutInCell="1" allowOverlap="1" wp14:anchorId="2017BAB4" wp14:editId="49624B01">
                <wp:simplePos x="0" y="0"/>
                <wp:positionH relativeFrom="column">
                  <wp:posOffset>1946910</wp:posOffset>
                </wp:positionH>
                <wp:positionV relativeFrom="paragraph">
                  <wp:posOffset>673100</wp:posOffset>
                </wp:positionV>
                <wp:extent cx="685800" cy="473075"/>
                <wp:effectExtent l="13335" t="6350" r="15240" b="34925"/>
                <wp:wrapNone/>
                <wp:docPr id="158"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BFC3836">
              <v:roundrect id="AutoShape 60" style="position:absolute;margin-left:153.3pt;margin-top:53pt;width:54pt;height:37.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E343E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75136" behindDoc="0" locked="0" layoutInCell="1" allowOverlap="1" wp14:anchorId="5AE4475E" wp14:editId="0292D178">
                <wp:simplePos x="0" y="0"/>
                <wp:positionH relativeFrom="column">
                  <wp:posOffset>2880995</wp:posOffset>
                </wp:positionH>
                <wp:positionV relativeFrom="paragraph">
                  <wp:posOffset>3169285</wp:posOffset>
                </wp:positionV>
                <wp:extent cx="685800" cy="231775"/>
                <wp:effectExtent l="4445" t="0" r="0" b="0"/>
                <wp:wrapNone/>
                <wp:docPr id="15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980D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945A611">
              <v:shape id="Text Box 147" style="position:absolute;margin-left:226.85pt;margin-top:249.55pt;width:54pt;height:18.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cM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" w14:anchorId="5AE4475E">
                <v:textbox inset="1mm,,1mm">
                  <w:txbxContent>
                    <w:p w:rsidRPr="007610DC" w:rsidR="0076569A" w:rsidP="00E75C5C" w:rsidRDefault="0076569A" w14:paraId="61CDCEAD"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7312" behindDoc="0" locked="0" layoutInCell="1" allowOverlap="1" wp14:anchorId="557AA6C9" wp14:editId="5D5D3DB8">
                <wp:simplePos x="0" y="0"/>
                <wp:positionH relativeFrom="column">
                  <wp:posOffset>2880995</wp:posOffset>
                </wp:positionH>
                <wp:positionV relativeFrom="paragraph">
                  <wp:posOffset>803910</wp:posOffset>
                </wp:positionV>
                <wp:extent cx="685800" cy="231775"/>
                <wp:effectExtent l="4445" t="3810" r="0" b="2540"/>
                <wp:wrapNone/>
                <wp:docPr id="15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2E577"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B70A0E0">
              <v:shape id="Text Box 71" style="position:absolute;margin-left:226.85pt;margin-top:63.3pt;width:54pt;height:18.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" w14:anchorId="557AA6C9">
                <v:textbox inset="1mm,,1mm">
                  <w:txbxContent>
                    <w:p w:rsidRPr="007610DC" w:rsidR="0076569A" w:rsidP="00E75C5C" w:rsidRDefault="0076569A" w14:paraId="6BB9E253"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0800" behindDoc="0" locked="0" layoutInCell="1" allowOverlap="1" wp14:anchorId="5D159E5F" wp14:editId="21699D3F">
                <wp:simplePos x="0" y="0"/>
                <wp:positionH relativeFrom="column">
                  <wp:posOffset>2880995</wp:posOffset>
                </wp:positionH>
                <wp:positionV relativeFrom="paragraph">
                  <wp:posOffset>3035935</wp:posOffset>
                </wp:positionV>
                <wp:extent cx="685800" cy="473075"/>
                <wp:effectExtent l="13970" t="6985" r="14605" b="34290"/>
                <wp:wrapNone/>
                <wp:docPr id="155"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5594520">
              <v:roundrect id="AutoShape 133" style="position:absolute;margin-left:226.85pt;margin-top:239.05pt;width:54pt;height:3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4E9BAD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7072" behindDoc="0" locked="0" layoutInCell="1" allowOverlap="1" wp14:anchorId="6BC24197" wp14:editId="165B378B">
                <wp:simplePos x="0" y="0"/>
                <wp:positionH relativeFrom="column">
                  <wp:posOffset>2880995</wp:posOffset>
                </wp:positionH>
                <wp:positionV relativeFrom="paragraph">
                  <wp:posOffset>673100</wp:posOffset>
                </wp:positionV>
                <wp:extent cx="685800" cy="473075"/>
                <wp:effectExtent l="13970" t="6350" r="14605" b="34925"/>
                <wp:wrapNone/>
                <wp:docPr id="154"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835690A">
              <v:roundrect id="AutoShape 61" style="position:absolute;margin-left:226.85pt;margin-top:53pt;width:54pt;height:37.2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7B6A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6160" behindDoc="0" locked="0" layoutInCell="1" allowOverlap="1" wp14:anchorId="446E825F" wp14:editId="5E8C5D29">
                <wp:simplePos x="0" y="0"/>
                <wp:positionH relativeFrom="column">
                  <wp:posOffset>3811905</wp:posOffset>
                </wp:positionH>
                <wp:positionV relativeFrom="paragraph">
                  <wp:posOffset>3169285</wp:posOffset>
                </wp:positionV>
                <wp:extent cx="685800" cy="231775"/>
                <wp:effectExtent l="1905" t="0" r="0" b="0"/>
                <wp:wrapNone/>
                <wp:docPr id="15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A6AE0"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ED1DE79">
              <v:shape id="Text Box 148" style="position:absolute;margin-left:300.15pt;margin-top:249.55pt;width:54pt;height:18.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sL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" w14:anchorId="446E825F">
                <v:textbox inset="1mm,,1mm">
                  <w:txbxContent>
                    <w:p w:rsidRPr="007610DC" w:rsidR="0076569A" w:rsidP="00E75C5C" w:rsidRDefault="0076569A" w14:paraId="23DE523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5744" behindDoc="0" locked="0" layoutInCell="1" allowOverlap="1" wp14:anchorId="49DEE841" wp14:editId="0780D0D8">
                <wp:simplePos x="0" y="0"/>
                <wp:positionH relativeFrom="column">
                  <wp:posOffset>3804285</wp:posOffset>
                </wp:positionH>
                <wp:positionV relativeFrom="paragraph">
                  <wp:posOffset>1412875</wp:posOffset>
                </wp:positionV>
                <wp:extent cx="685800" cy="231775"/>
                <wp:effectExtent l="3810" t="3175" r="0" b="3175"/>
                <wp:wrapNone/>
                <wp:docPr id="15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0FF79" w14:textId="77777777" w:rsidR="0076569A" w:rsidRPr="007C4D36"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A67CC85">
              <v:shape id="Text Box 89" style="position:absolute;margin-left:299.55pt;margin-top:111.25pt;width:54pt;height:18.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QXl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" w14:anchorId="49DEE841">
                <v:textbox inset="1mm,,1mm">
                  <w:txbxContent>
                    <w:p w:rsidRPr="007C4D36" w:rsidR="0076569A" w:rsidP="00E75C5C" w:rsidRDefault="0076569A" w14:paraId="52E56223"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98336" behindDoc="0" locked="0" layoutInCell="1" allowOverlap="1" wp14:anchorId="73D8B007" wp14:editId="5AE5FA45">
                <wp:simplePos x="0" y="0"/>
                <wp:positionH relativeFrom="column">
                  <wp:posOffset>3804285</wp:posOffset>
                </wp:positionH>
                <wp:positionV relativeFrom="paragraph">
                  <wp:posOffset>813435</wp:posOffset>
                </wp:positionV>
                <wp:extent cx="685800" cy="231775"/>
                <wp:effectExtent l="3810" t="3810" r="0" b="2540"/>
                <wp:wrapNone/>
                <wp:docPr id="15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564C6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4F88E4B">
              <v:shape id="Text Box 72" style="position:absolute;margin-left:299.55pt;margin-top:64.05pt;width:54pt;height:18.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J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" w14:anchorId="73D8B007">
                <v:textbox inset="1mm,,1mm">
                  <w:txbxContent>
                    <w:p w:rsidRPr="007610DC" w:rsidR="0076569A" w:rsidP="00E75C5C" w:rsidRDefault="0076569A" w14:paraId="07547A01"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1824" behindDoc="0" locked="0" layoutInCell="1" allowOverlap="1" wp14:anchorId="43BF217A" wp14:editId="16741B31">
                <wp:simplePos x="0" y="0"/>
                <wp:positionH relativeFrom="column">
                  <wp:posOffset>3813810</wp:posOffset>
                </wp:positionH>
                <wp:positionV relativeFrom="paragraph">
                  <wp:posOffset>3035935</wp:posOffset>
                </wp:positionV>
                <wp:extent cx="685800" cy="473075"/>
                <wp:effectExtent l="3810" t="6985" r="15240" b="34290"/>
                <wp:wrapNone/>
                <wp:docPr id="150"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46A6178">
              <v:roundrect id="AutoShape 134" style="position:absolute;margin-left:300.3pt;margin-top:239.05pt;width:54pt;height:3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strokecolor="#f2f2f2" strokeweight="3pt" arcsize="10923f" w14:anchorId="4AC46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07552" behindDoc="0" locked="0" layoutInCell="1" allowOverlap="1" wp14:anchorId="7F43E06B" wp14:editId="6A055CDC">
                <wp:simplePos x="0" y="0"/>
                <wp:positionH relativeFrom="column">
                  <wp:posOffset>3802380</wp:posOffset>
                </wp:positionH>
                <wp:positionV relativeFrom="paragraph">
                  <wp:posOffset>1279525</wp:posOffset>
                </wp:positionV>
                <wp:extent cx="685800" cy="473075"/>
                <wp:effectExtent l="11430" t="12700" r="17145" b="28575"/>
                <wp:wrapNone/>
                <wp:docPr id="149"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6B7E2B1">
              <v:roundrect id="AutoShape 81" style="position:absolute;margin-left:299.4pt;margin-top:100.75pt;width:54pt;height:37.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4C57D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8096" behindDoc="0" locked="0" layoutInCell="1" allowOverlap="1" wp14:anchorId="6AC844A7" wp14:editId="1FFEA79E">
                <wp:simplePos x="0" y="0"/>
                <wp:positionH relativeFrom="column">
                  <wp:posOffset>3804285</wp:posOffset>
                </wp:positionH>
                <wp:positionV relativeFrom="paragraph">
                  <wp:posOffset>673100</wp:posOffset>
                </wp:positionV>
                <wp:extent cx="685800" cy="473075"/>
                <wp:effectExtent l="13335" t="6350" r="15240" b="34925"/>
                <wp:wrapNone/>
                <wp:docPr id="14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1D2168E">
              <v:roundrect id="AutoShape 62" style="position:absolute;margin-left:299.55pt;margin-top:53pt;width:54pt;height:37.2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630083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7184" behindDoc="0" locked="0" layoutInCell="1" allowOverlap="1" wp14:anchorId="07711013" wp14:editId="17825ACF">
                <wp:simplePos x="0" y="0"/>
                <wp:positionH relativeFrom="column">
                  <wp:posOffset>4728210</wp:posOffset>
                </wp:positionH>
                <wp:positionV relativeFrom="paragraph">
                  <wp:posOffset>3169285</wp:posOffset>
                </wp:positionV>
                <wp:extent cx="685800" cy="231775"/>
                <wp:effectExtent l="3810" t="0" r="0" b="0"/>
                <wp:wrapNone/>
                <wp:docPr id="14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7D39C" w14:textId="77777777" w:rsidR="0076569A" w:rsidRPr="00D3120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A44DCDF">
              <v:shape id="Text Box 149" style="position:absolute;margin-left:372.3pt;margin-top:249.55pt;width:54pt;height:1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o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" w14:anchorId="07711013">
                <v:textbox inset="1mm,,1mm">
                  <w:txbxContent>
                    <w:p w:rsidRPr="00D31204" w:rsidR="0076569A" w:rsidP="00E75C5C" w:rsidRDefault="0076569A" w14:paraId="5043CB0F"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99360" behindDoc="0" locked="0" layoutInCell="1" allowOverlap="1" wp14:anchorId="7EE2699F" wp14:editId="4EFB0254">
                <wp:simplePos x="0" y="0"/>
                <wp:positionH relativeFrom="column">
                  <wp:posOffset>4728210</wp:posOffset>
                </wp:positionH>
                <wp:positionV relativeFrom="paragraph">
                  <wp:posOffset>813435</wp:posOffset>
                </wp:positionV>
                <wp:extent cx="685800" cy="231775"/>
                <wp:effectExtent l="3810" t="3810" r="0" b="2540"/>
                <wp:wrapNone/>
                <wp:docPr id="14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5FB9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D8FB152">
              <v:shape id="Text Box 73" style="position:absolute;margin-left:372.3pt;margin-top:64.05pt;width:54pt;height:18.2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" w14:anchorId="7EE2699F">
                <v:textbox inset="1mm,,1mm">
                  <w:txbxContent>
                    <w:p w:rsidRPr="007610DC" w:rsidR="0076569A" w:rsidP="00E75C5C" w:rsidRDefault="0076569A" w14:paraId="07459315"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2848" behindDoc="0" locked="0" layoutInCell="1" allowOverlap="1" wp14:anchorId="0E953D3D" wp14:editId="0E5B1625">
                <wp:simplePos x="0" y="0"/>
                <wp:positionH relativeFrom="column">
                  <wp:posOffset>4728210</wp:posOffset>
                </wp:positionH>
                <wp:positionV relativeFrom="paragraph">
                  <wp:posOffset>3030855</wp:posOffset>
                </wp:positionV>
                <wp:extent cx="685800" cy="473075"/>
                <wp:effectExtent l="13335" t="11430" r="15240" b="29845"/>
                <wp:wrapNone/>
                <wp:docPr id="145"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D17EBFC">
              <v:roundrect id="AutoShape 135" style="position:absolute;margin-left:372.3pt;margin-top:238.65pt;width:54pt;height:3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61D4B9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5984" behindDoc="0" locked="0" layoutInCell="1" allowOverlap="1" wp14:anchorId="576D39C5" wp14:editId="144E1A7A">
                <wp:simplePos x="0" y="0"/>
                <wp:positionH relativeFrom="column">
                  <wp:posOffset>4728210</wp:posOffset>
                </wp:positionH>
                <wp:positionV relativeFrom="paragraph">
                  <wp:posOffset>1873885</wp:posOffset>
                </wp:positionV>
                <wp:extent cx="685800" cy="473075"/>
                <wp:effectExtent l="13335" t="6985" r="15240" b="34290"/>
                <wp:wrapNone/>
                <wp:docPr id="144"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3CFC916">
              <v:roundrect id="AutoShape 99" style="position:absolute;margin-left:372.3pt;margin-top:147.55pt;width:54pt;height:37.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4DB57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589120" behindDoc="0" locked="0" layoutInCell="1" allowOverlap="1" wp14:anchorId="135A80FB" wp14:editId="1212DBAD">
                <wp:simplePos x="0" y="0"/>
                <wp:positionH relativeFrom="column">
                  <wp:posOffset>4728210</wp:posOffset>
                </wp:positionH>
                <wp:positionV relativeFrom="paragraph">
                  <wp:posOffset>673100</wp:posOffset>
                </wp:positionV>
                <wp:extent cx="685800" cy="473075"/>
                <wp:effectExtent l="13335" t="6350" r="15240" b="34925"/>
                <wp:wrapNone/>
                <wp:docPr id="14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056AC45">
              <v:roundrect id="AutoShape 63" style="position:absolute;margin-left:372.3pt;margin-top:53pt;width:54pt;height:37.2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6D3C18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678208" behindDoc="0" locked="0" layoutInCell="1" allowOverlap="1" wp14:anchorId="7882420D" wp14:editId="382CF47E">
                <wp:simplePos x="0" y="0"/>
                <wp:positionH relativeFrom="column">
                  <wp:posOffset>5661660</wp:posOffset>
                </wp:positionH>
                <wp:positionV relativeFrom="paragraph">
                  <wp:posOffset>3169285</wp:posOffset>
                </wp:positionV>
                <wp:extent cx="685800" cy="231775"/>
                <wp:effectExtent l="3810" t="0" r="0" b="0"/>
                <wp:wrapNone/>
                <wp:docPr id="14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037C8"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08DF8DB">
              <v:shape id="Text Box 150" style="position:absolute;margin-left:445.8pt;margin-top:249.55pt;width:54pt;height:18.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52t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" w14:anchorId="7882420D">
                <v:textbox inset="1mm,,1mm">
                  <w:txbxContent>
                    <w:p w:rsidRPr="007610DC" w:rsidR="0076569A" w:rsidP="00E75C5C" w:rsidRDefault="0076569A" w14:paraId="6537F28F"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6224" behindDoc="0" locked="0" layoutInCell="1" allowOverlap="1" wp14:anchorId="2FAC64B5" wp14:editId="03A052EB">
                <wp:simplePos x="0" y="0"/>
                <wp:positionH relativeFrom="column">
                  <wp:posOffset>5661660</wp:posOffset>
                </wp:positionH>
                <wp:positionV relativeFrom="paragraph">
                  <wp:posOffset>1988185</wp:posOffset>
                </wp:positionV>
                <wp:extent cx="685800" cy="231775"/>
                <wp:effectExtent l="3810" t="0" r="0" b="0"/>
                <wp:wrapNone/>
                <wp:docPr id="14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7687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D7A5AD2">
              <v:shape id="Text Box 109" style="position:absolute;margin-left:445.8pt;margin-top:156.55pt;width:54pt;height:18.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hB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" w14:anchorId="2FAC64B5">
                <v:textbox inset="1mm,,1mm">
                  <w:txbxContent>
                    <w:p w:rsidRPr="007610DC" w:rsidR="0076569A" w:rsidP="00E75C5C" w:rsidRDefault="0076569A" w14:paraId="6DFB9E20"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7248" behindDoc="0" locked="0" layoutInCell="1" allowOverlap="1" wp14:anchorId="3899A8B6" wp14:editId="79EA0F74">
                <wp:simplePos x="0" y="0"/>
                <wp:positionH relativeFrom="column">
                  <wp:posOffset>6585585</wp:posOffset>
                </wp:positionH>
                <wp:positionV relativeFrom="paragraph">
                  <wp:posOffset>1988185</wp:posOffset>
                </wp:positionV>
                <wp:extent cx="685800" cy="231775"/>
                <wp:effectExtent l="3810" t="0" r="0" b="0"/>
                <wp:wrapNone/>
                <wp:docPr id="14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E52C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389C67B">
              <v:shape id="Text Box 110" style="position:absolute;margin-left:518.55pt;margin-top:156.55pt;width:54pt;height:18.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Aav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" w14:anchorId="3899A8B6">
                <v:textbox inset="1mm,,1mm">
                  <w:txbxContent>
                    <w:p w:rsidRPr="007610DC" w:rsidR="0076569A" w:rsidP="00E75C5C" w:rsidRDefault="0076569A" w14:paraId="70DF9E5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8272" behindDoc="0" locked="0" layoutInCell="1" allowOverlap="1" wp14:anchorId="235FBDF8" wp14:editId="2B078B11">
                <wp:simplePos x="0" y="0"/>
                <wp:positionH relativeFrom="column">
                  <wp:posOffset>7499985</wp:posOffset>
                </wp:positionH>
                <wp:positionV relativeFrom="paragraph">
                  <wp:posOffset>1988185</wp:posOffset>
                </wp:positionV>
                <wp:extent cx="685800" cy="231775"/>
                <wp:effectExtent l="3810" t="0" r="0" b="0"/>
                <wp:wrapNone/>
                <wp:docPr id="13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351A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6903C42">
              <v:shape id="Text Box 111" style="position:absolute;margin-left:590.55pt;margin-top:156.55pt;width:54pt;height:18.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" w14:anchorId="235FBDF8">
                <v:textbox inset="1mm,,1mm">
                  <w:txbxContent>
                    <w:p w:rsidRPr="007610DC" w:rsidR="0076569A" w:rsidP="00E75C5C" w:rsidRDefault="0076569A" w14:paraId="44E871B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7424" behindDoc="0" locked="0" layoutInCell="1" allowOverlap="1" wp14:anchorId="5B6ED8F3" wp14:editId="4685D0F2">
                <wp:simplePos x="0" y="0"/>
                <wp:positionH relativeFrom="column">
                  <wp:posOffset>6585585</wp:posOffset>
                </wp:positionH>
                <wp:positionV relativeFrom="paragraph">
                  <wp:posOffset>3769360</wp:posOffset>
                </wp:positionV>
                <wp:extent cx="685800" cy="231775"/>
                <wp:effectExtent l="3810" t="0" r="0" b="0"/>
                <wp:wrapNone/>
                <wp:docPr id="13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B69388"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A0C9BAF">
              <v:shape id="Text Box 159" style="position:absolute;margin-left:518.55pt;margin-top:296.8pt;width:54pt;height:18.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" w14:anchorId="5B6ED8F3">
                <v:textbox inset="1mm,,1mm">
                  <w:txbxContent>
                    <w:p w:rsidRPr="00E56F1D" w:rsidR="0076569A" w:rsidP="00E75C5C" w:rsidRDefault="0076569A" w14:paraId="144A5D23"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86400" behindDoc="0" locked="0" layoutInCell="1" allowOverlap="1" wp14:anchorId="16ADB89F" wp14:editId="21906409">
                <wp:simplePos x="0" y="0"/>
                <wp:positionH relativeFrom="column">
                  <wp:posOffset>5661660</wp:posOffset>
                </wp:positionH>
                <wp:positionV relativeFrom="paragraph">
                  <wp:posOffset>3769360</wp:posOffset>
                </wp:positionV>
                <wp:extent cx="685800" cy="231775"/>
                <wp:effectExtent l="3810" t="0" r="0" b="0"/>
                <wp:wrapNone/>
                <wp:docPr id="13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31EB0"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191B223">
              <v:shape id="Text Box 158" style="position:absolute;margin-left:445.8pt;margin-top:296.8pt;width:54pt;height:18.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9E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" w14:anchorId="16ADB89F">
                <v:textbox inset="1mm,,1mm">
                  <w:txbxContent>
                    <w:p w:rsidRPr="007610DC" w:rsidR="0076569A" w:rsidP="00E75C5C" w:rsidRDefault="0076569A" w14:paraId="738610EB"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5376" behindDoc="0" locked="0" layoutInCell="1" allowOverlap="1" wp14:anchorId="3B5A708E" wp14:editId="179CD5C6">
                <wp:simplePos x="0" y="0"/>
                <wp:positionH relativeFrom="column">
                  <wp:posOffset>4728210</wp:posOffset>
                </wp:positionH>
                <wp:positionV relativeFrom="paragraph">
                  <wp:posOffset>3769360</wp:posOffset>
                </wp:positionV>
                <wp:extent cx="685800" cy="231775"/>
                <wp:effectExtent l="3810" t="0" r="0" b="0"/>
                <wp:wrapNone/>
                <wp:docPr id="13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8FDAB"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7D69E57">
              <v:shape id="Text Box 157" style="position:absolute;margin-left:372.3pt;margin-top:296.8pt;width:54pt;height:18.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Gq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" w14:anchorId="3B5A708E">
                <v:textbox inset="1mm,,1mm">
                  <w:txbxContent>
                    <w:p w:rsidRPr="00E56F1D" w:rsidR="0076569A" w:rsidP="00E75C5C" w:rsidRDefault="0076569A" w14:paraId="637805D2"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84352" behindDoc="0" locked="0" layoutInCell="1" allowOverlap="1" wp14:anchorId="76C1CCC4" wp14:editId="03D9721E">
                <wp:simplePos x="0" y="0"/>
                <wp:positionH relativeFrom="column">
                  <wp:posOffset>3813810</wp:posOffset>
                </wp:positionH>
                <wp:positionV relativeFrom="paragraph">
                  <wp:posOffset>3769360</wp:posOffset>
                </wp:positionV>
                <wp:extent cx="685800" cy="231775"/>
                <wp:effectExtent l="3810" t="0" r="0" b="0"/>
                <wp:wrapNone/>
                <wp:docPr id="135"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ECCDE" w14:textId="77777777" w:rsidR="0076569A" w:rsidRPr="000530F6" w:rsidRDefault="0076569A" w:rsidP="00E75C5C">
                            <w:pPr>
                              <w:jc w:val="center"/>
                              <w:rPr>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CAEA7D1">
              <v:shape id="Text Box 156" style="position:absolute;margin-left:300.3pt;margin-top:296.8pt;width:54pt;height:18.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RG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" w14:anchorId="76C1CCC4">
                <v:textbox inset="1mm,,1mm">
                  <w:txbxContent>
                    <w:p w:rsidRPr="000530F6" w:rsidR="0076569A" w:rsidP="00E75C5C" w:rsidRDefault="0076569A" w14:paraId="463F29E8" w14:textId="77777777">
                      <w:pPr>
                        <w:jc w:val="center"/>
                        <w:rPr>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3328" behindDoc="0" locked="0" layoutInCell="1" allowOverlap="1" wp14:anchorId="47FBA690" wp14:editId="1C31CEF6">
                <wp:simplePos x="0" y="0"/>
                <wp:positionH relativeFrom="column">
                  <wp:posOffset>2880995</wp:posOffset>
                </wp:positionH>
                <wp:positionV relativeFrom="paragraph">
                  <wp:posOffset>3769360</wp:posOffset>
                </wp:positionV>
                <wp:extent cx="685800" cy="231775"/>
                <wp:effectExtent l="4445" t="0" r="0" b="0"/>
                <wp:wrapNone/>
                <wp:docPr id="13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1AA7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17AE87E">
              <v:shape id="Text Box 155" style="position:absolute;margin-left:226.85pt;margin-top:296.8pt;width:54pt;height:18.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n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" w14:anchorId="47FBA690">
                <v:textbox inset="1mm,,1mm">
                  <w:txbxContent>
                    <w:p w:rsidRPr="007610DC" w:rsidR="0076569A" w:rsidP="00E75C5C" w:rsidRDefault="0076569A" w14:paraId="3B7B4B8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2304" behindDoc="0" locked="0" layoutInCell="1" allowOverlap="1" wp14:anchorId="3DDD7561" wp14:editId="73ECE50C">
                <wp:simplePos x="0" y="0"/>
                <wp:positionH relativeFrom="column">
                  <wp:posOffset>1956435</wp:posOffset>
                </wp:positionH>
                <wp:positionV relativeFrom="paragraph">
                  <wp:posOffset>3769360</wp:posOffset>
                </wp:positionV>
                <wp:extent cx="685800" cy="231775"/>
                <wp:effectExtent l="3810" t="0" r="0" b="0"/>
                <wp:wrapNone/>
                <wp:docPr id="13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9763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EBEAA89">
              <v:shape id="Text Box 154" style="position:absolute;margin-left:154.05pt;margin-top:296.8pt;width:54pt;height:18.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" w14:anchorId="3DDD7561">
                <v:textbox inset="1mm,,1mm">
                  <w:txbxContent>
                    <w:p w:rsidRPr="007610DC" w:rsidR="0076569A" w:rsidP="00E75C5C" w:rsidRDefault="0076569A" w14:paraId="3A0FF5F2"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72064" behindDoc="0" locked="0" layoutInCell="1" allowOverlap="1" wp14:anchorId="621C0341" wp14:editId="67B5C53A">
                <wp:simplePos x="0" y="0"/>
                <wp:positionH relativeFrom="column">
                  <wp:posOffset>6585585</wp:posOffset>
                </wp:positionH>
                <wp:positionV relativeFrom="paragraph">
                  <wp:posOffset>3627755</wp:posOffset>
                </wp:positionV>
                <wp:extent cx="685800" cy="473075"/>
                <wp:effectExtent l="3810" t="8255" r="15240" b="33020"/>
                <wp:wrapNone/>
                <wp:docPr id="132" name="AutoShape 144"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0"/>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E981AB8">
              <v:roundrect id="AutoShape 144" style="position:absolute;margin-left:518.55pt;margin-top:285.65pt;width:54pt;height:37.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1DAA7A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">
                <v:fill type="tile" o:title="Saco de papel" recolor="t" r:id="rId35"/>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71040" behindDoc="0" locked="0" layoutInCell="1" allowOverlap="1" wp14:anchorId="435C427F" wp14:editId="456FE8B7">
                <wp:simplePos x="0" y="0"/>
                <wp:positionH relativeFrom="column">
                  <wp:posOffset>5661660</wp:posOffset>
                </wp:positionH>
                <wp:positionV relativeFrom="paragraph">
                  <wp:posOffset>3627755</wp:posOffset>
                </wp:positionV>
                <wp:extent cx="685800" cy="473075"/>
                <wp:effectExtent l="3810" t="8255" r="15240" b="33020"/>
                <wp:wrapNone/>
                <wp:docPr id="131"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D210894">
              <v:roundrect id="AutoShape 143" style="position:absolute;margin-left:445.8pt;margin-top:285.65pt;width:54pt;height:37.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70D5CE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70016" behindDoc="0" locked="0" layoutInCell="1" allowOverlap="1" wp14:anchorId="713F8181" wp14:editId="2C582794">
                <wp:simplePos x="0" y="0"/>
                <wp:positionH relativeFrom="column">
                  <wp:posOffset>4728210</wp:posOffset>
                </wp:positionH>
                <wp:positionV relativeFrom="paragraph">
                  <wp:posOffset>3627755</wp:posOffset>
                </wp:positionV>
                <wp:extent cx="685800" cy="473075"/>
                <wp:effectExtent l="13335" t="8255" r="15240" b="33020"/>
                <wp:wrapNone/>
                <wp:docPr id="13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6631C64">
              <v:roundrect id="AutoShape 142" style="position:absolute;margin-left:372.3pt;margin-top:285.65pt;width:54pt;height:37.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DC3C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68992" behindDoc="0" locked="0" layoutInCell="1" allowOverlap="1" wp14:anchorId="4CF31A07" wp14:editId="253A6067">
                <wp:simplePos x="0" y="0"/>
                <wp:positionH relativeFrom="column">
                  <wp:posOffset>3813810</wp:posOffset>
                </wp:positionH>
                <wp:positionV relativeFrom="paragraph">
                  <wp:posOffset>3627755</wp:posOffset>
                </wp:positionV>
                <wp:extent cx="685800" cy="473075"/>
                <wp:effectExtent l="13335" t="8255" r="15240" b="33020"/>
                <wp:wrapNone/>
                <wp:docPr id="129"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2A96438">
              <v:roundrect id="AutoShape 141" style="position:absolute;margin-left:300.3pt;margin-top:285.65pt;width:54pt;height:37.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167A7E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67968" behindDoc="0" locked="0" layoutInCell="1" allowOverlap="1" wp14:anchorId="4B910B6F" wp14:editId="16708E1F">
                <wp:simplePos x="0" y="0"/>
                <wp:positionH relativeFrom="column">
                  <wp:posOffset>2880995</wp:posOffset>
                </wp:positionH>
                <wp:positionV relativeFrom="paragraph">
                  <wp:posOffset>3630930</wp:posOffset>
                </wp:positionV>
                <wp:extent cx="685800" cy="473075"/>
                <wp:effectExtent l="13970" t="11430" r="14605" b="29845"/>
                <wp:wrapNone/>
                <wp:docPr id="128"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25AD5E2">
              <v:roundrect id="AutoShape 140" style="position:absolute;margin-left:226.85pt;margin-top:285.9pt;width:54pt;height:37.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170D5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666944" behindDoc="0" locked="0" layoutInCell="1" allowOverlap="1" wp14:anchorId="77090B35" wp14:editId="30FFE930">
                <wp:simplePos x="0" y="0"/>
                <wp:positionH relativeFrom="column">
                  <wp:posOffset>1956435</wp:posOffset>
                </wp:positionH>
                <wp:positionV relativeFrom="paragraph">
                  <wp:posOffset>3621405</wp:posOffset>
                </wp:positionV>
                <wp:extent cx="685800" cy="473075"/>
                <wp:effectExtent l="3810" t="1905" r="15240" b="29845"/>
                <wp:wrapNone/>
                <wp:docPr id="127"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910FF53">
              <v:roundrect id="AutoShape 139" style="position:absolute;margin-left:154.05pt;margin-top:285.15pt;width:54pt;height:37.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2D23E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79232" behindDoc="0" locked="0" layoutInCell="1" allowOverlap="1" wp14:anchorId="64A1B6DE" wp14:editId="2AF15A16">
                <wp:simplePos x="0" y="0"/>
                <wp:positionH relativeFrom="column">
                  <wp:posOffset>6585585</wp:posOffset>
                </wp:positionH>
                <wp:positionV relativeFrom="paragraph">
                  <wp:posOffset>3169285</wp:posOffset>
                </wp:positionV>
                <wp:extent cx="685800" cy="231775"/>
                <wp:effectExtent l="3810" t="0" r="0" b="0"/>
                <wp:wrapNone/>
                <wp:docPr id="12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2E6F6"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2413867">
              <v:shape id="Text Box 151" style="position:absolute;margin-left:518.55pt;margin-top:249.55pt;width:54pt;height:18.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d7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" w14:anchorId="64A1B6DE">
                <v:textbox inset="1mm,,1mm">
                  <w:txbxContent>
                    <w:p w:rsidRPr="00E56F1D" w:rsidR="0076569A" w:rsidP="00E75C5C" w:rsidRDefault="0076569A" w14:paraId="5630AD66"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80256" behindDoc="0" locked="0" layoutInCell="1" allowOverlap="1" wp14:anchorId="0819C601" wp14:editId="5FCDB6D4">
                <wp:simplePos x="0" y="0"/>
                <wp:positionH relativeFrom="column">
                  <wp:posOffset>7499985</wp:posOffset>
                </wp:positionH>
                <wp:positionV relativeFrom="paragraph">
                  <wp:posOffset>3162300</wp:posOffset>
                </wp:positionV>
                <wp:extent cx="685800" cy="231775"/>
                <wp:effectExtent l="3810" t="0" r="0" b="0"/>
                <wp:wrapNone/>
                <wp:docPr id="125"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1DB2C" w14:textId="77777777" w:rsidR="0076569A" w:rsidRPr="007610DC" w:rsidRDefault="0076569A" w:rsidP="00E75C5C">
                            <w:pPr>
                              <w:jc w:val="center"/>
                              <w:rPr>
                                <w:rFonts w:ascii="Cambria" w:hAnsi="Cambria"/>
                                <w:b/>
                                <w:sz w:val="10"/>
                                <w:szCs w:val="10"/>
                              </w:rPr>
                            </w:pPr>
                          </w:p>
                          <w:p w14:paraId="1F61DA9D"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E9C61E8">
              <v:shape id="Text Box 152" style="position:absolute;margin-left:590.55pt;margin-top:249pt;width:54pt;height:1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1KX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" w14:anchorId="0819C601">
                <v:textbox inset="1mm,,1mm">
                  <w:txbxContent>
                    <w:p w:rsidRPr="007610DC" w:rsidR="0076569A" w:rsidP="00E75C5C" w:rsidRDefault="0076569A" w14:paraId="61829076" w14:textId="77777777">
                      <w:pPr>
                        <w:jc w:val="center"/>
                        <w:rPr>
                          <w:rFonts w:ascii="Cambria" w:hAnsi="Cambria"/>
                          <w:b/>
                          <w:sz w:val="10"/>
                          <w:szCs w:val="10"/>
                        </w:rPr>
                      </w:pPr>
                    </w:p>
                    <w:p w:rsidRPr="00E56F1D" w:rsidR="0076569A" w:rsidP="00E75C5C" w:rsidRDefault="0076569A" w14:paraId="2BA226A1"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65920" behindDoc="0" locked="0" layoutInCell="1" allowOverlap="1" wp14:anchorId="71EBD222" wp14:editId="7EE94A80">
                <wp:simplePos x="0" y="0"/>
                <wp:positionH relativeFrom="column">
                  <wp:posOffset>7499985</wp:posOffset>
                </wp:positionH>
                <wp:positionV relativeFrom="paragraph">
                  <wp:posOffset>3035935</wp:posOffset>
                </wp:positionV>
                <wp:extent cx="685800" cy="473075"/>
                <wp:effectExtent l="3810" t="6985" r="15240" b="34290"/>
                <wp:wrapNone/>
                <wp:docPr id="124" name="AutoShape 138"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0"/>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492912D">
              <v:roundrect id="AutoShape 138" style="position:absolute;margin-left:590.55pt;margin-top:239.05pt;width:54pt;height:37.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319120B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">
                <v:fill type="tile" o:title="Saco de papel" recolor="t" r:id="rId35"/>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64896" behindDoc="0" locked="0" layoutInCell="1" allowOverlap="1" wp14:anchorId="56DBFCEC" wp14:editId="5082BD47">
                <wp:simplePos x="0" y="0"/>
                <wp:positionH relativeFrom="column">
                  <wp:posOffset>6585585</wp:posOffset>
                </wp:positionH>
                <wp:positionV relativeFrom="paragraph">
                  <wp:posOffset>3035935</wp:posOffset>
                </wp:positionV>
                <wp:extent cx="685800" cy="473075"/>
                <wp:effectExtent l="3810" t="6985" r="15240" b="34290"/>
                <wp:wrapNone/>
                <wp:docPr id="123" name="AutoShape 137"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0"/>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8D05916">
              <v:roundrect id="AutoShape 137" style="position:absolute;margin-left:518.55pt;margin-top:239.05pt;width:54pt;height:3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7E8234D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">
                <v:fill type="tile" o:title="Saco de papel" recolor="t" r:id="rId35"/>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63872" behindDoc="0" locked="0" layoutInCell="1" allowOverlap="1" wp14:anchorId="42A43AF0" wp14:editId="3175E37A">
                <wp:simplePos x="0" y="0"/>
                <wp:positionH relativeFrom="column">
                  <wp:posOffset>5661660</wp:posOffset>
                </wp:positionH>
                <wp:positionV relativeFrom="paragraph">
                  <wp:posOffset>3035935</wp:posOffset>
                </wp:positionV>
                <wp:extent cx="685800" cy="473075"/>
                <wp:effectExtent l="13335" t="6985" r="15240" b="34290"/>
                <wp:wrapNone/>
                <wp:docPr id="122"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90D76A2">
              <v:roundrect id="AutoShape 136" style="position:absolute;margin-left:445.8pt;margin-top:239.05pt;width:54pt;height:3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24BF66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55680" behindDoc="0" locked="0" layoutInCell="1" allowOverlap="1" wp14:anchorId="12A49471" wp14:editId="4EDF73B7">
                <wp:simplePos x="0" y="0"/>
                <wp:positionH relativeFrom="column">
                  <wp:posOffset>6585585</wp:posOffset>
                </wp:positionH>
                <wp:positionV relativeFrom="paragraph">
                  <wp:posOffset>2597785</wp:posOffset>
                </wp:positionV>
                <wp:extent cx="685800" cy="231775"/>
                <wp:effectExtent l="3810" t="0" r="0" b="0"/>
                <wp:wrapNone/>
                <wp:docPr id="12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9054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F5635C4">
              <v:shape id="Text Box 128" style="position:absolute;margin-left:518.55pt;margin-top:204.55pt;width:54pt;height:1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jx5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" w14:anchorId="12A49471">
                <v:textbox inset="1mm,,1mm">
                  <w:txbxContent>
                    <w:p w:rsidRPr="007610DC" w:rsidR="0076569A" w:rsidP="00E75C5C" w:rsidRDefault="0076569A" w14:paraId="17AD93B2"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4656" behindDoc="0" locked="0" layoutInCell="1" allowOverlap="1" wp14:anchorId="6D6703F3" wp14:editId="240F84A1">
                <wp:simplePos x="0" y="0"/>
                <wp:positionH relativeFrom="column">
                  <wp:posOffset>5661660</wp:posOffset>
                </wp:positionH>
                <wp:positionV relativeFrom="paragraph">
                  <wp:posOffset>2597785</wp:posOffset>
                </wp:positionV>
                <wp:extent cx="685800" cy="231775"/>
                <wp:effectExtent l="3810" t="0" r="0" b="0"/>
                <wp:wrapNone/>
                <wp:docPr id="12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ED1C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8202895">
              <v:shape id="Text Box 127" style="position:absolute;margin-left:445.8pt;margin-top:204.55pt;width:54pt;height:1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MmV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" w14:anchorId="6D6703F3">
                <v:textbox inset="1mm,,1mm">
                  <w:txbxContent>
                    <w:p w:rsidRPr="007610DC" w:rsidR="0076569A" w:rsidP="00E75C5C" w:rsidRDefault="0076569A" w14:paraId="0DE4B5B7"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2608" behindDoc="0" locked="0" layoutInCell="1" allowOverlap="1" wp14:anchorId="025FD801" wp14:editId="31EE44BA">
                <wp:simplePos x="0" y="0"/>
                <wp:positionH relativeFrom="column">
                  <wp:posOffset>3802380</wp:posOffset>
                </wp:positionH>
                <wp:positionV relativeFrom="paragraph">
                  <wp:posOffset>2597785</wp:posOffset>
                </wp:positionV>
                <wp:extent cx="685800" cy="231775"/>
                <wp:effectExtent l="1905" t="0" r="0" b="0"/>
                <wp:wrapNone/>
                <wp:docPr id="11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8BE14"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6341551">
              <v:shape id="Text Box 125" style="position:absolute;margin-left:299.4pt;margin-top:204.55pt;width:54pt;height:18.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5B+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" w14:anchorId="025FD801">
                <v:textbox inset="1mm,,1mm">
                  <w:txbxContent>
                    <w:p w:rsidRPr="007610DC" w:rsidR="0076569A" w:rsidP="00E75C5C" w:rsidRDefault="0076569A" w14:paraId="66204FF1"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3632" behindDoc="0" locked="0" layoutInCell="1" allowOverlap="1" wp14:anchorId="1CCF6D6A" wp14:editId="5CA53DD1">
                <wp:simplePos x="0" y="0"/>
                <wp:positionH relativeFrom="column">
                  <wp:posOffset>4728210</wp:posOffset>
                </wp:positionH>
                <wp:positionV relativeFrom="paragraph">
                  <wp:posOffset>2597785</wp:posOffset>
                </wp:positionV>
                <wp:extent cx="685800" cy="231775"/>
                <wp:effectExtent l="3810" t="0" r="0" b="0"/>
                <wp:wrapNone/>
                <wp:docPr id="11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8843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B61DE02">
              <v:shape id="Text Box 126" style="position:absolute;margin-left:372.3pt;margin-top:204.55pt;width:54pt;height:1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WWS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" w14:anchorId="1CCF6D6A">
                <v:textbox inset="1mm,,1mm">
                  <w:txbxContent>
                    <w:p w:rsidRPr="007610DC" w:rsidR="0076569A" w:rsidP="00E75C5C" w:rsidRDefault="0076569A" w14:paraId="2DBF0D7D"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1584" behindDoc="0" locked="0" layoutInCell="1" allowOverlap="1" wp14:anchorId="4A41719D" wp14:editId="4BB06316">
                <wp:simplePos x="0" y="0"/>
                <wp:positionH relativeFrom="column">
                  <wp:posOffset>2890520</wp:posOffset>
                </wp:positionH>
                <wp:positionV relativeFrom="paragraph">
                  <wp:posOffset>2588260</wp:posOffset>
                </wp:positionV>
                <wp:extent cx="685800" cy="231775"/>
                <wp:effectExtent l="4445" t="0" r="0" b="0"/>
                <wp:wrapNone/>
                <wp:docPr id="11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A993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8945C07">
              <v:shape id="Text Box 124" style="position:absolute;margin-left:227.6pt;margin-top:203.8pt;width:54pt;height:18.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t8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" w14:anchorId="4A41719D">
                <v:textbox inset="1mm,,1mm">
                  <w:txbxContent>
                    <w:p w:rsidRPr="007610DC" w:rsidR="0076569A" w:rsidP="00E75C5C" w:rsidRDefault="0076569A" w14:paraId="6B62F1B3"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49536" behindDoc="0" locked="0" layoutInCell="1" allowOverlap="1" wp14:anchorId="48D60EAB" wp14:editId="56FDA17E">
                <wp:simplePos x="0" y="0"/>
                <wp:positionH relativeFrom="column">
                  <wp:posOffset>1033145</wp:posOffset>
                </wp:positionH>
                <wp:positionV relativeFrom="paragraph">
                  <wp:posOffset>2597785</wp:posOffset>
                </wp:positionV>
                <wp:extent cx="685800" cy="231775"/>
                <wp:effectExtent l="4445" t="0" r="0" b="0"/>
                <wp:wrapNone/>
                <wp:docPr id="11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6C0D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5992694">
              <v:shape id="Text Box 122" style="position:absolute;margin-left:81.35pt;margin-top:204.55pt;width:54pt;height:18.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6Q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" w14:anchorId="48D60EAB">
                <v:textbox inset="1mm,,1mm">
                  <w:txbxContent>
                    <w:p w:rsidRPr="007610DC" w:rsidR="0076569A" w:rsidP="00E75C5C" w:rsidRDefault="0076569A" w14:paraId="02F2C34E"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47488" behindDoc="0" locked="0" layoutInCell="1" allowOverlap="1" wp14:anchorId="5B2943C7" wp14:editId="5919FD70">
                <wp:simplePos x="0" y="0"/>
                <wp:positionH relativeFrom="column">
                  <wp:posOffset>7499985</wp:posOffset>
                </wp:positionH>
                <wp:positionV relativeFrom="paragraph">
                  <wp:posOffset>2458085</wp:posOffset>
                </wp:positionV>
                <wp:extent cx="685800" cy="473075"/>
                <wp:effectExtent l="3810" t="635" r="15240" b="31115"/>
                <wp:wrapNone/>
                <wp:docPr id="115" name="AutoShape 120"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0"/>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A84D4B7">
              <v:roundrect id="AutoShape 120" style="position:absolute;margin-left:590.55pt;margin-top:193.55pt;width:54pt;height:37.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29EC40E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">
                <v:fill type="tile" o:title="Saco de papel" recolor="t" r:id="rId35"/>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46464" behindDoc="0" locked="0" layoutInCell="1" allowOverlap="1" wp14:anchorId="551C8ADA" wp14:editId="4307ACE1">
                <wp:simplePos x="0" y="0"/>
                <wp:positionH relativeFrom="column">
                  <wp:posOffset>6585585</wp:posOffset>
                </wp:positionH>
                <wp:positionV relativeFrom="paragraph">
                  <wp:posOffset>2467610</wp:posOffset>
                </wp:positionV>
                <wp:extent cx="685800" cy="473075"/>
                <wp:effectExtent l="13335" t="10160" r="15240" b="31115"/>
                <wp:wrapNone/>
                <wp:docPr id="114"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F951497">
              <v:roundrect id="AutoShape 119" style="position:absolute;margin-left:518.55pt;margin-top:194.3pt;width:54pt;height:37.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657FC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45440" behindDoc="0" locked="0" layoutInCell="1" allowOverlap="1" wp14:anchorId="18800BDB" wp14:editId="03539B6A">
                <wp:simplePos x="0" y="0"/>
                <wp:positionH relativeFrom="column">
                  <wp:posOffset>5661660</wp:posOffset>
                </wp:positionH>
                <wp:positionV relativeFrom="paragraph">
                  <wp:posOffset>2467610</wp:posOffset>
                </wp:positionV>
                <wp:extent cx="685800" cy="473075"/>
                <wp:effectExtent l="13335" t="10160" r="15240" b="31115"/>
                <wp:wrapNone/>
                <wp:docPr id="113"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0000"/>
                        </a:solidFill>
                        <a:ln w="12700">
                          <a:solidFill>
                            <a:srgbClr val="000000"/>
                          </a:solidFill>
                          <a:round/>
                          <a:headEnd/>
                          <a:tailEnd/>
                        </a:ln>
                        <a:effectLst>
                          <a:outerShdw dist="28398" dir="3806097" algn="ctr" rotWithShape="0">
                            <a:srgbClr val="7F7F7F"/>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5CA950A">
              <v:roundrect id="AutoShape 118" style="position:absolute;margin-left:445.8pt;margin-top:194.3pt;width:54pt;height:37.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weight="1pt" arcsize="10923f" w14:anchorId="55949E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">
                <v:shadow on="t" color="#7f7f7f" offset="1pt"/>
              </v:roundrect>
            </w:pict>
          </mc:Fallback>
        </mc:AlternateContent>
      </w:r>
      <w:r w:rsidRPr="00E824E7">
        <w:rPr>
          <w:rFonts w:cstheme="minorHAnsi"/>
          <w:noProof/>
          <w:sz w:val="24"/>
        </w:rPr>
        <mc:AlternateContent>
          <mc:Choice Requires="wps">
            <w:drawing>
              <wp:anchor distT="0" distB="0" distL="114300" distR="114300" simplePos="0" relativeHeight="251644416" behindDoc="0" locked="0" layoutInCell="1" allowOverlap="1" wp14:anchorId="397DF698" wp14:editId="3069EAD5">
                <wp:simplePos x="0" y="0"/>
                <wp:positionH relativeFrom="column">
                  <wp:posOffset>4737735</wp:posOffset>
                </wp:positionH>
                <wp:positionV relativeFrom="paragraph">
                  <wp:posOffset>2467610</wp:posOffset>
                </wp:positionV>
                <wp:extent cx="685800" cy="473075"/>
                <wp:effectExtent l="13335" t="10160" r="15240" b="31115"/>
                <wp:wrapNone/>
                <wp:docPr id="112"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AF294F7">
              <v:roundrect id="AutoShape 117" style="position:absolute;margin-left:373.05pt;margin-top:194.3pt;width:54pt;height:3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38CD9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43392" behindDoc="0" locked="0" layoutInCell="1" allowOverlap="1" wp14:anchorId="6A62AE0A" wp14:editId="66BBAC78">
                <wp:simplePos x="0" y="0"/>
                <wp:positionH relativeFrom="column">
                  <wp:posOffset>3811905</wp:posOffset>
                </wp:positionH>
                <wp:positionV relativeFrom="paragraph">
                  <wp:posOffset>2467610</wp:posOffset>
                </wp:positionV>
                <wp:extent cx="685800" cy="473075"/>
                <wp:effectExtent l="11430" t="10160" r="17145" b="31115"/>
                <wp:wrapNone/>
                <wp:docPr id="111"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00000"/>
                        </a:soli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FECD7FE">
              <v:roundrect id="AutoShape 116" style="position:absolute;margin-left:300.15pt;margin-top:194.3pt;width:54pt;height:37.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000" strokecolor="#4f81bd" strokeweight="1pt" arcsize="10923f" w14:anchorId="214607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&#1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42368" behindDoc="0" locked="0" layoutInCell="1" allowOverlap="1" wp14:anchorId="48D45494" wp14:editId="14BD9B91">
                <wp:simplePos x="0" y="0"/>
                <wp:positionH relativeFrom="column">
                  <wp:posOffset>2890520</wp:posOffset>
                </wp:positionH>
                <wp:positionV relativeFrom="paragraph">
                  <wp:posOffset>2458085</wp:posOffset>
                </wp:positionV>
                <wp:extent cx="685800" cy="473075"/>
                <wp:effectExtent l="4445" t="635" r="14605" b="31115"/>
                <wp:wrapNone/>
                <wp:docPr id="110"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ACFDFDF">
              <v:roundrect id="AutoShape 115" style="position:absolute;margin-left:227.6pt;margin-top:193.55pt;width:54pt;height:37.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strokecolor="#f2f2f2" strokeweight="3pt" arcsize="10923f" w14:anchorId="5C82CA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41344" behindDoc="0" locked="0" layoutInCell="1" allowOverlap="1" wp14:anchorId="4905CF6F" wp14:editId="7EF3B348">
                <wp:simplePos x="0" y="0"/>
                <wp:positionH relativeFrom="column">
                  <wp:posOffset>1946910</wp:posOffset>
                </wp:positionH>
                <wp:positionV relativeFrom="paragraph">
                  <wp:posOffset>2467610</wp:posOffset>
                </wp:positionV>
                <wp:extent cx="685800" cy="473075"/>
                <wp:effectExtent l="13335" t="10160" r="15240" b="31115"/>
                <wp:wrapNone/>
                <wp:docPr id="109"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50230CD">
              <v:roundrect id="AutoShape 114" style="position:absolute;margin-left:153.3pt;margin-top:194.3pt;width:54pt;height:37.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2EC89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35200" behindDoc="0" locked="0" layoutInCell="1" allowOverlap="1" wp14:anchorId="6631C8D1" wp14:editId="1EF1D6EA">
                <wp:simplePos x="0" y="0"/>
                <wp:positionH relativeFrom="column">
                  <wp:posOffset>4728210</wp:posOffset>
                </wp:positionH>
                <wp:positionV relativeFrom="paragraph">
                  <wp:posOffset>1988185</wp:posOffset>
                </wp:positionV>
                <wp:extent cx="685800" cy="231775"/>
                <wp:effectExtent l="381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A20CA1"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C26D366">
              <v:shape id="Text Box 108" style="position:absolute;margin-left:372.3pt;margin-top:156.55pt;width:54pt;height:18.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lx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" w14:anchorId="6631C8D1">
                <v:textbox inset="1mm,,1mm">
                  <w:txbxContent>
                    <w:p w:rsidRPr="007610DC" w:rsidR="0076569A" w:rsidP="00E75C5C" w:rsidRDefault="0076569A" w14:paraId="680A4E5D"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4176" behindDoc="0" locked="0" layoutInCell="1" allowOverlap="1" wp14:anchorId="3ECE9272" wp14:editId="15D4E52D">
                <wp:simplePos x="0" y="0"/>
                <wp:positionH relativeFrom="column">
                  <wp:posOffset>3804285</wp:posOffset>
                </wp:positionH>
                <wp:positionV relativeFrom="paragraph">
                  <wp:posOffset>1988185</wp:posOffset>
                </wp:positionV>
                <wp:extent cx="685800" cy="231775"/>
                <wp:effectExtent l="381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7D1C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6FE3790">
              <v:shape id="Text Box 107" style="position:absolute;margin-left:299.55pt;margin-top:156.55pt;width:54pt;height:18.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yd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" w14:anchorId="3ECE9272">
                <v:textbox inset="1mm,,1mm">
                  <w:txbxContent>
                    <w:p w:rsidRPr="007610DC" w:rsidR="0076569A" w:rsidP="00E75C5C" w:rsidRDefault="0076569A" w14:paraId="1921983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2128" behindDoc="0" locked="0" layoutInCell="1" allowOverlap="1" wp14:anchorId="2368A6F2" wp14:editId="00D96337">
                <wp:simplePos x="0" y="0"/>
                <wp:positionH relativeFrom="column">
                  <wp:posOffset>1956435</wp:posOffset>
                </wp:positionH>
                <wp:positionV relativeFrom="paragraph">
                  <wp:posOffset>1988185</wp:posOffset>
                </wp:positionV>
                <wp:extent cx="685800" cy="231775"/>
                <wp:effectExtent l="3810" t="0" r="0" b="0"/>
                <wp:wrapNone/>
                <wp:docPr id="10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8E6D5C" w14:textId="77777777" w:rsidR="0076569A" w:rsidRPr="00D3120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CD08FBE">
              <v:shape id="Text Box 105" style="position:absolute;margin-left:154.05pt;margin-top:156.55pt;width:54pt;height:18.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Jja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" w14:anchorId="2368A6F2">
                <v:textbox inset="1mm,,1mm">
                  <w:txbxContent>
                    <w:p w:rsidRPr="00D31204" w:rsidR="0076569A" w:rsidP="00E75C5C" w:rsidRDefault="0076569A" w14:paraId="296FEF7D"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31104" behindDoc="0" locked="0" layoutInCell="1" allowOverlap="1" wp14:anchorId="2EBFEB88" wp14:editId="13BB7CE1">
                <wp:simplePos x="0" y="0"/>
                <wp:positionH relativeFrom="column">
                  <wp:posOffset>1033145</wp:posOffset>
                </wp:positionH>
                <wp:positionV relativeFrom="paragraph">
                  <wp:posOffset>1988185</wp:posOffset>
                </wp:positionV>
                <wp:extent cx="685800" cy="231775"/>
                <wp:effectExtent l="4445" t="0" r="0" b="0"/>
                <wp:wrapNone/>
                <wp:docPr id="10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069E1"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00C8ED7">
              <v:shape id="Text Box 104" style="position:absolute;margin-left:81.35pt;margin-top:156.55pt;width:54pt;height:18.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02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" w14:anchorId="2EBFEB88">
                <v:textbox inset="1mm,,1mm">
                  <w:txbxContent>
                    <w:p w:rsidRPr="007610DC" w:rsidR="0076569A" w:rsidP="00E75C5C" w:rsidRDefault="0076569A" w14:paraId="7194DBD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29056" behindDoc="0" locked="0" layoutInCell="1" allowOverlap="1" wp14:anchorId="1AB272C2" wp14:editId="4AE94259">
                <wp:simplePos x="0" y="0"/>
                <wp:positionH relativeFrom="column">
                  <wp:posOffset>7499985</wp:posOffset>
                </wp:positionH>
                <wp:positionV relativeFrom="paragraph">
                  <wp:posOffset>1864360</wp:posOffset>
                </wp:positionV>
                <wp:extent cx="685800" cy="473075"/>
                <wp:effectExtent l="3810" t="6985" r="15240" b="34290"/>
                <wp:wrapNone/>
                <wp:docPr id="104"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703584F">
              <v:roundrect id="AutoShape 102" style="position:absolute;margin-left:590.55pt;margin-top:146.8pt;width:54pt;height:37.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682F66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28032" behindDoc="0" locked="0" layoutInCell="1" allowOverlap="1" wp14:anchorId="71A3258F" wp14:editId="1AE4E393">
                <wp:simplePos x="0" y="0"/>
                <wp:positionH relativeFrom="column">
                  <wp:posOffset>6595110</wp:posOffset>
                </wp:positionH>
                <wp:positionV relativeFrom="paragraph">
                  <wp:posOffset>1864360</wp:posOffset>
                </wp:positionV>
                <wp:extent cx="685800" cy="473075"/>
                <wp:effectExtent l="13335" t="6985" r="15240" b="34290"/>
                <wp:wrapNone/>
                <wp:docPr id="103"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440CA98">
              <v:roundrect id="AutoShape 101" style="position:absolute;margin-left:519.3pt;margin-top:146.8pt;width:54pt;height:37.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color="#666" strokeweight="1pt" arcsize="10923f" w14:anchorId="5040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27008" behindDoc="0" locked="0" layoutInCell="1" allowOverlap="1" wp14:anchorId="59FB455C" wp14:editId="17A0B4CA">
                <wp:simplePos x="0" y="0"/>
                <wp:positionH relativeFrom="column">
                  <wp:posOffset>5661660</wp:posOffset>
                </wp:positionH>
                <wp:positionV relativeFrom="paragraph">
                  <wp:posOffset>1864360</wp:posOffset>
                </wp:positionV>
                <wp:extent cx="685800" cy="473075"/>
                <wp:effectExtent l="13335" t="6985" r="15240" b="34290"/>
                <wp:wrapNone/>
                <wp:docPr id="102"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0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30CD48F">
              <v:roundrect id="AutoShape 100" style="position:absolute;margin-left:445.8pt;margin-top:146.8pt;width:54pt;height:37.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000" strokecolor="#8064a2" strokeweight="1pt" arcsize="10923f" w14:anchorId="4A893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4960" behindDoc="0" locked="0" layoutInCell="1" allowOverlap="1" wp14:anchorId="0B445F1C" wp14:editId="590171B6">
                <wp:simplePos x="0" y="0"/>
                <wp:positionH relativeFrom="column">
                  <wp:posOffset>3804285</wp:posOffset>
                </wp:positionH>
                <wp:positionV relativeFrom="paragraph">
                  <wp:posOffset>1864360</wp:posOffset>
                </wp:positionV>
                <wp:extent cx="685800" cy="473075"/>
                <wp:effectExtent l="3810" t="6985" r="15240" b="34290"/>
                <wp:wrapNone/>
                <wp:docPr id="101"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D0DCC82">
              <v:roundrect id="AutoShape 98" style="position:absolute;margin-left:299.55pt;margin-top:146.8pt;width:54pt;height:37.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68006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33152" behindDoc="0" locked="0" layoutInCell="1" allowOverlap="1" wp14:anchorId="27744A54" wp14:editId="335451FB">
                <wp:simplePos x="0" y="0"/>
                <wp:positionH relativeFrom="column">
                  <wp:posOffset>2880995</wp:posOffset>
                </wp:positionH>
                <wp:positionV relativeFrom="paragraph">
                  <wp:posOffset>1988185</wp:posOffset>
                </wp:positionV>
                <wp:extent cx="685800" cy="231775"/>
                <wp:effectExtent l="4445" t="0" r="0" b="0"/>
                <wp:wrapNone/>
                <wp:docPr id="10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EC02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1330377">
              <v:shape id="Text Box 106" style="position:absolute;margin-left:226.85pt;margin-top:156.55pt;width:54pt;height:18.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wPY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" w14:anchorId="27744A54">
                <v:textbox inset="1mm,,1mm">
                  <w:txbxContent>
                    <w:p w:rsidRPr="007610DC" w:rsidR="0076569A" w:rsidP="00E75C5C" w:rsidRDefault="0076569A" w14:paraId="769D0D3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23936" behindDoc="0" locked="0" layoutInCell="1" allowOverlap="1" wp14:anchorId="44D9DF61" wp14:editId="755B53DE">
                <wp:simplePos x="0" y="0"/>
                <wp:positionH relativeFrom="column">
                  <wp:posOffset>2880995</wp:posOffset>
                </wp:positionH>
                <wp:positionV relativeFrom="paragraph">
                  <wp:posOffset>1866900</wp:posOffset>
                </wp:positionV>
                <wp:extent cx="685800" cy="473075"/>
                <wp:effectExtent l="13970" t="9525" r="14605" b="31750"/>
                <wp:wrapNone/>
                <wp:docPr id="99"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1FE765D">
              <v:roundrect id="AutoShape 97" style="position:absolute;margin-left:226.85pt;margin-top:147pt;width:54pt;height:37.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6FDE73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2912" behindDoc="0" locked="0" layoutInCell="1" allowOverlap="1" wp14:anchorId="4BAD5E5D" wp14:editId="5509F338">
                <wp:simplePos x="0" y="0"/>
                <wp:positionH relativeFrom="column">
                  <wp:posOffset>1956435</wp:posOffset>
                </wp:positionH>
                <wp:positionV relativeFrom="paragraph">
                  <wp:posOffset>1866900</wp:posOffset>
                </wp:positionV>
                <wp:extent cx="685800" cy="473075"/>
                <wp:effectExtent l="3810" t="0" r="5715" b="3175"/>
                <wp:wrapNone/>
                <wp:docPr id="98"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0000"/>
                        </a:solidFill>
                        <a:ln>
                          <a:noFill/>
                        </a:ln>
                        <a:effectLst/>
                        <a:extLst>
                          <a:ext uri="{91240B29-F687-4F45-9708-019B960494DF}">
                            <a14:hiddenLine xmlns:a14="http://schemas.microsoft.com/office/drawing/2010/main" w="127000" cmpd="dbl">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D629A58">
              <v:roundrect id="AutoShape 96" style="position:absolute;margin-left:154.05pt;margin-top:147pt;width:54pt;height:37.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weight="10pt" arcsize="10923f" w14:anchorId="23BFA2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">
                <v:stroke linestyle="thinThin"/>
                <v:shadow color="#868686"/>
              </v:roundrect>
            </w:pict>
          </mc:Fallback>
        </mc:AlternateContent>
      </w:r>
      <w:r w:rsidRPr="00E824E7">
        <w:rPr>
          <w:rFonts w:cstheme="minorHAnsi"/>
          <w:noProof/>
          <w:sz w:val="24"/>
        </w:rPr>
        <mc:AlternateContent>
          <mc:Choice Requires="wps">
            <w:drawing>
              <wp:anchor distT="0" distB="0" distL="114300" distR="114300" simplePos="0" relativeHeight="251621888" behindDoc="0" locked="0" layoutInCell="1" allowOverlap="1" wp14:anchorId="79C49896" wp14:editId="061EAC41">
                <wp:simplePos x="0" y="0"/>
                <wp:positionH relativeFrom="column">
                  <wp:posOffset>1033145</wp:posOffset>
                </wp:positionH>
                <wp:positionV relativeFrom="paragraph">
                  <wp:posOffset>1873885</wp:posOffset>
                </wp:positionV>
                <wp:extent cx="685800" cy="473075"/>
                <wp:effectExtent l="13970" t="6985" r="14605" b="34290"/>
                <wp:wrapNone/>
                <wp:docPr id="97"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E8FCBB0">
              <v:roundrect id="AutoShape 95" style="position:absolute;margin-left:81.35pt;margin-top:147.55pt;width:54pt;height:37.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color="#666" strokeweight="1pt" arcsize="10923f" w14:anchorId="79DF0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19840" behindDoc="0" locked="0" layoutInCell="1" allowOverlap="1" wp14:anchorId="61C2F388" wp14:editId="0F0591E9">
                <wp:simplePos x="0" y="0"/>
                <wp:positionH relativeFrom="column">
                  <wp:posOffset>7499985</wp:posOffset>
                </wp:positionH>
                <wp:positionV relativeFrom="paragraph">
                  <wp:posOffset>1412875</wp:posOffset>
                </wp:positionV>
                <wp:extent cx="685800" cy="231775"/>
                <wp:effectExtent l="3810" t="3175" r="0" b="3175"/>
                <wp:wrapNone/>
                <wp:docPr id="9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FD83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653A36A">
              <v:shape id="Text Box 93" style="position:absolute;margin-left:590.55pt;margin-top:111.25pt;width:54pt;height:18.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fY0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" w14:anchorId="61C2F388">
                <v:textbox inset="1mm,,1mm">
                  <w:txbxContent>
                    <w:p w:rsidRPr="007610DC" w:rsidR="0076569A" w:rsidP="00E75C5C" w:rsidRDefault="0076569A" w14:paraId="54CD245A"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8816" behindDoc="0" locked="0" layoutInCell="1" allowOverlap="1" wp14:anchorId="63BB4187" wp14:editId="21CDC67D">
                <wp:simplePos x="0" y="0"/>
                <wp:positionH relativeFrom="column">
                  <wp:posOffset>6576060</wp:posOffset>
                </wp:positionH>
                <wp:positionV relativeFrom="paragraph">
                  <wp:posOffset>1412875</wp:posOffset>
                </wp:positionV>
                <wp:extent cx="685800" cy="231775"/>
                <wp:effectExtent l="3810" t="3175" r="0" b="3175"/>
                <wp:wrapNone/>
                <wp:docPr id="9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D02EF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BDBE9E0">
              <v:shape id="Text Box 92" style="position:absolute;margin-left:517.8pt;margin-top:111.25pt;width:54pt;height:18.2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q/f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" w14:anchorId="63BB4187">
                <v:textbox inset="1mm,,1mm">
                  <w:txbxContent>
                    <w:p w:rsidRPr="007610DC" w:rsidR="0076569A" w:rsidP="00E75C5C" w:rsidRDefault="0076569A" w14:paraId="1231BE67"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7792" behindDoc="0" locked="0" layoutInCell="1" allowOverlap="1" wp14:anchorId="6E447935" wp14:editId="53EAD140">
                <wp:simplePos x="0" y="0"/>
                <wp:positionH relativeFrom="column">
                  <wp:posOffset>5661660</wp:posOffset>
                </wp:positionH>
                <wp:positionV relativeFrom="paragraph">
                  <wp:posOffset>1412875</wp:posOffset>
                </wp:positionV>
                <wp:extent cx="685800" cy="231775"/>
                <wp:effectExtent l="3810" t="3175" r="0" b="3175"/>
                <wp:wrapNone/>
                <wp:docPr id="9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FA42A" w14:textId="77777777" w:rsidR="0076569A" w:rsidRPr="007C4D36"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F81C874">
              <v:shape id="Text Box 91" style="position:absolute;margin-left:445.8pt;margin-top:111.25pt;width:54pt;height:18.2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" w14:anchorId="6E447935">
                <v:textbox inset="1mm,,1mm">
                  <w:txbxContent>
                    <w:p w:rsidRPr="007C4D36" w:rsidR="0076569A" w:rsidP="00E75C5C" w:rsidRDefault="0076569A" w14:paraId="36FEB5B0"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611648" behindDoc="0" locked="0" layoutInCell="1" allowOverlap="1" wp14:anchorId="726A6CC6" wp14:editId="77DBD0AD">
                <wp:simplePos x="0" y="0"/>
                <wp:positionH relativeFrom="column">
                  <wp:posOffset>7499985</wp:posOffset>
                </wp:positionH>
                <wp:positionV relativeFrom="paragraph">
                  <wp:posOffset>1270000</wp:posOffset>
                </wp:positionV>
                <wp:extent cx="685800" cy="473075"/>
                <wp:effectExtent l="3810" t="3175" r="15240" b="28575"/>
                <wp:wrapNone/>
                <wp:docPr id="93"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8C1173A">
              <v:roundrect id="AutoShape 85" style="position:absolute;margin-left:590.55pt;margin-top:100pt;width:54pt;height:37.2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008355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10624" behindDoc="0" locked="0" layoutInCell="1" allowOverlap="1" wp14:anchorId="46E17AA7" wp14:editId="532B319B">
                <wp:simplePos x="0" y="0"/>
                <wp:positionH relativeFrom="column">
                  <wp:posOffset>6576060</wp:posOffset>
                </wp:positionH>
                <wp:positionV relativeFrom="paragraph">
                  <wp:posOffset>1279525</wp:posOffset>
                </wp:positionV>
                <wp:extent cx="685800" cy="473075"/>
                <wp:effectExtent l="13335" t="12700" r="15240" b="28575"/>
                <wp:wrapNone/>
                <wp:docPr id="92"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91A48C3">
              <v:roundrect id="AutoShape 84" style="position:absolute;margin-left:517.8pt;margin-top:100.75pt;width:54pt;height:37.2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128A6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09600" behindDoc="0" locked="0" layoutInCell="1" allowOverlap="1" wp14:anchorId="3B1AF873" wp14:editId="14BA3842">
                <wp:simplePos x="0" y="0"/>
                <wp:positionH relativeFrom="column">
                  <wp:posOffset>5661660</wp:posOffset>
                </wp:positionH>
                <wp:positionV relativeFrom="paragraph">
                  <wp:posOffset>1279525</wp:posOffset>
                </wp:positionV>
                <wp:extent cx="685800" cy="473075"/>
                <wp:effectExtent l="13335" t="12700" r="15240" b="28575"/>
                <wp:wrapNone/>
                <wp:docPr id="91"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3D1DC1C">
              <v:roundrect id="AutoShape 83" style="position:absolute;margin-left:445.8pt;margin-top:100.75pt;width:54pt;height:37.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4AAF6D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16768" behindDoc="0" locked="0" layoutInCell="1" allowOverlap="1" wp14:anchorId="470D05B5" wp14:editId="59A0C067">
                <wp:simplePos x="0" y="0"/>
                <wp:positionH relativeFrom="column">
                  <wp:posOffset>4737735</wp:posOffset>
                </wp:positionH>
                <wp:positionV relativeFrom="paragraph">
                  <wp:posOffset>1412875</wp:posOffset>
                </wp:positionV>
                <wp:extent cx="685800" cy="231775"/>
                <wp:effectExtent l="3810" t="3175" r="0" b="317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594F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119D57E">
              <v:shape id="Text Box 90" style="position:absolute;margin-left:373.05pt;margin-top:111.25pt;width:54pt;height:18.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Td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" w14:anchorId="470D05B5">
                <v:textbox inset="1mm,,1mm">
                  <w:txbxContent>
                    <w:p w:rsidRPr="007610DC" w:rsidR="0076569A" w:rsidP="00E75C5C" w:rsidRDefault="0076569A" w14:paraId="30D7AA69"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8576" behindDoc="0" locked="0" layoutInCell="1" allowOverlap="1" wp14:anchorId="07020C7C" wp14:editId="74A59516">
                <wp:simplePos x="0" y="0"/>
                <wp:positionH relativeFrom="column">
                  <wp:posOffset>4737735</wp:posOffset>
                </wp:positionH>
                <wp:positionV relativeFrom="paragraph">
                  <wp:posOffset>1279525</wp:posOffset>
                </wp:positionV>
                <wp:extent cx="685800" cy="473075"/>
                <wp:effectExtent l="13335" t="12700" r="15240" b="28575"/>
                <wp:wrapNone/>
                <wp:docPr id="89"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AFF7000">
              <v:roundrect id="AutoShape 82" style="position:absolute;margin-left:373.05pt;margin-top:100.75pt;width:54pt;height:37.2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18F3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14720" behindDoc="0" locked="0" layoutInCell="1" allowOverlap="1" wp14:anchorId="0F5554FF" wp14:editId="57AA729B">
                <wp:simplePos x="0" y="0"/>
                <wp:positionH relativeFrom="column">
                  <wp:posOffset>2880995</wp:posOffset>
                </wp:positionH>
                <wp:positionV relativeFrom="paragraph">
                  <wp:posOffset>1422400</wp:posOffset>
                </wp:positionV>
                <wp:extent cx="685800" cy="231775"/>
                <wp:effectExtent l="4445" t="3175" r="0" b="317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6071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8440CB4">
              <v:shape id="Text Box 88" style="position:absolute;margin-left:226.85pt;margin-top:112pt;width:54pt;height:18.2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8Ex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" w14:anchorId="0F5554FF">
                <v:textbox inset="1mm,,1mm">
                  <w:txbxContent>
                    <w:p w:rsidRPr="007610DC" w:rsidR="0076569A" w:rsidP="00E75C5C" w:rsidRDefault="0076569A" w14:paraId="7196D064"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6528" behindDoc="0" locked="0" layoutInCell="1" allowOverlap="1" wp14:anchorId="40FB9873" wp14:editId="0F143C16">
                <wp:simplePos x="0" y="0"/>
                <wp:positionH relativeFrom="column">
                  <wp:posOffset>2880995</wp:posOffset>
                </wp:positionH>
                <wp:positionV relativeFrom="paragraph">
                  <wp:posOffset>1279525</wp:posOffset>
                </wp:positionV>
                <wp:extent cx="685800" cy="473075"/>
                <wp:effectExtent l="13970" t="12700" r="14605" b="28575"/>
                <wp:wrapNone/>
                <wp:docPr id="8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65D3C98">
              <v:roundrect id="AutoShape 80" style="position:absolute;margin-left:226.85pt;margin-top:100.75pt;width:54pt;height:37.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7DE9C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00384" behindDoc="0" locked="0" layoutInCell="1" allowOverlap="1" wp14:anchorId="1651D656" wp14:editId="5C985983">
                <wp:simplePos x="0" y="0"/>
                <wp:positionH relativeFrom="column">
                  <wp:posOffset>5661660</wp:posOffset>
                </wp:positionH>
                <wp:positionV relativeFrom="paragraph">
                  <wp:posOffset>803910</wp:posOffset>
                </wp:positionV>
                <wp:extent cx="685800" cy="231775"/>
                <wp:effectExtent l="3810" t="3810" r="0" b="2540"/>
                <wp:wrapNone/>
                <wp:docPr id="8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B484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7AE1BCE">
              <v:shape id="Text Box 74" style="position:absolute;margin-left:445.8pt;margin-top:63.3pt;width:54pt;height:18.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" w14:anchorId="1651D656">
                <v:textbox inset="1mm,,1mm">
                  <w:txbxContent>
                    <w:p w:rsidRPr="007610DC" w:rsidR="0076569A" w:rsidP="00E75C5C" w:rsidRDefault="0076569A" w14:paraId="34FF1C98"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1408" behindDoc="0" locked="0" layoutInCell="1" allowOverlap="1" wp14:anchorId="5BAEE03D" wp14:editId="5EDD6258">
                <wp:simplePos x="0" y="0"/>
                <wp:positionH relativeFrom="column">
                  <wp:posOffset>6576060</wp:posOffset>
                </wp:positionH>
                <wp:positionV relativeFrom="paragraph">
                  <wp:posOffset>803910</wp:posOffset>
                </wp:positionV>
                <wp:extent cx="685800" cy="231775"/>
                <wp:effectExtent l="3810" t="3810" r="0" b="2540"/>
                <wp:wrapNone/>
                <wp:docPr id="8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18687"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7A7C492">
              <v:shape id="Text Box 75" style="position:absolute;margin-left:517.8pt;margin-top:63.3pt;width:54pt;height:18.2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gM8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" w14:anchorId="5BAEE03D">
                <v:textbox inset="1mm,,1mm">
                  <w:txbxContent>
                    <w:p w:rsidRPr="007610DC" w:rsidR="0076569A" w:rsidP="00E75C5C" w:rsidRDefault="0076569A" w14:paraId="6D072C0D"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2432" behindDoc="0" locked="0" layoutInCell="1" allowOverlap="1" wp14:anchorId="6E12B02B" wp14:editId="5DFD5888">
                <wp:simplePos x="0" y="0"/>
                <wp:positionH relativeFrom="column">
                  <wp:posOffset>7499985</wp:posOffset>
                </wp:positionH>
                <wp:positionV relativeFrom="paragraph">
                  <wp:posOffset>813435</wp:posOffset>
                </wp:positionV>
                <wp:extent cx="685800" cy="231775"/>
                <wp:effectExtent l="3810" t="3810" r="0" b="2540"/>
                <wp:wrapNone/>
                <wp:docPr id="8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5045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C53E3CF">
              <v:shape id="Text Box 76" style="position:absolute;margin-left:590.55pt;margin-top:64.05pt;width:54pt;height:18.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IM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" w14:anchorId="6E12B02B">
                <v:textbox inset="1mm,,1mm">
                  <w:txbxContent>
                    <w:p w:rsidRPr="007610DC" w:rsidR="0076569A" w:rsidP="00E75C5C" w:rsidRDefault="0076569A" w14:paraId="48A21919"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5264" behindDoc="0" locked="0" layoutInCell="1" allowOverlap="1" wp14:anchorId="5B3A3D6F" wp14:editId="6453B7F8">
                <wp:simplePos x="0" y="0"/>
                <wp:positionH relativeFrom="column">
                  <wp:posOffset>1023620</wp:posOffset>
                </wp:positionH>
                <wp:positionV relativeFrom="paragraph">
                  <wp:posOffset>803910</wp:posOffset>
                </wp:positionV>
                <wp:extent cx="685800" cy="231775"/>
                <wp:effectExtent l="4445" t="3810" r="0" b="2540"/>
                <wp:wrapNone/>
                <wp:docPr id="8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7AE29" w14:textId="77777777" w:rsidR="0076569A" w:rsidRPr="00FD7030" w:rsidRDefault="0076569A" w:rsidP="00E75C5C">
                            <w:pPr>
                              <w:jc w:val="center"/>
                              <w:rPr>
                                <w:sz w:val="10"/>
                                <w:szCs w:val="10"/>
                              </w:rPr>
                            </w:pPr>
                          </w:p>
                          <w:p w14:paraId="03113D21" w14:textId="77777777" w:rsidR="0076569A" w:rsidRPr="00A955D5"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DA4D06C">
              <v:shape id="Text Box 69" style="position:absolute;margin-left:80.6pt;margin-top:63.3pt;width:54pt;height:18.2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fg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" w14:anchorId="5B3A3D6F">
                <v:textbox inset="1mm,,1mm">
                  <w:txbxContent>
                    <w:p w:rsidRPr="00FD7030" w:rsidR="0076569A" w:rsidP="00E75C5C" w:rsidRDefault="0076569A" w14:paraId="6BD18F9B" w14:textId="77777777">
                      <w:pPr>
                        <w:jc w:val="center"/>
                        <w:rPr>
                          <w:sz w:val="10"/>
                          <w:szCs w:val="10"/>
                        </w:rPr>
                      </w:pPr>
                    </w:p>
                    <w:p w:rsidRPr="00A955D5" w:rsidR="0076569A" w:rsidP="00E75C5C" w:rsidRDefault="0076569A" w14:paraId="238601FE"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65568" behindDoc="0" locked="0" layoutInCell="1" allowOverlap="1" wp14:anchorId="7AC58D77" wp14:editId="07D10F69">
                <wp:simplePos x="0" y="0"/>
                <wp:positionH relativeFrom="column">
                  <wp:posOffset>104775</wp:posOffset>
                </wp:positionH>
                <wp:positionV relativeFrom="paragraph">
                  <wp:posOffset>74295</wp:posOffset>
                </wp:positionV>
                <wp:extent cx="685800" cy="473075"/>
                <wp:effectExtent l="9525" t="7620" r="19050" b="33655"/>
                <wp:wrapNone/>
                <wp:docPr id="82"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5FA684B">
              <v:roundrect id="AutoShape 40" style="position:absolute;margin-left:8.25pt;margin-top:5.85pt;width:54pt;height:37.2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66D36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3520" behindDoc="0" locked="0" layoutInCell="1" allowOverlap="1" wp14:anchorId="7A48E850" wp14:editId="5A05359B">
                <wp:simplePos x="0" y="0"/>
                <wp:positionH relativeFrom="column">
                  <wp:posOffset>1023620</wp:posOffset>
                </wp:positionH>
                <wp:positionV relativeFrom="paragraph">
                  <wp:posOffset>74295</wp:posOffset>
                </wp:positionV>
                <wp:extent cx="685800" cy="473075"/>
                <wp:effectExtent l="13970" t="7620" r="14605" b="33655"/>
                <wp:wrapNone/>
                <wp:docPr id="8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0DB1809">
              <v:roundrect id="AutoShape 38" style="position:absolute;margin-left:80.6pt;margin-top:5.85pt;width:54pt;height:37.2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5504F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7616" behindDoc="0" locked="0" layoutInCell="1" allowOverlap="1" wp14:anchorId="14E64E8F" wp14:editId="62606FDB">
                <wp:simplePos x="0" y="0"/>
                <wp:positionH relativeFrom="column">
                  <wp:posOffset>1946910</wp:posOffset>
                </wp:positionH>
                <wp:positionV relativeFrom="paragraph">
                  <wp:posOffset>75565</wp:posOffset>
                </wp:positionV>
                <wp:extent cx="685800" cy="473075"/>
                <wp:effectExtent l="13335" t="8890" r="15240" b="32385"/>
                <wp:wrapNone/>
                <wp:docPr id="8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6852EAF">
              <v:roundrect id="AutoShape 42" style="position:absolute;margin-left:153.3pt;margin-top:5.95pt;width:54pt;height:37.2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29E1E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8640" behindDoc="0" locked="0" layoutInCell="1" allowOverlap="1" wp14:anchorId="28B00F55" wp14:editId="05490381">
                <wp:simplePos x="0" y="0"/>
                <wp:positionH relativeFrom="column">
                  <wp:posOffset>2880995</wp:posOffset>
                </wp:positionH>
                <wp:positionV relativeFrom="paragraph">
                  <wp:posOffset>78740</wp:posOffset>
                </wp:positionV>
                <wp:extent cx="685800" cy="473075"/>
                <wp:effectExtent l="13970" t="12065" r="14605" b="29210"/>
                <wp:wrapNone/>
                <wp:docPr id="79"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C1002D7">
              <v:roundrect id="AutoShape 43" style="position:absolute;margin-left:226.85pt;margin-top:6.2pt;width:54pt;height:37.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1F2134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9664" behindDoc="0" locked="0" layoutInCell="1" allowOverlap="1" wp14:anchorId="5D181440" wp14:editId="7FCDB16A">
                <wp:simplePos x="0" y="0"/>
                <wp:positionH relativeFrom="column">
                  <wp:posOffset>3804285</wp:posOffset>
                </wp:positionH>
                <wp:positionV relativeFrom="paragraph">
                  <wp:posOffset>82550</wp:posOffset>
                </wp:positionV>
                <wp:extent cx="685800" cy="473075"/>
                <wp:effectExtent l="13335" t="6350" r="15240" b="25400"/>
                <wp:wrapNone/>
                <wp:docPr id="7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B445DB5">
              <v:roundrect id="AutoShape 44" style="position:absolute;margin-left:299.55pt;margin-top:6.5pt;width:54pt;height:37.2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23272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0688" behindDoc="0" locked="0" layoutInCell="1" allowOverlap="1" wp14:anchorId="111C2B5E" wp14:editId="00B8725E">
                <wp:simplePos x="0" y="0"/>
                <wp:positionH relativeFrom="column">
                  <wp:posOffset>4728210</wp:posOffset>
                </wp:positionH>
                <wp:positionV relativeFrom="paragraph">
                  <wp:posOffset>86995</wp:posOffset>
                </wp:positionV>
                <wp:extent cx="685800" cy="473075"/>
                <wp:effectExtent l="13335" t="10795" r="15240" b="30480"/>
                <wp:wrapNone/>
                <wp:docPr id="7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EAB42B9">
              <v:roundrect id="AutoShape 45" style="position:absolute;margin-left:372.3pt;margin-top:6.85pt;width:54pt;height:37.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4439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1712" behindDoc="0" locked="0" layoutInCell="1" allowOverlap="1" wp14:anchorId="3F0842FC" wp14:editId="3AFE9849">
                <wp:simplePos x="0" y="0"/>
                <wp:positionH relativeFrom="column">
                  <wp:posOffset>5652135</wp:posOffset>
                </wp:positionH>
                <wp:positionV relativeFrom="paragraph">
                  <wp:posOffset>88265</wp:posOffset>
                </wp:positionV>
                <wp:extent cx="685800" cy="473075"/>
                <wp:effectExtent l="13335" t="12065" r="15240" b="29210"/>
                <wp:wrapNone/>
                <wp:docPr id="7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25128B4">
              <v:roundrect id="AutoShape 46" style="position:absolute;margin-left:445.05pt;margin-top:6.95pt;width:54pt;height:37.2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75C69E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2736" behindDoc="0" locked="0" layoutInCell="1" allowOverlap="1" wp14:anchorId="54250C8C" wp14:editId="2C5F4382">
                <wp:simplePos x="0" y="0"/>
                <wp:positionH relativeFrom="column">
                  <wp:posOffset>6576060</wp:posOffset>
                </wp:positionH>
                <wp:positionV relativeFrom="paragraph">
                  <wp:posOffset>83820</wp:posOffset>
                </wp:positionV>
                <wp:extent cx="685800" cy="473075"/>
                <wp:effectExtent l="13335" t="7620" r="15240" b="33655"/>
                <wp:wrapNone/>
                <wp:docPr id="75"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160EB97">
              <v:roundrect id="AutoShape 47" style="position:absolute;margin-left:517.8pt;margin-top:6.6pt;width:54pt;height:37.2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496DEA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3760" behindDoc="0" locked="0" layoutInCell="1" allowOverlap="1" wp14:anchorId="5DAD943D" wp14:editId="671CC2F9">
                <wp:simplePos x="0" y="0"/>
                <wp:positionH relativeFrom="column">
                  <wp:posOffset>7499985</wp:posOffset>
                </wp:positionH>
                <wp:positionV relativeFrom="paragraph">
                  <wp:posOffset>83820</wp:posOffset>
                </wp:positionV>
                <wp:extent cx="685800" cy="473075"/>
                <wp:effectExtent l="3810" t="7620" r="15240" b="33655"/>
                <wp:wrapNone/>
                <wp:docPr id="74"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53DED8F">
              <v:roundrect id="AutoShape 48" style="position:absolute;margin-left:590.55pt;margin-top:6.6pt;width:54pt;height:37.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2127D6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">
                <v:shadow on="t" color="#243f60" opacity=".5" offset="1pt"/>
              </v:roundrect>
            </w:pict>
          </mc:Fallback>
        </mc:AlternateContent>
      </w:r>
      <w:r w:rsidRPr="00E824E7">
        <w:rPr>
          <w:rFonts w:cstheme="minorHAnsi"/>
          <w:noProof/>
          <w:sz w:val="24"/>
        </w:rPr>
        <mc:AlternateContent>
          <mc:Choice Requires="wps">
            <w:drawing>
              <wp:anchor distT="0" distB="0" distL="114300" distR="114300" simplePos="0" relativeHeight="251574784" behindDoc="0" locked="0" layoutInCell="1" allowOverlap="1" wp14:anchorId="5570A9FD" wp14:editId="5E363F73">
                <wp:simplePos x="0" y="0"/>
                <wp:positionH relativeFrom="column">
                  <wp:posOffset>8433435</wp:posOffset>
                </wp:positionH>
                <wp:positionV relativeFrom="paragraph">
                  <wp:posOffset>74295</wp:posOffset>
                </wp:positionV>
                <wp:extent cx="685800" cy="473075"/>
                <wp:effectExtent l="3810" t="7620" r="15240" b="33655"/>
                <wp:wrapNone/>
                <wp:docPr id="7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DDBD953">
              <v:roundrect id="AutoShape 49" style="position:absolute;margin-left:664.05pt;margin-top:5.85pt;width:54pt;height:37.2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250EB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">
                <v:shadow on="t" color="#243f60" opacity=".5" offset="1pt"/>
              </v:roundrect>
            </w:pict>
          </mc:Fallback>
        </mc:AlternateContent>
      </w:r>
      <w:r w:rsidRPr="00E824E7">
        <w:rPr>
          <w:rFonts w:cstheme="minorHAnsi"/>
          <w:noProof/>
          <w:sz w:val="24"/>
        </w:rPr>
        <mc:AlternateContent>
          <mc:Choice Requires="wps">
            <w:drawing>
              <wp:anchor distT="0" distB="0" distL="114300" distR="114300" simplePos="0" relativeHeight="251720192" behindDoc="0" locked="0" layoutInCell="1" allowOverlap="1" wp14:anchorId="622D183C" wp14:editId="7707A07E">
                <wp:simplePos x="0" y="0"/>
                <wp:positionH relativeFrom="column">
                  <wp:posOffset>-619125</wp:posOffset>
                </wp:positionH>
                <wp:positionV relativeFrom="paragraph">
                  <wp:posOffset>56515</wp:posOffset>
                </wp:positionV>
                <wp:extent cx="3723640" cy="0"/>
                <wp:effectExtent l="0" t="0" r="635" b="635"/>
                <wp:wrapNone/>
                <wp:docPr id="72"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364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D1BC995">
              <v:shapetype id="_x0000_t32" coordsize="21600,21600" o:oned="t" filled="f" o:spt="32" path="m,l21600,21600e" w14:anchorId="62323BA5">
                <v:path fillok="f" arrowok="t" o:connecttype="none"/>
                <o:lock v:ext="edit" shapetype="t"/>
              </v:shapetype>
              <v:shape id="AutoShape 193" style="position:absolute;margin-left:-48.75pt;margin-top:4.45pt;width:293.2pt;height:0;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"/>
            </w:pict>
          </mc:Fallback>
        </mc:AlternateContent>
      </w:r>
      <w:bookmarkEnd w:id="44"/>
      <w:bookmarkEnd w:id="45"/>
      <w:bookmarkEnd w:id="46"/>
    </w:p>
    <w:bookmarkStart w:id="47" w:name="_Toc516652627"/>
    <w:bookmarkStart w:id="48" w:name="_Toc516652684"/>
    <w:bookmarkStart w:id="49" w:name="_Toc134802560"/>
    <w:p w14:paraId="2F3E1618" w14:textId="77777777" w:rsidR="00E75C5C" w:rsidRPr="00E824E7" w:rsidRDefault="00387DFE" w:rsidP="00E75C5C">
      <w:pPr>
        <w:pStyle w:val="Ttulo1"/>
        <w:rPr>
          <w:rFonts w:cstheme="minorHAnsi"/>
          <w:sz w:val="24"/>
        </w:rPr>
      </w:pPr>
      <w:r w:rsidRPr="00E824E7">
        <w:rPr>
          <w:rFonts w:cstheme="minorHAnsi"/>
          <w:noProof/>
          <w:sz w:val="24"/>
        </w:rPr>
        <mc:AlternateContent>
          <mc:Choice Requires="wps">
            <w:drawing>
              <wp:anchor distT="0" distB="0" distL="114300" distR="114300" simplePos="0" relativeHeight="251582976" behindDoc="0" locked="0" layoutInCell="1" allowOverlap="1" wp14:anchorId="7AA4F4C9" wp14:editId="254FBC55">
                <wp:simplePos x="0" y="0"/>
                <wp:positionH relativeFrom="column">
                  <wp:posOffset>8433435</wp:posOffset>
                </wp:positionH>
                <wp:positionV relativeFrom="paragraph">
                  <wp:posOffset>82550</wp:posOffset>
                </wp:positionV>
                <wp:extent cx="685800" cy="231775"/>
                <wp:effectExtent l="3810" t="0" r="0" b="0"/>
                <wp:wrapNone/>
                <wp:docPr id="7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AF41D"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1ECF78F">
              <v:shape id="Text Box 57" style="position:absolute;margin-left:664.05pt;margin-top:6.5pt;width:54pt;height:18.2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TkO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" w14:anchorId="7AA4F4C9">
                <v:textbox inset="1mm,,1mm">
                  <w:txbxContent>
                    <w:p w:rsidRPr="00056FC4" w:rsidR="0076569A" w:rsidP="00E75C5C" w:rsidRDefault="0076569A" w14:paraId="0F3CABC7"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81952" behindDoc="0" locked="0" layoutInCell="1" allowOverlap="1" wp14:anchorId="7EF8BF59" wp14:editId="27D1BB8F">
                <wp:simplePos x="0" y="0"/>
                <wp:positionH relativeFrom="column">
                  <wp:posOffset>7499985</wp:posOffset>
                </wp:positionH>
                <wp:positionV relativeFrom="paragraph">
                  <wp:posOffset>82550</wp:posOffset>
                </wp:positionV>
                <wp:extent cx="685800" cy="231775"/>
                <wp:effectExtent l="3810" t="0" r="0" b="0"/>
                <wp:wrapNone/>
                <wp:docPr id="7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50203"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C2E355E">
              <v:shape id="Text Box 56" style="position:absolute;margin-left:590.55pt;margin-top:6.5pt;width:54pt;height:18.2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8zi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" w14:anchorId="7EF8BF59">
                <v:textbox inset="1mm,,1mm">
                  <w:txbxContent>
                    <w:p w:rsidRPr="00056FC4" w:rsidR="0076569A" w:rsidP="00E75C5C" w:rsidRDefault="0076569A" w14:paraId="5B08B5D1"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80928" behindDoc="0" locked="0" layoutInCell="1" allowOverlap="1" wp14:anchorId="34152B1A" wp14:editId="2B23493B">
                <wp:simplePos x="0" y="0"/>
                <wp:positionH relativeFrom="column">
                  <wp:posOffset>6576060</wp:posOffset>
                </wp:positionH>
                <wp:positionV relativeFrom="paragraph">
                  <wp:posOffset>82550</wp:posOffset>
                </wp:positionV>
                <wp:extent cx="685800" cy="231775"/>
                <wp:effectExtent l="3810" t="0" r="0" b="0"/>
                <wp:wrapNone/>
                <wp:docPr id="6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750EE"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0630831">
              <v:shape id="Text Box 55" style="position:absolute;margin-left:517.8pt;margin-top:6.5pt;width:54pt;height:18.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UJ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" w14:anchorId="34152B1A">
                <v:textbox inset="1mm,,1mm">
                  <w:txbxContent>
                    <w:p w:rsidRPr="00056FC4" w:rsidR="0076569A" w:rsidP="00E75C5C" w:rsidRDefault="0076569A" w14:paraId="16DEB4AB"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79904" behindDoc="0" locked="0" layoutInCell="1" allowOverlap="1" wp14:anchorId="03BD2C89" wp14:editId="0B623DEB">
                <wp:simplePos x="0" y="0"/>
                <wp:positionH relativeFrom="column">
                  <wp:posOffset>5652135</wp:posOffset>
                </wp:positionH>
                <wp:positionV relativeFrom="paragraph">
                  <wp:posOffset>82550</wp:posOffset>
                </wp:positionV>
                <wp:extent cx="685800" cy="231775"/>
                <wp:effectExtent l="3810" t="0" r="0" b="0"/>
                <wp:wrapNone/>
                <wp:docPr id="6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A516B"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304E2A3">
              <v:shape id="Text Box 54" style="position:absolute;margin-left:445.05pt;margin-top:6.5pt;width:54pt;height:18.2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Dl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" w14:anchorId="03BD2C89">
                <v:textbox inset="1mm,,1mm">
                  <w:txbxContent>
                    <w:p w:rsidRPr="00056FC4" w:rsidR="0076569A" w:rsidP="00E75C5C" w:rsidRDefault="0076569A" w14:paraId="0AD9C6F4" w14:textId="77777777"/>
                  </w:txbxContent>
                </v:textbox>
              </v:shape>
            </w:pict>
          </mc:Fallback>
        </mc:AlternateContent>
      </w:r>
      <w:r w:rsidRPr="00E824E7">
        <w:rPr>
          <w:rFonts w:cstheme="minorHAnsi"/>
          <w:noProof/>
          <w:sz w:val="24"/>
        </w:rPr>
        <mc:AlternateContent>
          <mc:Choice Requires="wps">
            <w:drawing>
              <wp:anchor distT="0" distB="0" distL="114300" distR="114300" simplePos="0" relativeHeight="251577856" behindDoc="0" locked="0" layoutInCell="1" allowOverlap="1" wp14:anchorId="52EE120C" wp14:editId="1237409C">
                <wp:simplePos x="0" y="0"/>
                <wp:positionH relativeFrom="column">
                  <wp:posOffset>4728210</wp:posOffset>
                </wp:positionH>
                <wp:positionV relativeFrom="paragraph">
                  <wp:posOffset>82550</wp:posOffset>
                </wp:positionV>
                <wp:extent cx="685800" cy="231775"/>
                <wp:effectExtent l="3810" t="0" r="0" b="0"/>
                <wp:wrapNone/>
                <wp:docPr id="6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E5BF69" w14:textId="77777777" w:rsidR="0076569A" w:rsidRPr="00056FC4" w:rsidRDefault="0076569A" w:rsidP="00E75C5C">
                            <w:pPr>
                              <w:jc w:val="cente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829635C">
              <v:shape id="Text Box 52" style="position:absolute;margin-left:372.3pt;margin-top:6.5pt;width:54pt;height:18.2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4L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" w14:anchorId="52EE120C">
                <v:textbox inset="1mm,,1mm">
                  <w:txbxContent>
                    <w:p w:rsidRPr="00056FC4" w:rsidR="0076569A" w:rsidP="00E75C5C" w:rsidRDefault="0076569A" w14:paraId="4B1F511A" w14:textId="77777777">
                      <w:pPr>
                        <w:jc w:val="cente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8880" behindDoc="0" locked="0" layoutInCell="1" allowOverlap="1" wp14:anchorId="6CB669E0" wp14:editId="2D08A1F9">
                <wp:simplePos x="0" y="0"/>
                <wp:positionH relativeFrom="column">
                  <wp:posOffset>3802380</wp:posOffset>
                </wp:positionH>
                <wp:positionV relativeFrom="paragraph">
                  <wp:posOffset>82550</wp:posOffset>
                </wp:positionV>
                <wp:extent cx="685800" cy="231775"/>
                <wp:effectExtent l="1905" t="0" r="0" b="0"/>
                <wp:wrapNone/>
                <wp:docPr id="6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24BB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710148F">
              <v:shape id="Text Box 53" style="position:absolute;margin-left:299.4pt;margin-top:6.5pt;width:54pt;height:18.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n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" w14:anchorId="6CB669E0">
                <v:textbox inset="1mm,,1mm">
                  <w:txbxContent>
                    <w:p w:rsidRPr="007610DC" w:rsidR="0076569A" w:rsidP="00E75C5C" w:rsidRDefault="0076569A" w14:paraId="65F9C3D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5808" behindDoc="0" locked="0" layoutInCell="1" allowOverlap="1" wp14:anchorId="3F3AA101" wp14:editId="473F6B25">
                <wp:simplePos x="0" y="0"/>
                <wp:positionH relativeFrom="column">
                  <wp:posOffset>1946910</wp:posOffset>
                </wp:positionH>
                <wp:positionV relativeFrom="paragraph">
                  <wp:posOffset>82550</wp:posOffset>
                </wp:positionV>
                <wp:extent cx="685800" cy="231775"/>
                <wp:effectExtent l="3810" t="0" r="0" b="0"/>
                <wp:wrapNone/>
                <wp:docPr id="6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D08A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B45C4D3">
              <v:shape id="Text Box 50" style="position:absolute;margin-left:153.3pt;margin-top:6.5pt;width:54pt;height:18.2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swG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" w14:anchorId="3F3AA101">
                <v:textbox inset="1mm,,1mm">
                  <w:txbxContent>
                    <w:p w:rsidRPr="007610DC" w:rsidR="0076569A" w:rsidP="00E75C5C" w:rsidRDefault="0076569A" w14:paraId="5023141B"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64544" behindDoc="0" locked="0" layoutInCell="1" allowOverlap="1" wp14:anchorId="66FE44BA" wp14:editId="439F8F0D">
                <wp:simplePos x="0" y="0"/>
                <wp:positionH relativeFrom="column">
                  <wp:posOffset>1023620</wp:posOffset>
                </wp:positionH>
                <wp:positionV relativeFrom="paragraph">
                  <wp:posOffset>82550</wp:posOffset>
                </wp:positionV>
                <wp:extent cx="685800" cy="231775"/>
                <wp:effectExtent l="4445" t="0" r="0" b="0"/>
                <wp:wrapNone/>
                <wp:docPr id="6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9D87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4DFB0A41">
              <v:shape id="Text Box 39" style="position:absolute;margin-left:80.6pt;margin-top:6.5pt;width:54pt;height:18.2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Dnq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" w14:anchorId="66FE44BA">
                <v:textbox inset="1mm,,1mm">
                  <w:txbxContent>
                    <w:p w:rsidRPr="007610DC" w:rsidR="0076569A" w:rsidP="00E75C5C" w:rsidRDefault="0076569A" w14:paraId="1F3B1409"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66592" behindDoc="0" locked="0" layoutInCell="1" allowOverlap="1" wp14:anchorId="5B3FCCBF" wp14:editId="399EB239">
                <wp:simplePos x="0" y="0"/>
                <wp:positionH relativeFrom="column">
                  <wp:posOffset>104775</wp:posOffset>
                </wp:positionH>
                <wp:positionV relativeFrom="paragraph">
                  <wp:posOffset>82550</wp:posOffset>
                </wp:positionV>
                <wp:extent cx="685800" cy="231775"/>
                <wp:effectExtent l="0" t="0" r="0" b="0"/>
                <wp:wrapNone/>
                <wp:docPr id="6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95E1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864F765">
              <v:shape id="Text Box 41" style="position:absolute;margin-left:8.25pt;margin-top:6.5pt;width:54pt;height:18.2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E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" w14:anchorId="5B3FCCBF">
                <v:textbox inset="1mm,,1mm">
                  <w:txbxContent>
                    <w:p w:rsidRPr="007610DC" w:rsidR="0076569A" w:rsidP="00E75C5C" w:rsidRDefault="0076569A" w14:paraId="562C75D1"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6832" behindDoc="0" locked="0" layoutInCell="1" allowOverlap="1" wp14:anchorId="182811B2" wp14:editId="543B9D19">
                <wp:simplePos x="0" y="0"/>
                <wp:positionH relativeFrom="column">
                  <wp:posOffset>2880995</wp:posOffset>
                </wp:positionH>
                <wp:positionV relativeFrom="paragraph">
                  <wp:posOffset>82550</wp:posOffset>
                </wp:positionV>
                <wp:extent cx="685800" cy="231775"/>
                <wp:effectExtent l="4445" t="0" r="0" b="0"/>
                <wp:wrapNone/>
                <wp:docPr id="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DDEE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3496867">
              <v:shape id="Text Box 51" style="position:absolute;margin-left:226.85pt;margin-top:6.5pt;width:54pt;height:18.2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QSo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" w14:anchorId="182811B2">
                <v:textbox inset="1mm,,1mm">
                  <w:txbxContent>
                    <w:p w:rsidRPr="007610DC" w:rsidR="0076569A" w:rsidP="00E75C5C" w:rsidRDefault="0076569A" w14:paraId="664355AD" w14:textId="77777777">
                      <w:pPr>
                        <w:jc w:val="center"/>
                        <w:rPr>
                          <w:rFonts w:ascii="Cambria" w:hAnsi="Cambria"/>
                          <w:b/>
                          <w:sz w:val="10"/>
                          <w:szCs w:val="10"/>
                        </w:rPr>
                      </w:pPr>
                    </w:p>
                  </w:txbxContent>
                </v:textbox>
              </v:shape>
            </w:pict>
          </mc:Fallback>
        </mc:AlternateContent>
      </w:r>
      <w:bookmarkEnd w:id="47"/>
      <w:bookmarkEnd w:id="48"/>
      <w:bookmarkEnd w:id="49"/>
    </w:p>
    <w:p w14:paraId="7BE25821" w14:textId="77777777" w:rsidR="00E75C5C" w:rsidRPr="00E824E7" w:rsidRDefault="00E75C5C" w:rsidP="00E75C5C">
      <w:pPr>
        <w:pStyle w:val="Ttulo1"/>
        <w:rPr>
          <w:rFonts w:cstheme="minorHAnsi"/>
          <w:sz w:val="24"/>
        </w:rPr>
      </w:pPr>
    </w:p>
    <w:p w14:paraId="355BD9C8" w14:textId="77777777" w:rsidR="00E75C5C" w:rsidRPr="00E824E7" w:rsidRDefault="00E75C5C" w:rsidP="00E75C5C">
      <w:pPr>
        <w:pStyle w:val="Ttulo1"/>
        <w:rPr>
          <w:rFonts w:cstheme="minorHAnsi"/>
          <w:sz w:val="24"/>
        </w:rPr>
      </w:pPr>
    </w:p>
    <w:bookmarkStart w:id="50" w:name="_Toc516652628"/>
    <w:bookmarkStart w:id="51" w:name="_Toc516652685"/>
    <w:bookmarkStart w:id="52" w:name="_Toc134802561"/>
    <w:p w14:paraId="1FBEA7CC" w14:textId="77777777" w:rsidR="00E75C5C" w:rsidRPr="00E824E7" w:rsidRDefault="00387DFE" w:rsidP="00E75C5C">
      <w:pPr>
        <w:pStyle w:val="Ttulo1"/>
        <w:rPr>
          <w:rFonts w:cstheme="minorHAnsi"/>
          <w:sz w:val="24"/>
        </w:rPr>
        <w:sectPr w:rsidR="00E75C5C" w:rsidRPr="00E824E7" w:rsidSect="0030475E">
          <w:pgSz w:w="16840" w:h="11907" w:orient="landscape" w:code="9"/>
          <w:pgMar w:top="1134" w:right="1418" w:bottom="1134" w:left="1418" w:header="567" w:footer="851" w:gutter="0"/>
          <w:cols w:space="720"/>
          <w:titlePg/>
          <w:docGrid w:linePitch="272"/>
        </w:sectPr>
      </w:pPr>
      <w:r w:rsidRPr="00E824E7">
        <w:rPr>
          <w:rFonts w:cstheme="minorHAnsi"/>
          <w:noProof/>
          <w:sz w:val="24"/>
        </w:rPr>
        <mc:AlternateContent>
          <mc:Choice Requires="wps">
            <w:drawing>
              <wp:anchor distT="0" distB="0" distL="114300" distR="114300" simplePos="0" relativeHeight="251747840" behindDoc="0" locked="0" layoutInCell="1" allowOverlap="1" wp14:anchorId="0E06B435" wp14:editId="323C0CDA">
                <wp:simplePos x="0" y="0"/>
                <wp:positionH relativeFrom="column">
                  <wp:posOffset>8097520</wp:posOffset>
                </wp:positionH>
                <wp:positionV relativeFrom="paragraph">
                  <wp:posOffset>2748280</wp:posOffset>
                </wp:positionV>
                <wp:extent cx="1127760" cy="723900"/>
                <wp:effectExtent l="1270" t="0" r="4445" b="4445"/>
                <wp:wrapNone/>
                <wp:docPr id="6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08D0D"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Síntese</w:t>
                            </w:r>
                          </w:p>
                          <w:p w14:paraId="07200E55"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Optativas</w:t>
                            </w:r>
                          </w:p>
                          <w:p w14:paraId="73D287DA" w14:textId="77777777" w:rsidR="0076569A" w:rsidRDefault="0076569A" w:rsidP="00E47DC2">
                            <w:pPr>
                              <w:spacing w:line="360" w:lineRule="auto"/>
                            </w:pPr>
                            <w:r>
                              <w:rPr>
                                <w:rFonts w:ascii="Arial" w:hAnsi="Arial" w:cs="Arial"/>
                                <w:color w:val="222222"/>
                                <w:shd w:val="clear" w:color="auto" w:fill="FFFFFF"/>
                              </w:rPr>
                              <w:t> </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9061B9F">
              <v:shape id="Text Box 221" style="position:absolute;margin-left:637.6pt;margin-top:216.4pt;width:88.8pt;height:57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" w14:anchorId="0E06B435">
                <v:textbox inset="1mm,,1mm">
                  <w:txbxContent>
                    <w:p w:rsidRPr="00DF3BDE" w:rsidR="0076569A" w:rsidP="00E47DC2" w:rsidRDefault="0076569A" w14:paraId="5DB697E7" w14:textId="77777777">
                      <w:pPr>
                        <w:spacing w:line="380" w:lineRule="atLeast"/>
                        <w:rPr>
                          <w:rFonts w:ascii="Cambria" w:hAnsi="Cambria"/>
                          <w:color w:val="FF0000"/>
                        </w:rPr>
                      </w:pPr>
                      <w:r w:rsidRPr="00DF3BDE">
                        <w:rPr>
                          <w:rFonts w:ascii="Cambria" w:hAnsi="Cambria"/>
                          <w:color w:val="FF0000"/>
                        </w:rPr>
                        <w:t>De Síntese</w:t>
                      </w:r>
                    </w:p>
                    <w:p w:rsidRPr="00DF3BDE" w:rsidR="0076569A" w:rsidP="00E47DC2" w:rsidRDefault="0076569A" w14:paraId="5856FB0C" w14:textId="77777777">
                      <w:pPr>
                        <w:spacing w:line="380" w:lineRule="atLeast"/>
                        <w:rPr>
                          <w:rFonts w:ascii="Cambria" w:hAnsi="Cambria"/>
                          <w:color w:val="FF0000"/>
                        </w:rPr>
                      </w:pPr>
                      <w:r w:rsidRPr="00DF3BDE">
                        <w:rPr>
                          <w:rFonts w:ascii="Cambria" w:hAnsi="Cambria"/>
                          <w:color w:val="FF0000"/>
                        </w:rPr>
                        <w:t>Optativas</w:t>
                      </w:r>
                    </w:p>
                    <w:p w:rsidR="0076569A" w:rsidP="00E47DC2" w:rsidRDefault="0076569A" w14:paraId="6E7BEAA2" w14:textId="77777777">
                      <w:pPr>
                        <w:spacing w:line="360" w:lineRule="auto"/>
                      </w:pPr>
                      <w:r>
                        <w:rPr>
                          <w:rFonts w:ascii="Arial" w:hAnsi="Arial" w:cs="Arial"/>
                          <w:color w:val="222222"/>
                          <w:shd w:val="clear" w:color="auto" w:fill="FFFFFF"/>
                        </w:rPr>
                        <w:t> </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5792" behindDoc="0" locked="0" layoutInCell="1" allowOverlap="1" wp14:anchorId="44C5D87E" wp14:editId="750F36AE">
                <wp:simplePos x="0" y="0"/>
                <wp:positionH relativeFrom="column">
                  <wp:posOffset>7677150</wp:posOffset>
                </wp:positionH>
                <wp:positionV relativeFrom="paragraph">
                  <wp:posOffset>2903220</wp:posOffset>
                </wp:positionV>
                <wp:extent cx="347345" cy="90805"/>
                <wp:effectExtent l="0" t="0" r="14605" b="25400"/>
                <wp:wrapNone/>
                <wp:docPr id="60"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206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627C7E7">
              <v:rect id="Rectangle 219" style="position:absolute;margin-left:604.5pt;margin-top:228.6pt;width:27.35pt;height:7.1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c0504d" strokeweight="1pt" w14:anchorId="18097A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3744" behindDoc="0" locked="0" layoutInCell="1" allowOverlap="1" wp14:anchorId="63B1BA67" wp14:editId="3448F1BD">
                <wp:simplePos x="0" y="0"/>
                <wp:positionH relativeFrom="column">
                  <wp:posOffset>4750435</wp:posOffset>
                </wp:positionH>
                <wp:positionV relativeFrom="paragraph">
                  <wp:posOffset>3137535</wp:posOffset>
                </wp:positionV>
                <wp:extent cx="347345" cy="90805"/>
                <wp:effectExtent l="6985" t="13335" r="17145" b="29210"/>
                <wp:wrapNone/>
                <wp:docPr id="59"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8080"/>
                        </a:soli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6D3FD5D">
              <v:rect id="Rectangle 217" style="position:absolute;margin-left:374.05pt;margin-top:247.05pt;width:27.35pt;height:7.1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4f81bd" strokeweight="1pt" w14:anchorId="3EACC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&#1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8864" behindDoc="0" locked="0" layoutInCell="1" allowOverlap="1" wp14:anchorId="6D6E9DD9" wp14:editId="47AA84E5">
                <wp:simplePos x="0" y="0"/>
                <wp:positionH relativeFrom="column">
                  <wp:posOffset>5171440</wp:posOffset>
                </wp:positionH>
                <wp:positionV relativeFrom="paragraph">
                  <wp:posOffset>2749550</wp:posOffset>
                </wp:positionV>
                <wp:extent cx="1911985" cy="896620"/>
                <wp:effectExtent l="0" t="0" r="3175" b="1905"/>
                <wp:wrapNone/>
                <wp:docPr id="58"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896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67F49"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Gerais</w:t>
                            </w:r>
                          </w:p>
                          <w:p w14:paraId="553DF740"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apoio</w:t>
                            </w:r>
                          </w:p>
                          <w:p w14:paraId="45432306" w14:textId="77777777" w:rsidR="0076569A" w:rsidRPr="00834FB5" w:rsidRDefault="0076569A" w:rsidP="00E47DC2">
                            <w:pPr>
                              <w:spacing w:line="380" w:lineRule="atLeast"/>
                              <w:rPr>
                                <w:color w:val="FF0000"/>
                              </w:rPr>
                            </w:pPr>
                            <w:r w:rsidRPr="00DF3BDE">
                              <w:rPr>
                                <w:rFonts w:ascii="Cambria" w:hAnsi="Cambria"/>
                                <w:color w:val="FF0000"/>
                              </w:rPr>
                              <w:t>Organização da</w:t>
                            </w:r>
                            <w:r w:rsidRPr="00834FB5">
                              <w:rPr>
                                <w:color w:val="FF0000"/>
                              </w:rPr>
                              <w:t xml:space="preserve"> Produção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CE66BAC">
              <v:shape id="Text Box 222" style="position:absolute;margin-left:407.2pt;margin-top:216.5pt;width:150.55pt;height:70.6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" w14:anchorId="6D6E9DD9">
                <v:textbox inset="1mm,,1mm">
                  <w:txbxContent>
                    <w:p w:rsidRPr="00DF3BDE" w:rsidR="0076569A" w:rsidP="00E47DC2" w:rsidRDefault="0076569A" w14:paraId="08A52C35" w14:textId="77777777">
                      <w:pPr>
                        <w:spacing w:line="380" w:lineRule="atLeast"/>
                        <w:rPr>
                          <w:rFonts w:ascii="Cambria" w:hAnsi="Cambria"/>
                          <w:color w:val="FF0000"/>
                        </w:rPr>
                      </w:pPr>
                      <w:r w:rsidRPr="00DF3BDE">
                        <w:rPr>
                          <w:rFonts w:ascii="Cambria" w:hAnsi="Cambria"/>
                          <w:color w:val="FF0000"/>
                        </w:rPr>
                        <w:t>Gerais</w:t>
                      </w:r>
                    </w:p>
                    <w:p w:rsidRPr="00DF3BDE" w:rsidR="0076569A" w:rsidP="00E47DC2" w:rsidRDefault="0076569A" w14:paraId="4E15889A" w14:textId="77777777">
                      <w:pPr>
                        <w:spacing w:line="380" w:lineRule="atLeast"/>
                        <w:rPr>
                          <w:rFonts w:ascii="Cambria" w:hAnsi="Cambria"/>
                          <w:color w:val="FF0000"/>
                        </w:rPr>
                      </w:pPr>
                      <w:r w:rsidRPr="00DF3BDE">
                        <w:rPr>
                          <w:rFonts w:ascii="Cambria" w:hAnsi="Cambria"/>
                          <w:color w:val="FF0000"/>
                        </w:rPr>
                        <w:t>De apoio</w:t>
                      </w:r>
                    </w:p>
                    <w:p w:rsidRPr="00834FB5" w:rsidR="0076569A" w:rsidP="00E47DC2" w:rsidRDefault="0076569A" w14:paraId="04A5927B" w14:textId="77777777">
                      <w:pPr>
                        <w:spacing w:line="380" w:lineRule="atLeast"/>
                        <w:rPr>
                          <w:color w:val="FF0000"/>
                        </w:rPr>
                      </w:pPr>
                      <w:r w:rsidRPr="00DF3BDE">
                        <w:rPr>
                          <w:rFonts w:ascii="Cambria" w:hAnsi="Cambria"/>
                          <w:color w:val="FF0000"/>
                        </w:rPr>
                        <w:t>Organização da</w:t>
                      </w:r>
                      <w:r w:rsidRPr="00834FB5">
                        <w:rPr>
                          <w:color w:val="FF0000"/>
                        </w:rPr>
                        <w:t xml:space="preserve"> Produção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2720" behindDoc="0" locked="0" layoutInCell="1" allowOverlap="1" wp14:anchorId="73B910CB" wp14:editId="1DC62027">
                <wp:simplePos x="0" y="0"/>
                <wp:positionH relativeFrom="column">
                  <wp:posOffset>4756785</wp:posOffset>
                </wp:positionH>
                <wp:positionV relativeFrom="paragraph">
                  <wp:posOffset>2899410</wp:posOffset>
                </wp:positionV>
                <wp:extent cx="347345" cy="90805"/>
                <wp:effectExtent l="3810" t="3810" r="10795" b="29210"/>
                <wp:wrapNone/>
                <wp:docPr id="5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B05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720B8DA">
              <v:rect id="Rectangle 216" style="position:absolute;margin-left:374.55pt;margin-top:228.3pt;width:27.35pt;height:7.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c0504d" strokeweight="1pt" w14:anchorId="76C3D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50912" behindDoc="0" locked="0" layoutInCell="1" allowOverlap="1" wp14:anchorId="54CC3AEE" wp14:editId="39FD903B">
                <wp:simplePos x="0" y="0"/>
                <wp:positionH relativeFrom="column">
                  <wp:posOffset>4703445</wp:posOffset>
                </wp:positionH>
                <wp:positionV relativeFrom="paragraph">
                  <wp:posOffset>2691130</wp:posOffset>
                </wp:positionV>
                <wp:extent cx="1652270" cy="276225"/>
                <wp:effectExtent l="0" t="0" r="0" b="4445"/>
                <wp:wrapNone/>
                <wp:docPr id="56"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0192A" w14:textId="77777777" w:rsidR="0076569A" w:rsidRPr="00E47DC2" w:rsidRDefault="0076569A" w:rsidP="00E47DC2">
                            <w:pPr>
                              <w:rPr>
                                <w:rFonts w:ascii="Lucida Sans" w:hAnsi="Lucida Sans" w:cs="Lucida Sans"/>
                                <w:b/>
                                <w:sz w:val="16"/>
                                <w:szCs w:val="16"/>
                              </w:rPr>
                            </w:pPr>
                            <w:r w:rsidRPr="00E47DC2">
                              <w:rPr>
                                <w:rFonts w:ascii="Lucida Sans" w:hAnsi="Lucida Sans" w:cs="Lucida Sans"/>
                                <w:b/>
                                <w:sz w:val="16"/>
                                <w:szCs w:val="16"/>
                              </w:rPr>
                              <w:t>GERAIS E DE APOIO: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C6368D1">
              <v:shape id="Text Box 224" style="position:absolute;margin-left:370.35pt;margin-top:211.9pt;width:130.1pt;height:21.7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" w14:anchorId="54CC3AEE">
                <v:textbox inset="1mm,,1mm">
                  <w:txbxContent>
                    <w:p w:rsidRPr="00E47DC2" w:rsidR="0076569A" w:rsidP="00E47DC2" w:rsidRDefault="0076569A" w14:paraId="315F24E0" w14:textId="77777777">
                      <w:pPr>
                        <w:rPr>
                          <w:rFonts w:ascii="Lucida Sans" w:hAnsi="Lucida Sans" w:cs="Lucida Sans"/>
                          <w:b/>
                          <w:sz w:val="16"/>
                          <w:szCs w:val="16"/>
                        </w:rPr>
                      </w:pPr>
                      <w:r w:rsidRPr="00E47DC2">
                        <w:rPr>
                          <w:rFonts w:ascii="Lucida Sans" w:hAnsi="Lucida Sans" w:cs="Lucida Sans"/>
                          <w:b/>
                          <w:sz w:val="16"/>
                          <w:szCs w:val="16"/>
                        </w:rPr>
                        <w:t>GERAIS E DE APOIO: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4768" behindDoc="0" locked="0" layoutInCell="1" allowOverlap="1" wp14:anchorId="4F93041F" wp14:editId="5611E730">
                <wp:simplePos x="0" y="0"/>
                <wp:positionH relativeFrom="column">
                  <wp:posOffset>4742180</wp:posOffset>
                </wp:positionH>
                <wp:positionV relativeFrom="paragraph">
                  <wp:posOffset>3371215</wp:posOffset>
                </wp:positionV>
                <wp:extent cx="347345" cy="90805"/>
                <wp:effectExtent l="0" t="0" r="15875" b="24130"/>
                <wp:wrapNone/>
                <wp:docPr id="55"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6633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FD06FDF">
              <v:rect id="Rectangle 218" style="position:absolute;margin-left:373.4pt;margin-top:265.45pt;width:27.35pt;height:7.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79646" strokeweight="1pt" w14:anchorId="07093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0672" behindDoc="0" locked="0" layoutInCell="1" allowOverlap="1" wp14:anchorId="07DEF2AF" wp14:editId="0F10D9AD">
                <wp:simplePos x="0" y="0"/>
                <wp:positionH relativeFrom="column">
                  <wp:posOffset>2265045</wp:posOffset>
                </wp:positionH>
                <wp:positionV relativeFrom="paragraph">
                  <wp:posOffset>3376295</wp:posOffset>
                </wp:positionV>
                <wp:extent cx="347345" cy="90805"/>
                <wp:effectExtent l="7620" t="13970" r="16510" b="28575"/>
                <wp:wrapNone/>
                <wp:docPr id="5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0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DB8FB2B">
              <v:rect id="Rectangle 214" style="position:absolute;margin-left:178.35pt;margin-top:265.85pt;width:27.35pt;height:7.1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red" strokecolor="#f79646" strokeweight="1pt" w14:anchorId="34728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1696" behindDoc="0" locked="0" layoutInCell="1" allowOverlap="1" wp14:anchorId="147B7ADF" wp14:editId="60257941">
                <wp:simplePos x="0" y="0"/>
                <wp:positionH relativeFrom="column">
                  <wp:posOffset>2679700</wp:posOffset>
                </wp:positionH>
                <wp:positionV relativeFrom="paragraph">
                  <wp:posOffset>2748280</wp:posOffset>
                </wp:positionV>
                <wp:extent cx="1990090" cy="847725"/>
                <wp:effectExtent l="3175" t="0" r="0" b="4445"/>
                <wp:wrapNone/>
                <wp:docPr id="5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2C2D4"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67390A9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25933C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58D793F">
              <v:shape id="Text Box 215" style="position:absolute;margin-left:211pt;margin-top:216.4pt;width:156.7pt;height:66.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" w14:anchorId="147B7ADF">
                <v:textbox inset="1mm,,1mm">
                  <w:txbxContent>
                    <w:p w:rsidRPr="00DF3BDE" w:rsidR="0076569A" w:rsidP="00E47DC2" w:rsidRDefault="0076569A" w14:paraId="3F7BB488" w14:textId="77777777">
                      <w:pPr>
                        <w:spacing w:line="380" w:lineRule="atLeast"/>
                        <w:rPr>
                          <w:rFonts w:ascii="Cambria" w:hAnsi="Cambria"/>
                          <w:color w:val="FF0000"/>
                        </w:rPr>
                      </w:pPr>
                      <w:r w:rsidRPr="00DF3BDE">
                        <w:rPr>
                          <w:rFonts w:ascii="Cambria" w:hAnsi="Cambria"/>
                          <w:color w:val="FF0000"/>
                        </w:rPr>
                        <w:t>XXXX</w:t>
                      </w:r>
                    </w:p>
                    <w:p w:rsidRPr="00DF3BDE" w:rsidR="0076569A" w:rsidP="00E47DC2" w:rsidRDefault="0076569A" w14:paraId="145ADF36" w14:textId="77777777">
                      <w:pPr>
                        <w:spacing w:line="380" w:lineRule="atLeast"/>
                        <w:rPr>
                          <w:rFonts w:ascii="Cambria" w:hAnsi="Cambria"/>
                          <w:color w:val="FF0000"/>
                        </w:rPr>
                      </w:pPr>
                      <w:r w:rsidRPr="00DF3BDE">
                        <w:rPr>
                          <w:rFonts w:ascii="Cambria" w:hAnsi="Cambria"/>
                          <w:color w:val="FF0000"/>
                        </w:rPr>
                        <w:t>XXXX</w:t>
                      </w:r>
                    </w:p>
                    <w:p w:rsidRPr="00DF3BDE" w:rsidR="0076569A" w:rsidP="00E47DC2" w:rsidRDefault="0076569A" w14:paraId="52873472" w14:textId="77777777">
                      <w:pPr>
                        <w:spacing w:line="380" w:lineRule="atLeast"/>
                        <w:rPr>
                          <w:rFonts w:ascii="Cambria" w:hAnsi="Cambria"/>
                          <w:color w:val="FF0000"/>
                        </w:rPr>
                      </w:pPr>
                      <w:r w:rsidRPr="00DF3BDE">
                        <w:rPr>
                          <w:rFonts w:ascii="Cambria" w:hAnsi="Cambria"/>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2960" behindDoc="0" locked="0" layoutInCell="1" allowOverlap="1" wp14:anchorId="18A98DF4" wp14:editId="3BB78D3A">
                <wp:simplePos x="0" y="0"/>
                <wp:positionH relativeFrom="column">
                  <wp:posOffset>103505</wp:posOffset>
                </wp:positionH>
                <wp:positionV relativeFrom="paragraph">
                  <wp:posOffset>3629660</wp:posOffset>
                </wp:positionV>
                <wp:extent cx="347345" cy="90805"/>
                <wp:effectExtent l="0" t="635" r="15875" b="22860"/>
                <wp:wrapNone/>
                <wp:docPr id="52"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00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E7B0F78">
              <v:rect id="Rectangle 226" style="position:absolute;margin-left:8.15pt;margin-top:285.8pt;width:27.35pt;height:7.1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color="#f79646" strokeweight="1pt" w14:anchorId="22525D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6576" behindDoc="0" locked="0" layoutInCell="1" allowOverlap="1" wp14:anchorId="0BB1BDC5" wp14:editId="3CC9DDEC">
                <wp:simplePos x="0" y="0"/>
                <wp:positionH relativeFrom="column">
                  <wp:posOffset>107315</wp:posOffset>
                </wp:positionH>
                <wp:positionV relativeFrom="paragraph">
                  <wp:posOffset>3395345</wp:posOffset>
                </wp:positionV>
                <wp:extent cx="347345" cy="90805"/>
                <wp:effectExtent l="12065" t="13970" r="12065" b="28575"/>
                <wp:wrapNone/>
                <wp:docPr id="51"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C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8FBCB54">
              <v:rect id="Rectangle 210" style="position:absolute;margin-left:8.45pt;margin-top:267.35pt;width:27.35pt;height:7.1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w14:anchorId="51374A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5552" behindDoc="0" locked="0" layoutInCell="1" allowOverlap="1" wp14:anchorId="275378C8" wp14:editId="484D6686">
                <wp:simplePos x="0" y="0"/>
                <wp:positionH relativeFrom="column">
                  <wp:posOffset>107315</wp:posOffset>
                </wp:positionH>
                <wp:positionV relativeFrom="paragraph">
                  <wp:posOffset>3157855</wp:posOffset>
                </wp:positionV>
                <wp:extent cx="347345" cy="90805"/>
                <wp:effectExtent l="12065" t="14605" r="12065" b="27940"/>
                <wp:wrapNone/>
                <wp:docPr id="50"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4123ADF">
              <v:rect id="Rectangle 209" style="position:absolute;margin-left:8.45pt;margin-top:248.65pt;width:27.35pt;height:7.1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w14:anchorId="22A19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">
                <v:fill type="gradient" color2="#9bbb59" focus="50%"/>
                <v:shadow on="t" color="#4e6128"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4528" behindDoc="0" locked="0" layoutInCell="1" allowOverlap="1" wp14:anchorId="5C6302A9" wp14:editId="5D6A0162">
                <wp:simplePos x="0" y="0"/>
                <wp:positionH relativeFrom="column">
                  <wp:posOffset>509270</wp:posOffset>
                </wp:positionH>
                <wp:positionV relativeFrom="paragraph">
                  <wp:posOffset>2759710</wp:posOffset>
                </wp:positionV>
                <wp:extent cx="1028700" cy="1073150"/>
                <wp:effectExtent l="4445" t="0" r="0" b="0"/>
                <wp:wrapNone/>
                <wp:docPr id="49"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3495A"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0471DE63"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F6D3A88"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3C6B4095" w14:textId="77777777" w:rsidR="0076569A" w:rsidRPr="00DF3BDE" w:rsidRDefault="0076569A" w:rsidP="00E47DC2">
                            <w:pPr>
                              <w:spacing w:line="380" w:lineRule="atLeast"/>
                              <w:rPr>
                                <w:rFonts w:ascii="Cambria" w:hAnsi="Cambria"/>
                              </w:rPr>
                            </w:pPr>
                            <w:r w:rsidRPr="00DF3BDE">
                              <w:rPr>
                                <w:rFonts w:ascii="Cambria" w:hAnsi="Cambria"/>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2F613983">
              <v:shape id="Text Box 208" style="position:absolute;margin-left:40.1pt;margin-top:217.3pt;width:81pt;height:84.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" w14:anchorId="5C6302A9">
                <v:textbox inset="1mm,,1mm">
                  <w:txbxContent>
                    <w:p w:rsidRPr="00DF3BDE" w:rsidR="0076569A" w:rsidP="00E47DC2" w:rsidRDefault="0076569A" w14:paraId="79A1906E" w14:textId="77777777">
                      <w:pPr>
                        <w:spacing w:line="380" w:lineRule="atLeast"/>
                        <w:rPr>
                          <w:rFonts w:ascii="Cambria" w:hAnsi="Cambria"/>
                          <w:color w:val="FF0000"/>
                        </w:rPr>
                      </w:pPr>
                      <w:r w:rsidRPr="00DF3BDE">
                        <w:rPr>
                          <w:rFonts w:ascii="Cambria" w:hAnsi="Cambria"/>
                          <w:color w:val="FF0000"/>
                        </w:rPr>
                        <w:t>XXXX</w:t>
                      </w:r>
                    </w:p>
                    <w:p w:rsidRPr="00DF3BDE" w:rsidR="0076569A" w:rsidP="00E47DC2" w:rsidRDefault="0076569A" w14:paraId="2F707432" w14:textId="77777777">
                      <w:pPr>
                        <w:spacing w:line="380" w:lineRule="atLeast"/>
                        <w:rPr>
                          <w:rFonts w:ascii="Cambria" w:hAnsi="Cambria"/>
                          <w:color w:val="FF0000"/>
                        </w:rPr>
                      </w:pPr>
                      <w:r w:rsidRPr="00DF3BDE">
                        <w:rPr>
                          <w:rFonts w:ascii="Cambria" w:hAnsi="Cambria"/>
                          <w:color w:val="FF0000"/>
                        </w:rPr>
                        <w:t>XXXX</w:t>
                      </w:r>
                    </w:p>
                    <w:p w:rsidRPr="00DF3BDE" w:rsidR="0076569A" w:rsidP="00E47DC2" w:rsidRDefault="0076569A" w14:paraId="719C7D1A" w14:textId="77777777">
                      <w:pPr>
                        <w:spacing w:line="380" w:lineRule="atLeast"/>
                        <w:rPr>
                          <w:rFonts w:ascii="Cambria" w:hAnsi="Cambria"/>
                          <w:color w:val="FF0000"/>
                        </w:rPr>
                      </w:pPr>
                      <w:r w:rsidRPr="00DF3BDE">
                        <w:rPr>
                          <w:rFonts w:ascii="Cambria" w:hAnsi="Cambria"/>
                          <w:color w:val="FF0000"/>
                        </w:rPr>
                        <w:t>XXXX</w:t>
                      </w:r>
                    </w:p>
                    <w:p w:rsidRPr="00DF3BDE" w:rsidR="0076569A" w:rsidP="00E47DC2" w:rsidRDefault="0076569A" w14:paraId="6FE95D61" w14:textId="77777777">
                      <w:pPr>
                        <w:spacing w:line="380" w:lineRule="atLeast"/>
                        <w:rPr>
                          <w:rFonts w:ascii="Cambria" w:hAnsi="Cambria"/>
                        </w:rPr>
                      </w:pPr>
                      <w:r w:rsidRPr="00DF3BDE">
                        <w:rPr>
                          <w:rFonts w:ascii="Cambria" w:hAnsi="Cambria"/>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3984" behindDoc="0" locked="0" layoutInCell="1" allowOverlap="1" wp14:anchorId="46C3ED55" wp14:editId="6574C2D3">
                <wp:simplePos x="0" y="0"/>
                <wp:positionH relativeFrom="column">
                  <wp:posOffset>108585</wp:posOffset>
                </wp:positionH>
                <wp:positionV relativeFrom="paragraph">
                  <wp:posOffset>2915285</wp:posOffset>
                </wp:positionV>
                <wp:extent cx="347345" cy="90805"/>
                <wp:effectExtent l="13335" t="10160" r="10795" b="22860"/>
                <wp:wrapNone/>
                <wp:docPr id="48"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E46624D">
              <v:rect id="Rectangle 227" style="position:absolute;margin-left:8.55pt;margin-top:229.55pt;width:27.35pt;height:7.1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w14:anchorId="237256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">
                <v:fill type="gradient" color2="#8064a2" focus="50%"/>
                <v:shadow on="t" color="#3f3151"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9648" behindDoc="0" locked="0" layoutInCell="1" allowOverlap="1" wp14:anchorId="4B62F68A" wp14:editId="2E98D677">
                <wp:simplePos x="0" y="0"/>
                <wp:positionH relativeFrom="column">
                  <wp:posOffset>2265045</wp:posOffset>
                </wp:positionH>
                <wp:positionV relativeFrom="paragraph">
                  <wp:posOffset>3141980</wp:posOffset>
                </wp:positionV>
                <wp:extent cx="347345" cy="90805"/>
                <wp:effectExtent l="7620" t="8255" r="16510" b="24765"/>
                <wp:wrapNone/>
                <wp:docPr id="47"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0231BC86">
              <v:rect id="Rectangle 213" style="position:absolute;margin-left:178.35pt;margin-top:247.4pt;width:27.35pt;height:7.1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w14:anchorId="396E1B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">
                <v:fill type="gradient" color2="#4f81bd" focus="5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8624" behindDoc="0" locked="0" layoutInCell="1" allowOverlap="1" wp14:anchorId="38684DE6" wp14:editId="14815303">
                <wp:simplePos x="0" y="0"/>
                <wp:positionH relativeFrom="column">
                  <wp:posOffset>2268855</wp:posOffset>
                </wp:positionH>
                <wp:positionV relativeFrom="paragraph">
                  <wp:posOffset>2903855</wp:posOffset>
                </wp:positionV>
                <wp:extent cx="347345" cy="90805"/>
                <wp:effectExtent l="11430" t="8255" r="12700" b="24765"/>
                <wp:wrapNone/>
                <wp:docPr id="4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6889DD2">
              <v:rect id="Rectangle 212" style="position:absolute;margin-left:178.65pt;margin-top:228.65pt;width:27.35pt;height:7.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w14:anchorId="51B20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">
                <v:fill type="gradient" color2="#c0504d" focus="5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7600" behindDoc="0" locked="0" layoutInCell="1" allowOverlap="1" wp14:anchorId="405A677E" wp14:editId="67411899">
                <wp:simplePos x="0" y="0"/>
                <wp:positionH relativeFrom="column">
                  <wp:posOffset>57150</wp:posOffset>
                </wp:positionH>
                <wp:positionV relativeFrom="paragraph">
                  <wp:posOffset>2694305</wp:posOffset>
                </wp:positionV>
                <wp:extent cx="1652270" cy="276225"/>
                <wp:effectExtent l="0" t="0" r="0" b="1270"/>
                <wp:wrapNone/>
                <wp:docPr id="4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0CED2"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BÁSICAS: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E04373C">
              <v:shape id="Text Box 211" style="position:absolute;margin-left:4.5pt;margin-top:212.15pt;width:130.1pt;height:21.7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" w14:anchorId="405A677E">
                <v:textbox inset="1mm,,1mm">
                  <w:txbxContent>
                    <w:p w:rsidRPr="00E47DC2" w:rsidR="0076569A" w:rsidP="00E47DC2" w:rsidRDefault="0076569A" w14:paraId="550C1BB6" w14:textId="77777777">
                      <w:pPr>
                        <w:rPr>
                          <w:rFonts w:ascii="Lucida Sans" w:hAnsi="Lucida Sans" w:cs="Gautami"/>
                          <w:b/>
                          <w:sz w:val="16"/>
                          <w:szCs w:val="16"/>
                        </w:rPr>
                      </w:pPr>
                      <w:r w:rsidRPr="00E47DC2">
                        <w:rPr>
                          <w:rFonts w:ascii="Lucida Sans" w:hAnsi="Lucida Sans" w:cs="Gautami"/>
                          <w:b/>
                          <w:sz w:val="16"/>
                          <w:szCs w:val="16"/>
                        </w:rPr>
                        <w:t>BÁSICAS: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1936" behindDoc="0" locked="0" layoutInCell="1" allowOverlap="1" wp14:anchorId="47599EE4" wp14:editId="54316D97">
                <wp:simplePos x="0" y="0"/>
                <wp:positionH relativeFrom="column">
                  <wp:posOffset>7616190</wp:posOffset>
                </wp:positionH>
                <wp:positionV relativeFrom="paragraph">
                  <wp:posOffset>2694305</wp:posOffset>
                </wp:positionV>
                <wp:extent cx="1652270" cy="276225"/>
                <wp:effectExtent l="0" t="0" r="0" b="1270"/>
                <wp:wrapNone/>
                <wp:docPr id="44"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48AC5" w14:textId="77777777" w:rsidR="0076569A" w:rsidRPr="00E47DC2" w:rsidRDefault="0076569A" w:rsidP="00E47DC2">
                            <w:pPr>
                              <w:rPr>
                                <w:rFonts w:ascii="Lucida Sans" w:hAnsi="Lucida Sans" w:cs="Lucida Sans"/>
                                <w:b/>
                                <w:sz w:val="16"/>
                                <w:szCs w:val="16"/>
                              </w:rPr>
                            </w:pPr>
                            <w:r>
                              <w:rPr>
                                <w:rFonts w:ascii="Lucida Sans" w:hAnsi="Lucida Sans" w:cs="Lucida Sans"/>
                                <w:b/>
                                <w:sz w:val="16"/>
                                <w:szCs w:val="16"/>
                              </w:rPr>
                              <w:t xml:space="preserve">SÍNTESE </w:t>
                            </w:r>
                            <w:r w:rsidRPr="00E47DC2">
                              <w:rPr>
                                <w:rFonts w:ascii="Lucida Sans" w:hAnsi="Lucida Sans" w:cs="Lucida Sans"/>
                                <w:b/>
                                <w:sz w:val="16"/>
                                <w:szCs w:val="16"/>
                              </w:rPr>
                              <w:t>E OPTATIVAS: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31190BF">
              <v:shape id="Text Box 225" style="position:absolute;margin-left:599.7pt;margin-top:212.15pt;width:130.1pt;height:21.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" w14:anchorId="47599EE4">
                <v:textbox inset="1mm,,1mm">
                  <w:txbxContent>
                    <w:p w:rsidRPr="00E47DC2" w:rsidR="0076569A" w:rsidP="00E47DC2" w:rsidRDefault="0076569A" w14:paraId="380089B2" w14:textId="77777777">
                      <w:pPr>
                        <w:rPr>
                          <w:rFonts w:ascii="Lucida Sans" w:hAnsi="Lucida Sans" w:cs="Lucida Sans"/>
                          <w:b/>
                          <w:sz w:val="16"/>
                          <w:szCs w:val="16"/>
                        </w:rPr>
                      </w:pPr>
                      <w:r>
                        <w:rPr>
                          <w:rFonts w:ascii="Lucida Sans" w:hAnsi="Lucida Sans" w:cs="Lucida Sans"/>
                          <w:b/>
                          <w:sz w:val="16"/>
                          <w:szCs w:val="16"/>
                        </w:rPr>
                        <w:t xml:space="preserve">SÍNTESE </w:t>
                      </w:r>
                      <w:r w:rsidRPr="00E47DC2">
                        <w:rPr>
                          <w:rFonts w:ascii="Lucida Sans" w:hAnsi="Lucida Sans" w:cs="Lucida Sans"/>
                          <w:b/>
                          <w:sz w:val="16"/>
                          <w:szCs w:val="16"/>
                        </w:rPr>
                        <w:t>E OPTATIVAS: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9888" behindDoc="0" locked="0" layoutInCell="1" allowOverlap="1" wp14:anchorId="07460EC1" wp14:editId="25B0ADE0">
                <wp:simplePos x="0" y="0"/>
                <wp:positionH relativeFrom="column">
                  <wp:posOffset>2217420</wp:posOffset>
                </wp:positionH>
                <wp:positionV relativeFrom="paragraph">
                  <wp:posOffset>2701925</wp:posOffset>
                </wp:positionV>
                <wp:extent cx="1652270" cy="276225"/>
                <wp:effectExtent l="0" t="0" r="0" b="3175"/>
                <wp:wrapNone/>
                <wp:docPr id="4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8E95E"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ESPECIALIZAÇÕES: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00EC2DE">
              <v:shape id="Text Box 223" style="position:absolute;margin-left:174.6pt;margin-top:212.75pt;width:130.1pt;height:21.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" w14:anchorId="07460EC1">
                <v:textbox inset="1mm,,1mm">
                  <w:txbxContent>
                    <w:p w:rsidRPr="00E47DC2" w:rsidR="0076569A" w:rsidP="00E47DC2" w:rsidRDefault="0076569A" w14:paraId="698C3821" w14:textId="77777777">
                      <w:pPr>
                        <w:rPr>
                          <w:rFonts w:ascii="Lucida Sans" w:hAnsi="Lucida Sans" w:cs="Gautami"/>
                          <w:b/>
                          <w:sz w:val="16"/>
                          <w:szCs w:val="16"/>
                        </w:rPr>
                      </w:pPr>
                      <w:r w:rsidRPr="00E47DC2">
                        <w:rPr>
                          <w:rFonts w:ascii="Lucida Sans" w:hAnsi="Lucida Sans" w:cs="Gautami"/>
                          <w:b/>
                          <w:sz w:val="16"/>
                          <w:szCs w:val="16"/>
                        </w:rPr>
                        <w:t>ESPECIALIZAÇÕES: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6816" behindDoc="0" locked="0" layoutInCell="1" allowOverlap="1" wp14:anchorId="060B20DA" wp14:editId="73F800B1">
                <wp:simplePos x="0" y="0"/>
                <wp:positionH relativeFrom="column">
                  <wp:posOffset>7680960</wp:posOffset>
                </wp:positionH>
                <wp:positionV relativeFrom="paragraph">
                  <wp:posOffset>3132455</wp:posOffset>
                </wp:positionV>
                <wp:extent cx="347345" cy="90805"/>
                <wp:effectExtent l="3810" t="0" r="10795" b="24765"/>
                <wp:wrapNone/>
                <wp:docPr id="42" name="Rectangle 220"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blipFill dpi="0" rotWithShape="0">
                          <a:blip r:embed="rId30"/>
                          <a:srcRect/>
                          <a:tile tx="0" ty="0" sx="100000" sy="100000" flip="none" algn="tl"/>
                        </a:blip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C3EA2FC">
              <v:rect id="Rectangle 220" style="position:absolute;margin-left:604.8pt;margin-top:246.65pt;width:27.35pt;height:7.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c0504d" strokeweight="1pt" w14:anchorId="218F9B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">
                <v:fill type="tile" o:title="Saco de papel" recolor="t" r:id="rId35"/>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22240" behindDoc="0" locked="0" layoutInCell="1" allowOverlap="1" wp14:anchorId="0C3F7AAB" wp14:editId="7A51A90A">
                <wp:simplePos x="0" y="0"/>
                <wp:positionH relativeFrom="column">
                  <wp:posOffset>3821430</wp:posOffset>
                </wp:positionH>
                <wp:positionV relativeFrom="paragraph">
                  <wp:posOffset>2176780</wp:posOffset>
                </wp:positionV>
                <wp:extent cx="685800" cy="473075"/>
                <wp:effectExtent l="11430" t="14605" r="17145" b="26670"/>
                <wp:wrapNone/>
                <wp:docPr id="41"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C947850">
              <v:roundrect id="AutoShape 196" style="position:absolute;margin-left:300.9pt;margin-top:171.4pt;width:54pt;height:37.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C6719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723264" behindDoc="0" locked="0" layoutInCell="1" allowOverlap="1" wp14:anchorId="29CEEA4E" wp14:editId="01FF8DFA">
                <wp:simplePos x="0" y="0"/>
                <wp:positionH relativeFrom="column">
                  <wp:posOffset>3813810</wp:posOffset>
                </wp:positionH>
                <wp:positionV relativeFrom="paragraph">
                  <wp:posOffset>2310130</wp:posOffset>
                </wp:positionV>
                <wp:extent cx="685800" cy="231775"/>
                <wp:effectExtent l="3810" t="0" r="0" b="1270"/>
                <wp:wrapNone/>
                <wp:docPr id="4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D371A"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63D8272">
              <v:shape id="Text Box 197" style="position:absolute;margin-left:300.3pt;margin-top:181.9pt;width:54pt;height:18.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uS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" w14:anchorId="29CEEA4E">
                <v:textbox inset="1mm,,1mm">
                  <w:txbxContent>
                    <w:p w:rsidRPr="007610DC" w:rsidR="0076569A" w:rsidP="00E75C5C" w:rsidRDefault="0076569A" w14:paraId="1A965116"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6704" behindDoc="0" locked="0" layoutInCell="1" allowOverlap="1" wp14:anchorId="43F668EA" wp14:editId="5F23C295">
                <wp:simplePos x="0" y="0"/>
                <wp:positionH relativeFrom="column">
                  <wp:posOffset>7499985</wp:posOffset>
                </wp:positionH>
                <wp:positionV relativeFrom="paragraph">
                  <wp:posOffset>548640</wp:posOffset>
                </wp:positionV>
                <wp:extent cx="685800" cy="231775"/>
                <wp:effectExtent l="3810" t="0" r="0" b="635"/>
                <wp:wrapNone/>
                <wp:docPr id="3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BDC0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4CEA5F0">
              <v:shape id="Text Box 129" style="position:absolute;margin-left:590.55pt;margin-top:43.2pt;width:54pt;height:1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z5+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" w14:anchorId="43F668EA">
                <v:textbox inset="1mm,,1mm">
                  <w:txbxContent>
                    <w:p w:rsidRPr="007610DC" w:rsidR="0076569A" w:rsidP="00E75C5C" w:rsidRDefault="0076569A" w14:paraId="7DF4E37C" w14:textId="77777777">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15072" behindDoc="0" locked="0" layoutInCell="1" allowOverlap="1" wp14:anchorId="79ECBC58" wp14:editId="0A028398">
                <wp:simplePos x="0" y="0"/>
                <wp:positionH relativeFrom="column">
                  <wp:posOffset>5679440</wp:posOffset>
                </wp:positionH>
                <wp:positionV relativeFrom="paragraph">
                  <wp:posOffset>4296410</wp:posOffset>
                </wp:positionV>
                <wp:extent cx="1395730" cy="896620"/>
                <wp:effectExtent l="2540" t="635" r="1905" b="0"/>
                <wp:wrapNone/>
                <wp:docPr id="3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896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467CF1" w14:textId="77777777" w:rsidR="0076569A" w:rsidRPr="00834FB5" w:rsidRDefault="0076569A" w:rsidP="00E75C5C">
                            <w:pPr>
                              <w:spacing w:line="380" w:lineRule="atLeast"/>
                              <w:rPr>
                                <w:color w:val="FF0000"/>
                              </w:rPr>
                            </w:pPr>
                            <w:r w:rsidRPr="00834FB5">
                              <w:rPr>
                                <w:color w:val="FF0000"/>
                              </w:rPr>
                              <w:t>Gerais</w:t>
                            </w:r>
                          </w:p>
                          <w:p w14:paraId="3B34154C" w14:textId="77777777" w:rsidR="0076569A" w:rsidRPr="00834FB5" w:rsidRDefault="0076569A" w:rsidP="00E75C5C">
                            <w:pPr>
                              <w:spacing w:line="380" w:lineRule="atLeast"/>
                              <w:rPr>
                                <w:color w:val="FF0000"/>
                              </w:rPr>
                            </w:pPr>
                            <w:r w:rsidRPr="00834FB5">
                              <w:rPr>
                                <w:color w:val="FF0000"/>
                              </w:rPr>
                              <w:t>De apoio</w:t>
                            </w:r>
                          </w:p>
                          <w:p w14:paraId="5821E617" w14:textId="77777777" w:rsidR="0076569A" w:rsidRPr="00834FB5" w:rsidRDefault="0076569A" w:rsidP="00E75C5C">
                            <w:pPr>
                              <w:spacing w:line="380" w:lineRule="atLeast"/>
                              <w:rPr>
                                <w:color w:val="FF0000"/>
                              </w:rPr>
                            </w:pPr>
                            <w:r w:rsidRPr="00834FB5">
                              <w:rPr>
                                <w:color w:val="FF0000"/>
                              </w:rPr>
                              <w:t>Organização da Produção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78D1BAE4">
              <v:shape id="Text Box 188" style="position:absolute;margin-left:447.2pt;margin-top:338.3pt;width:109.9pt;height:70.6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" w14:anchorId="79ECBC58">
                <v:textbox inset="1mm,,1mm">
                  <w:txbxContent>
                    <w:p w:rsidRPr="00834FB5" w:rsidR="0076569A" w:rsidP="00E75C5C" w:rsidRDefault="0076569A" w14:paraId="68B30780" w14:textId="77777777">
                      <w:pPr>
                        <w:spacing w:line="380" w:lineRule="atLeast"/>
                        <w:rPr>
                          <w:color w:val="FF0000"/>
                        </w:rPr>
                      </w:pPr>
                      <w:r w:rsidRPr="00834FB5">
                        <w:rPr>
                          <w:color w:val="FF0000"/>
                        </w:rPr>
                        <w:t>Gerais</w:t>
                      </w:r>
                    </w:p>
                    <w:p w:rsidRPr="00834FB5" w:rsidR="0076569A" w:rsidP="00E75C5C" w:rsidRDefault="0076569A" w14:paraId="765BDDA5" w14:textId="77777777">
                      <w:pPr>
                        <w:spacing w:line="380" w:lineRule="atLeast"/>
                        <w:rPr>
                          <w:color w:val="FF0000"/>
                        </w:rPr>
                      </w:pPr>
                      <w:r w:rsidRPr="00834FB5">
                        <w:rPr>
                          <w:color w:val="FF0000"/>
                        </w:rPr>
                        <w:t>De apoio</w:t>
                      </w:r>
                    </w:p>
                    <w:p w:rsidRPr="00834FB5" w:rsidR="0076569A" w:rsidP="00E75C5C" w:rsidRDefault="0076569A" w14:paraId="68361555" w14:textId="77777777">
                      <w:pPr>
                        <w:spacing w:line="380" w:lineRule="atLeast"/>
                        <w:rPr>
                          <w:color w:val="FF0000"/>
                        </w:rPr>
                      </w:pPr>
                      <w:r w:rsidRPr="00834FB5">
                        <w:rPr>
                          <w:color w:val="FF0000"/>
                        </w:rPr>
                        <w:t>Organização da Produção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7120" behindDoc="0" locked="0" layoutInCell="1" allowOverlap="1" wp14:anchorId="1D7F0901" wp14:editId="2D893A57">
                <wp:simplePos x="0" y="0"/>
                <wp:positionH relativeFrom="column">
                  <wp:posOffset>5043805</wp:posOffset>
                </wp:positionH>
                <wp:positionV relativeFrom="paragraph">
                  <wp:posOffset>4253230</wp:posOffset>
                </wp:positionV>
                <wp:extent cx="1652270" cy="276225"/>
                <wp:effectExtent l="0" t="0" r="0" b="4445"/>
                <wp:wrapNone/>
                <wp:docPr id="3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24D04" w14:textId="77777777" w:rsidR="0076569A" w:rsidRPr="0074214E" w:rsidRDefault="0076569A" w:rsidP="00E75C5C">
                            <w:pPr>
                              <w:rPr>
                                <w:rFonts w:ascii="Gautami" w:hAnsi="Gautami" w:cs="Gautami"/>
                                <w:b/>
                                <w:sz w:val="16"/>
                                <w:szCs w:val="16"/>
                              </w:rPr>
                            </w:pPr>
                            <w:r>
                              <w:rPr>
                                <w:rFonts w:ascii="Gautami" w:hAnsi="Gautami" w:cs="Gautami"/>
                                <w:b/>
                                <w:sz w:val="16"/>
                                <w:szCs w:val="16"/>
                              </w:rPr>
                              <w:t xml:space="preserve">GERAIS E DE </w:t>
                            </w:r>
                            <w:r w:rsidRPr="00834FB5">
                              <w:rPr>
                                <w:rFonts w:ascii="Gautami" w:hAnsi="Gautami" w:cs="Gautami"/>
                                <w:b/>
                                <w:sz w:val="16"/>
                                <w:szCs w:val="16"/>
                              </w:rPr>
                              <w:t>APOIO: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346A54F">
              <v:shape id="Text Box 190" style="position:absolute;margin-left:397.15pt;margin-top:334.9pt;width:130.1pt;height:21.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PT5AEAAKkDAAAOAAAAZHJzL2Uyb0RvYy54bWysU12P0zAQfEfiP1h+p0lztIWo6em40yGk&#10;40M6+AGOYycWides3Sbl17N2er0Cb4gXy/Y6szOzk+31NPTsoNAbsBVfLnLOlJXQGNtW/NvX+1dv&#10;OP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" w14:anchorId="1D7F0901">
                <v:textbox inset="1mm,,1mm">
                  <w:txbxContent>
                    <w:p w:rsidRPr="0074214E" w:rsidR="0076569A" w:rsidP="00E75C5C" w:rsidRDefault="0076569A" w14:paraId="1FA7C8EC" w14:textId="77777777">
                      <w:pPr>
                        <w:rPr>
                          <w:rFonts w:ascii="Gautami" w:hAnsi="Gautami" w:cs="Gautami"/>
                          <w:b/>
                          <w:sz w:val="16"/>
                          <w:szCs w:val="16"/>
                        </w:rPr>
                      </w:pPr>
                      <w:r>
                        <w:rPr>
                          <w:rFonts w:ascii="Gautami" w:hAnsi="Gautami" w:cs="Gautami"/>
                          <w:b/>
                          <w:sz w:val="16"/>
                          <w:szCs w:val="16"/>
                        </w:rPr>
                        <w:t xml:space="preserve">GERAIS E DE </w:t>
                      </w:r>
                      <w:r w:rsidRPr="00834FB5">
                        <w:rPr>
                          <w:rFonts w:ascii="Gautami" w:hAnsi="Gautami" w:cs="Gautami"/>
                          <w:b/>
                          <w:sz w:val="16"/>
                          <w:szCs w:val="16"/>
                        </w:rPr>
                        <w:t>APOIO:</w:t>
                      </w:r>
                    </w:p>
                  </w:txbxContent>
                </v:textbox>
              </v:shape>
            </w:pict>
          </mc:Fallback>
        </mc:AlternateContent>
      </w:r>
      <w:r w:rsidRPr="00E824E7">
        <w:rPr>
          <w:rFonts w:cstheme="minorHAnsi"/>
          <w:noProof/>
          <w:sz w:val="24"/>
        </w:rPr>
        <mc:AlternateContent>
          <mc:Choice Requires="wps">
            <w:drawing>
              <wp:anchor distT="0" distB="0" distL="114300" distR="114300" simplePos="0" relativeHeight="251692544" behindDoc="0" locked="0" layoutInCell="1" allowOverlap="1" wp14:anchorId="048FE052" wp14:editId="1E9D4C8F">
                <wp:simplePos x="0" y="0"/>
                <wp:positionH relativeFrom="column">
                  <wp:posOffset>57150</wp:posOffset>
                </wp:positionH>
                <wp:positionV relativeFrom="paragraph">
                  <wp:posOffset>4256405</wp:posOffset>
                </wp:positionV>
                <wp:extent cx="1652270" cy="276225"/>
                <wp:effectExtent l="0" t="0" r="0" b="1270"/>
                <wp:wrapNone/>
                <wp:docPr id="3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0FF39" w14:textId="77777777" w:rsidR="0076569A" w:rsidRPr="0074214E" w:rsidRDefault="0076569A" w:rsidP="00E75C5C">
                            <w:pPr>
                              <w:rPr>
                                <w:rFonts w:ascii="Gautami" w:hAnsi="Gautami" w:cs="Gautami"/>
                                <w:b/>
                                <w:sz w:val="16"/>
                                <w:szCs w:val="16"/>
                              </w:rPr>
                            </w:pPr>
                            <w:r w:rsidRPr="0074214E">
                              <w:rPr>
                                <w:rFonts w:ascii="Gautami" w:hAnsi="Gautami" w:cs="Gautami"/>
                                <w:b/>
                                <w:sz w:val="16"/>
                                <w:szCs w:val="16"/>
                              </w:rPr>
                              <w:t>BÁSICAS</w:t>
                            </w:r>
                            <w:r>
                              <w:rPr>
                                <w:rFonts w:ascii="Gautami" w:hAnsi="Gautami" w:cs="Gautami"/>
                                <w:b/>
                                <w:sz w:val="16"/>
                                <w:szCs w:val="16"/>
                              </w:rPr>
                              <w:t>:</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30BF2193">
              <v:shape id="Text Box 166" style="position:absolute;margin-left:4.5pt;margin-top:335.15pt;width:130.1pt;height:21.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o45AEAAKkDAAAOAAAAZHJzL2Uyb0RvYy54bWysU12P0zAQfEfiP1h+p0nDtYWo6em40yGk&#10;40M6+AGOYycWides3Sbl17N2er0Cb4gXy/Y6szOzk+31NPTsoNAbsBVfLnLOlJXQGNtW/NvX+1dv&#10;OP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" w14:anchorId="048FE052">
                <v:textbox inset="1mm,,1mm">
                  <w:txbxContent>
                    <w:p w:rsidRPr="0074214E" w:rsidR="0076569A" w:rsidP="00E75C5C" w:rsidRDefault="0076569A" w14:paraId="6807EFEF" w14:textId="77777777">
                      <w:pPr>
                        <w:rPr>
                          <w:rFonts w:ascii="Gautami" w:hAnsi="Gautami" w:cs="Gautami"/>
                          <w:b/>
                          <w:sz w:val="16"/>
                          <w:szCs w:val="16"/>
                        </w:rPr>
                      </w:pPr>
                      <w:r w:rsidRPr="0074214E">
                        <w:rPr>
                          <w:rFonts w:ascii="Gautami" w:hAnsi="Gautami" w:cs="Gautami"/>
                          <w:b/>
                          <w:sz w:val="16"/>
                          <w:szCs w:val="16"/>
                        </w:rPr>
                        <w:t>BÁSICAS</w:t>
                      </w:r>
                      <w:r>
                        <w:rPr>
                          <w:rFonts w:ascii="Gautami" w:hAnsi="Gautami" w:cs="Gautami"/>
                          <w:b/>
                          <w:sz w:val="16"/>
                          <w:szCs w:val="16"/>
                        </w:rPr>
                        <w:t>:</w:t>
                      </w:r>
                    </w:p>
                  </w:txbxContent>
                </v:textbox>
              </v:shape>
            </w:pict>
          </mc:Fallback>
        </mc:AlternateContent>
      </w:r>
      <w:r w:rsidRPr="00E824E7">
        <w:rPr>
          <w:rFonts w:cstheme="minorHAnsi"/>
          <w:noProof/>
          <w:sz w:val="24"/>
        </w:rPr>
        <mc:AlternateContent>
          <mc:Choice Requires="wps">
            <w:drawing>
              <wp:anchor distT="0" distB="0" distL="114300" distR="114300" simplePos="0" relativeHeight="251689472" behindDoc="0" locked="0" layoutInCell="1" allowOverlap="1" wp14:anchorId="138EC838" wp14:editId="67A3BDA5">
                <wp:simplePos x="0" y="0"/>
                <wp:positionH relativeFrom="column">
                  <wp:posOffset>646430</wp:posOffset>
                </wp:positionH>
                <wp:positionV relativeFrom="paragraph">
                  <wp:posOffset>4296410</wp:posOffset>
                </wp:positionV>
                <wp:extent cx="1028700" cy="1073150"/>
                <wp:effectExtent l="0" t="635" r="1270" b="2540"/>
                <wp:wrapNone/>
                <wp:docPr id="35"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2C13C" w14:textId="77777777" w:rsidR="0076569A" w:rsidRPr="008C2EC4" w:rsidRDefault="0076569A" w:rsidP="00E75C5C">
                            <w:pPr>
                              <w:spacing w:line="380" w:lineRule="atLeast"/>
                              <w:rPr>
                                <w:color w:val="FF0000"/>
                              </w:rPr>
                            </w:pPr>
                            <w:r w:rsidRPr="008C2EC4">
                              <w:rPr>
                                <w:color w:val="FF0000"/>
                              </w:rPr>
                              <w:t>XXXX</w:t>
                            </w:r>
                          </w:p>
                          <w:p w14:paraId="151BD000" w14:textId="77777777" w:rsidR="0076569A" w:rsidRPr="008C2EC4" w:rsidRDefault="0076569A" w:rsidP="00E75C5C">
                            <w:pPr>
                              <w:spacing w:line="380" w:lineRule="atLeast"/>
                              <w:rPr>
                                <w:color w:val="FF0000"/>
                              </w:rPr>
                            </w:pPr>
                            <w:r w:rsidRPr="008C2EC4">
                              <w:rPr>
                                <w:color w:val="FF0000"/>
                              </w:rPr>
                              <w:t>XXXX</w:t>
                            </w:r>
                          </w:p>
                          <w:p w14:paraId="67074220" w14:textId="77777777" w:rsidR="0076569A" w:rsidRPr="008C2EC4" w:rsidRDefault="0076569A" w:rsidP="00E75C5C">
                            <w:pPr>
                              <w:spacing w:line="380" w:lineRule="atLeast"/>
                              <w:rPr>
                                <w:color w:val="FF0000"/>
                              </w:rPr>
                            </w:pPr>
                            <w:r w:rsidRPr="008C2EC4">
                              <w:rPr>
                                <w:color w:val="FF0000"/>
                              </w:rPr>
                              <w:t>XXXX</w:t>
                            </w:r>
                          </w:p>
                          <w:p w14:paraId="1C80B353" w14:textId="77777777" w:rsidR="0076569A" w:rsidRDefault="0076569A" w:rsidP="00E75C5C">
                            <w:pPr>
                              <w:spacing w:line="380" w:lineRule="atLeast"/>
                            </w:pPr>
                            <w:r w:rsidRPr="008C2EC4">
                              <w:rPr>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10816A03">
              <v:shape id="Text Box 163" style="position:absolute;margin-left:50.9pt;margin-top:338.3pt;width:81pt;height:8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" w14:anchorId="138EC838">
                <v:textbox inset="1mm,,1mm">
                  <w:txbxContent>
                    <w:p w:rsidRPr="008C2EC4" w:rsidR="0076569A" w:rsidP="00E75C5C" w:rsidRDefault="0076569A" w14:paraId="476FE6DC" w14:textId="77777777">
                      <w:pPr>
                        <w:spacing w:line="380" w:lineRule="atLeast"/>
                        <w:rPr>
                          <w:color w:val="FF0000"/>
                        </w:rPr>
                      </w:pPr>
                      <w:r w:rsidRPr="008C2EC4">
                        <w:rPr>
                          <w:color w:val="FF0000"/>
                        </w:rPr>
                        <w:t>XXXX</w:t>
                      </w:r>
                    </w:p>
                    <w:p w:rsidRPr="008C2EC4" w:rsidR="0076569A" w:rsidP="00E75C5C" w:rsidRDefault="0076569A" w14:paraId="6B9B0516" w14:textId="77777777">
                      <w:pPr>
                        <w:spacing w:line="380" w:lineRule="atLeast"/>
                        <w:rPr>
                          <w:color w:val="FF0000"/>
                        </w:rPr>
                      </w:pPr>
                      <w:r w:rsidRPr="008C2EC4">
                        <w:rPr>
                          <w:color w:val="FF0000"/>
                        </w:rPr>
                        <w:t>XXXX</w:t>
                      </w:r>
                    </w:p>
                    <w:p w:rsidRPr="008C2EC4" w:rsidR="0076569A" w:rsidP="00E75C5C" w:rsidRDefault="0076569A" w14:paraId="66F87C99" w14:textId="77777777">
                      <w:pPr>
                        <w:spacing w:line="380" w:lineRule="atLeast"/>
                        <w:rPr>
                          <w:color w:val="FF0000"/>
                        </w:rPr>
                      </w:pPr>
                      <w:r w:rsidRPr="008C2EC4">
                        <w:rPr>
                          <w:color w:val="FF0000"/>
                        </w:rPr>
                        <w:t>XXXX</w:t>
                      </w:r>
                    </w:p>
                    <w:p w:rsidR="0076569A" w:rsidP="00E75C5C" w:rsidRDefault="0076569A" w14:paraId="5520E3E4" w14:textId="77777777">
                      <w:pPr>
                        <w:spacing w:line="380" w:lineRule="atLeast"/>
                      </w:pPr>
                      <w:r w:rsidRPr="008C2EC4">
                        <w:rPr>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9168" behindDoc="0" locked="0" layoutInCell="1" allowOverlap="1" wp14:anchorId="0FAF50B7" wp14:editId="53B833ED">
                <wp:simplePos x="0" y="0"/>
                <wp:positionH relativeFrom="column">
                  <wp:posOffset>103505</wp:posOffset>
                </wp:positionH>
                <wp:positionV relativeFrom="paragraph">
                  <wp:posOffset>5176520</wp:posOffset>
                </wp:positionV>
                <wp:extent cx="347345" cy="90805"/>
                <wp:effectExtent l="0" t="4445" r="15875" b="28575"/>
                <wp:wrapNone/>
                <wp:docPr id="34"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00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53BEB78">
              <v:rect id="Rectangle 192" style="position:absolute;margin-left:8.15pt;margin-top:407.6pt;width:27.35pt;height:7.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color="#f79646" strokeweight="1pt" w14:anchorId="3DB903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1520" behindDoc="0" locked="0" layoutInCell="1" allowOverlap="1" wp14:anchorId="5CACF4D2" wp14:editId="72390171">
                <wp:simplePos x="0" y="0"/>
                <wp:positionH relativeFrom="column">
                  <wp:posOffset>107315</wp:posOffset>
                </wp:positionH>
                <wp:positionV relativeFrom="paragraph">
                  <wp:posOffset>4937125</wp:posOffset>
                </wp:positionV>
                <wp:extent cx="347345" cy="90805"/>
                <wp:effectExtent l="12065" t="12700" r="12065" b="29845"/>
                <wp:wrapNone/>
                <wp:docPr id="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C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B498B81">
              <v:rect id="Rectangle 165" style="position:absolute;margin-left:8.45pt;margin-top:388.75pt;width:27.35pt;height:7.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w14:anchorId="34CAFE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0496" behindDoc="0" locked="0" layoutInCell="1" allowOverlap="1" wp14:anchorId="0FF92E23" wp14:editId="656B9F59">
                <wp:simplePos x="0" y="0"/>
                <wp:positionH relativeFrom="column">
                  <wp:posOffset>107315</wp:posOffset>
                </wp:positionH>
                <wp:positionV relativeFrom="paragraph">
                  <wp:posOffset>4699635</wp:posOffset>
                </wp:positionV>
                <wp:extent cx="347345" cy="90805"/>
                <wp:effectExtent l="12065" t="13335" r="12065" b="29210"/>
                <wp:wrapNone/>
                <wp:docPr id="32"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281272E">
              <v:rect id="Rectangle 164" style="position:absolute;margin-left:8.45pt;margin-top:370.05pt;width:27.35pt;height:7.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w14:anchorId="005F5E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">
                <v:fill type="gradient" color2="#9bbb59" focus="50%"/>
                <v:shadow on="t" color="#4e6128" offset="1pt"/>
                <v:textbox inset="1mm,,1mm"/>
              </v:rect>
            </w:pict>
          </mc:Fallback>
        </mc:AlternateContent>
      </w:r>
      <w:r w:rsidRPr="00E824E7">
        <w:rPr>
          <w:rFonts w:cstheme="minorHAnsi"/>
          <w:noProof/>
          <w:sz w:val="24"/>
        </w:rPr>
        <mc:AlternateContent>
          <mc:Choice Requires="wps">
            <w:drawing>
              <wp:anchor distT="0" distB="0" distL="114300" distR="114300" simplePos="0" relativeHeight="251688448" behindDoc="0" locked="0" layoutInCell="1" allowOverlap="1" wp14:anchorId="6CCD00BB" wp14:editId="0FA1F940">
                <wp:simplePos x="0" y="0"/>
                <wp:positionH relativeFrom="column">
                  <wp:posOffset>118110</wp:posOffset>
                </wp:positionH>
                <wp:positionV relativeFrom="paragraph">
                  <wp:posOffset>4467860</wp:posOffset>
                </wp:positionV>
                <wp:extent cx="347345" cy="90805"/>
                <wp:effectExtent l="13335" t="10160" r="10795" b="22860"/>
                <wp:wrapNone/>
                <wp:docPr id="31"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D989B14">
              <v:rect id="Rectangle 162" style="position:absolute;margin-left:9.3pt;margin-top:351.8pt;width:27.35pt;height:7.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w14:anchorId="043F8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">
                <v:fill type="gradient" color2="#8064a2" focus="50%"/>
                <v:shadow on="t" color="#3f3151" offset="1pt"/>
                <v:textbox inset="1mm,,1mm"/>
              </v:rect>
            </w:pict>
          </mc:Fallback>
        </mc:AlternateContent>
      </w:r>
      <w:r w:rsidRPr="00E824E7">
        <w:rPr>
          <w:rFonts w:cstheme="minorHAnsi"/>
          <w:noProof/>
          <w:sz w:val="24"/>
        </w:rPr>
        <mc:AlternateContent>
          <mc:Choice Requires="wps">
            <w:drawing>
              <wp:anchor distT="0" distB="0" distL="114300" distR="114300" simplePos="0" relativeHeight="251702784" behindDoc="0" locked="0" layoutInCell="1" allowOverlap="1" wp14:anchorId="53E3D4B4" wp14:editId="6663F007">
                <wp:simplePos x="0" y="0"/>
                <wp:positionH relativeFrom="column">
                  <wp:posOffset>7680960</wp:posOffset>
                </wp:positionH>
                <wp:positionV relativeFrom="paragraph">
                  <wp:posOffset>4694555</wp:posOffset>
                </wp:positionV>
                <wp:extent cx="347345" cy="90805"/>
                <wp:effectExtent l="3810" t="0" r="10795" b="24765"/>
                <wp:wrapNone/>
                <wp:docPr id="30" name="Rectangle 176"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blipFill dpi="0" rotWithShape="0">
                          <a:blip r:embed="rId30"/>
                          <a:srcRect/>
                          <a:tile tx="0" ty="0" sx="100000" sy="100000" flip="none" algn="tl"/>
                        </a:blip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24558403">
              <v:rect id="Rectangle 176" style="position:absolute;margin-left:604.8pt;margin-top:369.65pt;width:27.35pt;height:7.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c0504d" strokeweight="1pt" w14:anchorId="68190CF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">
                <v:fill type="tile" o:title="Saco de papel" recolor="t" r:id="rId35"/>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14048" behindDoc="0" locked="0" layoutInCell="1" allowOverlap="1" wp14:anchorId="22FC394D" wp14:editId="412F0302">
                <wp:simplePos x="0" y="0"/>
                <wp:positionH relativeFrom="column">
                  <wp:posOffset>8214360</wp:posOffset>
                </wp:positionH>
                <wp:positionV relativeFrom="paragraph">
                  <wp:posOffset>4284980</wp:posOffset>
                </wp:positionV>
                <wp:extent cx="1127760" cy="723900"/>
                <wp:effectExtent l="3810" t="0" r="1905" b="1270"/>
                <wp:wrapNone/>
                <wp:docPr id="2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93956" w14:textId="77777777" w:rsidR="0076569A" w:rsidRPr="00834FB5" w:rsidRDefault="0076569A" w:rsidP="00E75C5C">
                            <w:pPr>
                              <w:spacing w:line="380" w:lineRule="atLeast"/>
                              <w:rPr>
                                <w:color w:val="FF0000"/>
                              </w:rPr>
                            </w:pPr>
                            <w:r w:rsidRPr="00834FB5">
                              <w:rPr>
                                <w:color w:val="FF0000"/>
                              </w:rPr>
                              <w:t>De Síntese</w:t>
                            </w:r>
                          </w:p>
                          <w:p w14:paraId="4E5956A8" w14:textId="77777777" w:rsidR="0076569A" w:rsidRPr="00834FB5" w:rsidRDefault="0076569A" w:rsidP="00E75C5C">
                            <w:pPr>
                              <w:spacing w:line="380" w:lineRule="atLeast"/>
                              <w:rPr>
                                <w:color w:val="FF0000"/>
                              </w:rPr>
                            </w:pPr>
                            <w:r w:rsidRPr="00834FB5">
                              <w:rPr>
                                <w:color w:val="FF0000"/>
                              </w:rPr>
                              <w:t>Optativas</w:t>
                            </w:r>
                          </w:p>
                          <w:p w14:paraId="545E50A2" w14:textId="77777777" w:rsidR="0076569A" w:rsidRDefault="0076569A" w:rsidP="00E75C5C">
                            <w:pPr>
                              <w:spacing w:line="360" w:lineRule="auto"/>
                            </w:pPr>
                            <w:r>
                              <w:rPr>
                                <w:rFonts w:ascii="Arial" w:hAnsi="Arial" w:cs="Arial"/>
                                <w:color w:val="222222"/>
                                <w:shd w:val="clear" w:color="auto" w:fill="FFFFFF"/>
                              </w:rPr>
                              <w:t> </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C47575B">
              <v:shape id="Text Box 187" style="position:absolute;margin-left:646.8pt;margin-top:337.4pt;width:88.8pt;height:5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" w14:anchorId="22FC394D">
                <v:textbox inset="1mm,,1mm">
                  <w:txbxContent>
                    <w:p w:rsidRPr="00834FB5" w:rsidR="0076569A" w:rsidP="00E75C5C" w:rsidRDefault="0076569A" w14:paraId="306365A1" w14:textId="77777777">
                      <w:pPr>
                        <w:spacing w:line="380" w:lineRule="atLeast"/>
                        <w:rPr>
                          <w:color w:val="FF0000"/>
                        </w:rPr>
                      </w:pPr>
                      <w:r w:rsidRPr="00834FB5">
                        <w:rPr>
                          <w:color w:val="FF0000"/>
                        </w:rPr>
                        <w:t>De Síntese</w:t>
                      </w:r>
                    </w:p>
                    <w:p w:rsidRPr="00834FB5" w:rsidR="0076569A" w:rsidP="00E75C5C" w:rsidRDefault="0076569A" w14:paraId="160DFC5D" w14:textId="77777777">
                      <w:pPr>
                        <w:spacing w:line="380" w:lineRule="atLeast"/>
                        <w:rPr>
                          <w:color w:val="FF0000"/>
                        </w:rPr>
                      </w:pPr>
                      <w:r w:rsidRPr="00834FB5">
                        <w:rPr>
                          <w:color w:val="FF0000"/>
                        </w:rPr>
                        <w:t>Optativas</w:t>
                      </w:r>
                    </w:p>
                    <w:p w:rsidR="0076569A" w:rsidP="00E75C5C" w:rsidRDefault="0076569A" w14:paraId="63E4A9CD" w14:textId="77777777">
                      <w:pPr>
                        <w:spacing w:line="360" w:lineRule="auto"/>
                      </w:pPr>
                      <w:r>
                        <w:rPr>
                          <w:rFonts w:ascii="Arial" w:hAnsi="Arial" w:cs="Arial"/>
                          <w:color w:val="222222"/>
                          <w:shd w:val="clear" w:color="auto" w:fill="FFFFFF"/>
                        </w:rPr>
                        <w:t> </w:t>
                      </w:r>
                    </w:p>
                  </w:txbxContent>
                </v:textbox>
              </v:shape>
            </w:pict>
          </mc:Fallback>
        </mc:AlternateContent>
      </w:r>
      <w:r w:rsidRPr="00E824E7">
        <w:rPr>
          <w:rFonts w:cstheme="minorHAnsi"/>
          <w:noProof/>
          <w:sz w:val="24"/>
        </w:rPr>
        <mc:AlternateContent>
          <mc:Choice Requires="wps">
            <w:drawing>
              <wp:anchor distT="0" distB="0" distL="114300" distR="114300" simplePos="0" relativeHeight="251700736" behindDoc="0" locked="0" layoutInCell="1" allowOverlap="1" wp14:anchorId="43933ADE" wp14:editId="02463A02">
                <wp:simplePos x="0" y="0"/>
                <wp:positionH relativeFrom="column">
                  <wp:posOffset>5082540</wp:posOffset>
                </wp:positionH>
                <wp:positionV relativeFrom="paragraph">
                  <wp:posOffset>4933315</wp:posOffset>
                </wp:positionV>
                <wp:extent cx="347345" cy="90805"/>
                <wp:effectExtent l="0" t="0" r="8890" b="24130"/>
                <wp:wrapNone/>
                <wp:docPr id="28"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6633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10F97879">
              <v:rect id="Rectangle 174" style="position:absolute;margin-left:400.2pt;margin-top:388.45pt;width:27.35pt;height:7.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79646" strokeweight="1pt" w14:anchorId="3F400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9712" behindDoc="0" locked="0" layoutInCell="1" allowOverlap="1" wp14:anchorId="5B2C0CA8" wp14:editId="43EE7023">
                <wp:simplePos x="0" y="0"/>
                <wp:positionH relativeFrom="column">
                  <wp:posOffset>5095875</wp:posOffset>
                </wp:positionH>
                <wp:positionV relativeFrom="paragraph">
                  <wp:posOffset>4699635</wp:posOffset>
                </wp:positionV>
                <wp:extent cx="347345" cy="90805"/>
                <wp:effectExtent l="9525" t="13335" r="14605" b="29210"/>
                <wp:wrapNone/>
                <wp:docPr id="27"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8080"/>
                        </a:soli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5FA6038">
              <v:rect id="Rectangle 173" style="position:absolute;margin-left:401.25pt;margin-top:370.05pt;width:27.35pt;height:7.1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4f81bd" strokeweight="1pt" w14:anchorId="4FB5AB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&#1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5616" behindDoc="0" locked="0" layoutInCell="1" allowOverlap="1" wp14:anchorId="2D50B6CC" wp14:editId="0C817FE9">
                <wp:simplePos x="0" y="0"/>
                <wp:positionH relativeFrom="column">
                  <wp:posOffset>2265045</wp:posOffset>
                </wp:positionH>
                <wp:positionV relativeFrom="paragraph">
                  <wp:posOffset>4928235</wp:posOffset>
                </wp:positionV>
                <wp:extent cx="347345" cy="90805"/>
                <wp:effectExtent l="7620" t="13335" r="16510" b="29210"/>
                <wp:wrapNone/>
                <wp:docPr id="26"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0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AB35021">
              <v:rect id="Rectangle 169" style="position:absolute;margin-left:178.35pt;margin-top:388.05pt;width:27.35pt;height:7.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red" strokecolor="#f79646" strokeweight="1pt" w14:anchorId="4A8652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4592" behindDoc="0" locked="0" layoutInCell="1" allowOverlap="1" wp14:anchorId="5F14D247" wp14:editId="3CD3D652">
                <wp:simplePos x="0" y="0"/>
                <wp:positionH relativeFrom="column">
                  <wp:posOffset>2265045</wp:posOffset>
                </wp:positionH>
                <wp:positionV relativeFrom="paragraph">
                  <wp:posOffset>4704080</wp:posOffset>
                </wp:positionV>
                <wp:extent cx="347345" cy="90805"/>
                <wp:effectExtent l="7620" t="8255" r="16510" b="24765"/>
                <wp:wrapNone/>
                <wp:docPr id="25"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7FB13151">
              <v:rect id="Rectangle 168" style="position:absolute;margin-left:178.35pt;margin-top:370.4pt;width:27.35pt;height:7.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w14:anchorId="257F1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">
                <v:fill type="gradient" color2="#4f81bd" focus="5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7664" behindDoc="0" locked="0" layoutInCell="1" allowOverlap="1" wp14:anchorId="25D1CA2D" wp14:editId="7C45F7A3">
                <wp:simplePos x="0" y="0"/>
                <wp:positionH relativeFrom="column">
                  <wp:posOffset>2867660</wp:posOffset>
                </wp:positionH>
                <wp:positionV relativeFrom="paragraph">
                  <wp:posOffset>4284980</wp:posOffset>
                </wp:positionV>
                <wp:extent cx="1990090" cy="847725"/>
                <wp:effectExtent l="635" t="0" r="0" b="1270"/>
                <wp:wrapNone/>
                <wp:docPr id="2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133CD" w14:textId="77777777" w:rsidR="0076569A" w:rsidRPr="008C2EC4" w:rsidRDefault="0076569A" w:rsidP="00E75C5C">
                            <w:pPr>
                              <w:spacing w:line="380" w:lineRule="atLeast"/>
                              <w:rPr>
                                <w:color w:val="FF0000"/>
                              </w:rPr>
                            </w:pPr>
                            <w:r w:rsidRPr="008C2EC4">
                              <w:rPr>
                                <w:color w:val="FF0000"/>
                              </w:rPr>
                              <w:t>XXXX</w:t>
                            </w:r>
                          </w:p>
                          <w:p w14:paraId="5F6CFBCA" w14:textId="77777777" w:rsidR="0076569A" w:rsidRPr="008C2EC4" w:rsidRDefault="0076569A" w:rsidP="00E75C5C">
                            <w:pPr>
                              <w:spacing w:line="380" w:lineRule="atLeast"/>
                              <w:rPr>
                                <w:color w:val="FF0000"/>
                              </w:rPr>
                            </w:pPr>
                            <w:r w:rsidRPr="008C2EC4">
                              <w:rPr>
                                <w:color w:val="FF0000"/>
                              </w:rPr>
                              <w:t>XXXX</w:t>
                            </w:r>
                          </w:p>
                          <w:p w14:paraId="730456B0" w14:textId="77777777" w:rsidR="0076569A" w:rsidRPr="008C2EC4" w:rsidRDefault="0076569A" w:rsidP="00E75C5C">
                            <w:pPr>
                              <w:spacing w:line="380" w:lineRule="atLeast"/>
                              <w:rPr>
                                <w:color w:val="FF0000"/>
                              </w:rPr>
                            </w:pPr>
                            <w:r w:rsidRPr="008C2EC4">
                              <w:rPr>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0D362311">
              <v:shape id="Text Box 171" style="position:absolute;margin-left:225.8pt;margin-top:337.4pt;width:156.7pt;height:66.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" w14:anchorId="25D1CA2D">
                <v:textbox inset="1mm,,1mm">
                  <w:txbxContent>
                    <w:p w:rsidRPr="008C2EC4" w:rsidR="0076569A" w:rsidP="00E75C5C" w:rsidRDefault="0076569A" w14:paraId="107CDA1F" w14:textId="77777777">
                      <w:pPr>
                        <w:spacing w:line="380" w:lineRule="atLeast"/>
                        <w:rPr>
                          <w:color w:val="FF0000"/>
                        </w:rPr>
                      </w:pPr>
                      <w:r w:rsidRPr="008C2EC4">
                        <w:rPr>
                          <w:color w:val="FF0000"/>
                        </w:rPr>
                        <w:t>XXXX</w:t>
                      </w:r>
                    </w:p>
                    <w:p w:rsidRPr="008C2EC4" w:rsidR="0076569A" w:rsidP="00E75C5C" w:rsidRDefault="0076569A" w14:paraId="6F5DBBD6" w14:textId="77777777">
                      <w:pPr>
                        <w:spacing w:line="380" w:lineRule="atLeast"/>
                        <w:rPr>
                          <w:color w:val="FF0000"/>
                        </w:rPr>
                      </w:pPr>
                      <w:r w:rsidRPr="008C2EC4">
                        <w:rPr>
                          <w:color w:val="FF0000"/>
                        </w:rPr>
                        <w:t>XXXX</w:t>
                      </w:r>
                    </w:p>
                    <w:p w:rsidRPr="008C2EC4" w:rsidR="0076569A" w:rsidP="00E75C5C" w:rsidRDefault="0076569A" w14:paraId="19A42C90" w14:textId="77777777">
                      <w:pPr>
                        <w:spacing w:line="380" w:lineRule="atLeast"/>
                        <w:rPr>
                          <w:color w:val="FF0000"/>
                        </w:rPr>
                      </w:pPr>
                      <w:r w:rsidRPr="008C2EC4">
                        <w:rPr>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01760" behindDoc="0" locked="0" layoutInCell="1" allowOverlap="1" wp14:anchorId="233A1982" wp14:editId="06F15C48">
                <wp:simplePos x="0" y="0"/>
                <wp:positionH relativeFrom="column">
                  <wp:posOffset>7677150</wp:posOffset>
                </wp:positionH>
                <wp:positionV relativeFrom="paragraph">
                  <wp:posOffset>4450080</wp:posOffset>
                </wp:positionV>
                <wp:extent cx="347345" cy="90805"/>
                <wp:effectExtent l="0" t="1905" r="14605" b="21590"/>
                <wp:wrapNone/>
                <wp:docPr id="2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206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4423A4DB">
              <v:rect id="Rectangle 175" style="position:absolute;margin-left:604.5pt;margin-top:350.4pt;width:27.35pt;height:7.1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c0504d" strokeweight="1pt" w14:anchorId="132C15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8688" behindDoc="0" locked="0" layoutInCell="1" allowOverlap="1" wp14:anchorId="746DF7A4" wp14:editId="39C24557">
                <wp:simplePos x="0" y="0"/>
                <wp:positionH relativeFrom="column">
                  <wp:posOffset>5092065</wp:posOffset>
                </wp:positionH>
                <wp:positionV relativeFrom="paragraph">
                  <wp:posOffset>4456430</wp:posOffset>
                </wp:positionV>
                <wp:extent cx="347345" cy="90805"/>
                <wp:effectExtent l="0" t="0" r="8890" b="24765"/>
                <wp:wrapNone/>
                <wp:docPr id="2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B05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3743C58A">
              <v:rect id="Rectangle 172" style="position:absolute;margin-left:400.95pt;margin-top:350.9pt;width:27.35pt;height:7.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c0504d" strokeweight="1pt" w14:anchorId="734A5F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3568" behindDoc="0" locked="0" layoutInCell="1" allowOverlap="1" wp14:anchorId="6CEAF0B2" wp14:editId="0C20D18E">
                <wp:simplePos x="0" y="0"/>
                <wp:positionH relativeFrom="column">
                  <wp:posOffset>2268855</wp:posOffset>
                </wp:positionH>
                <wp:positionV relativeFrom="paragraph">
                  <wp:posOffset>4465955</wp:posOffset>
                </wp:positionV>
                <wp:extent cx="347345" cy="90805"/>
                <wp:effectExtent l="11430" t="8255" r="12700" b="24765"/>
                <wp:wrapNone/>
                <wp:docPr id="2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280B8D4">
              <v:rect id="Rectangle 167" style="position:absolute;margin-left:178.65pt;margin-top:351.65pt;width:27.35pt;height: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w14:anchorId="0FB6E2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">
                <v:fill type="gradient" color2="#c0504d" focus="5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18144" behindDoc="0" locked="0" layoutInCell="1" allowOverlap="1" wp14:anchorId="6213F5D9" wp14:editId="32CB67B1">
                <wp:simplePos x="0" y="0"/>
                <wp:positionH relativeFrom="column">
                  <wp:posOffset>7616190</wp:posOffset>
                </wp:positionH>
                <wp:positionV relativeFrom="paragraph">
                  <wp:posOffset>4256405</wp:posOffset>
                </wp:positionV>
                <wp:extent cx="1652270" cy="276225"/>
                <wp:effectExtent l="0" t="0" r="0" b="1270"/>
                <wp:wrapNone/>
                <wp:docPr id="20"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1CA58" w14:textId="77777777" w:rsidR="0076569A" w:rsidRPr="0074214E" w:rsidRDefault="0076569A" w:rsidP="00E75C5C">
                            <w:pPr>
                              <w:rPr>
                                <w:rFonts w:ascii="Gautami" w:hAnsi="Gautami" w:cs="Gautami"/>
                                <w:b/>
                                <w:sz w:val="16"/>
                                <w:szCs w:val="16"/>
                              </w:rPr>
                            </w:pPr>
                            <w:proofErr w:type="gramStart"/>
                            <w:r>
                              <w:rPr>
                                <w:rFonts w:ascii="Gautami" w:hAnsi="Gautami" w:cs="Gautami"/>
                                <w:b/>
                                <w:sz w:val="16"/>
                                <w:szCs w:val="16"/>
                              </w:rPr>
                              <w:t>SÍNTESE  E</w:t>
                            </w:r>
                            <w:proofErr w:type="gramEnd"/>
                            <w:r>
                              <w:rPr>
                                <w:rFonts w:ascii="Gautami" w:hAnsi="Gautami" w:cs="Gautami"/>
                                <w:b/>
                                <w:sz w:val="16"/>
                                <w:szCs w:val="16"/>
                              </w:rPr>
                              <w:t xml:space="preserve">  OPTATIVAS: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6AB45261">
              <v:shape id="Text Box 191" style="position:absolute;margin-left:599.7pt;margin-top:335.15pt;width:130.1pt;height:21.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" w14:anchorId="6213F5D9">
                <v:textbox inset="1mm,,1mm">
                  <w:txbxContent>
                    <w:p w:rsidRPr="0074214E" w:rsidR="0076569A" w:rsidP="00E75C5C" w:rsidRDefault="0076569A" w14:paraId="0B9E76F9" w14:textId="77777777">
                      <w:pPr>
                        <w:rPr>
                          <w:rFonts w:ascii="Gautami" w:hAnsi="Gautami" w:cs="Gautami"/>
                          <w:b/>
                          <w:sz w:val="16"/>
                          <w:szCs w:val="16"/>
                        </w:rPr>
                      </w:pPr>
                      <w:proofErr w:type="gramStart"/>
                      <w:r>
                        <w:rPr>
                          <w:rFonts w:ascii="Gautami" w:hAnsi="Gautami" w:cs="Gautami"/>
                          <w:b/>
                          <w:sz w:val="16"/>
                          <w:szCs w:val="16"/>
                        </w:rPr>
                        <w:t>SÍNTESE  E</w:t>
                      </w:r>
                      <w:proofErr w:type="gramEnd"/>
                      <w:r>
                        <w:rPr>
                          <w:rFonts w:ascii="Gautami" w:hAnsi="Gautami" w:cs="Gautami"/>
                          <w:b/>
                          <w:sz w:val="16"/>
                          <w:szCs w:val="16"/>
                        </w:rPr>
                        <w:t xml:space="preserve">  OPTATIVAS: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6096" behindDoc="0" locked="0" layoutInCell="1" allowOverlap="1" wp14:anchorId="4055AD52" wp14:editId="31E6E939">
                <wp:simplePos x="0" y="0"/>
                <wp:positionH relativeFrom="column">
                  <wp:posOffset>2217420</wp:posOffset>
                </wp:positionH>
                <wp:positionV relativeFrom="paragraph">
                  <wp:posOffset>4264025</wp:posOffset>
                </wp:positionV>
                <wp:extent cx="1652270" cy="276225"/>
                <wp:effectExtent l="0" t="0" r="0" b="3175"/>
                <wp:wrapNone/>
                <wp:docPr id="1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694F8" w14:textId="77777777" w:rsidR="0076569A" w:rsidRPr="0074214E" w:rsidRDefault="0076569A" w:rsidP="00E75C5C">
                            <w:pPr>
                              <w:rPr>
                                <w:rFonts w:ascii="Gautami" w:hAnsi="Gautami" w:cs="Gautami"/>
                                <w:b/>
                                <w:sz w:val="16"/>
                                <w:szCs w:val="16"/>
                              </w:rPr>
                            </w:pPr>
                            <w:r>
                              <w:rPr>
                                <w:rFonts w:ascii="Gautami" w:hAnsi="Gautami" w:cs="Gautami"/>
                                <w:b/>
                                <w:sz w:val="16"/>
                                <w:szCs w:val="16"/>
                              </w:rPr>
                              <w:t>ESPECIALIZAÇÕES: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c="http://schemas.openxmlformats.org/drawingml/2006/chart" xmlns:pic="http://schemas.openxmlformats.org/drawingml/2006/picture" xmlns:a14="http://schemas.microsoft.com/office/drawing/2010/main" xmlns:a="http://schemas.openxmlformats.org/drawingml/2006/main">
            <w:pict w14:anchorId="5A8AD33B">
              <v:shape id="Text Box 189" style="position:absolute;margin-left:174.6pt;margin-top:335.75pt;width:130.1pt;height:21.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Nbb5AEAAKkDAAAOAAAAZHJzL2Uyb0RvYy54bWysU12P0zAQfEfiP1h+p0kDbbmo6em40yGk&#10;40M6+AGOYycWides3Sbl17N2er0Cb4gXy/Y6szOzk+31NPTsoNAbsBVfLnLOlJXQGNtW/NvX+1dv&#10;Of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" w14:anchorId="4055AD52">
                <v:textbox inset="1mm,,1mm">
                  <w:txbxContent>
                    <w:p w:rsidRPr="0074214E" w:rsidR="0076569A" w:rsidP="00E75C5C" w:rsidRDefault="0076569A" w14:paraId="422834C4" w14:textId="77777777">
                      <w:pPr>
                        <w:rPr>
                          <w:rFonts w:ascii="Gautami" w:hAnsi="Gautami" w:cs="Gautami"/>
                          <w:b/>
                          <w:sz w:val="16"/>
                          <w:szCs w:val="16"/>
                        </w:rPr>
                      </w:pPr>
                      <w:r>
                        <w:rPr>
                          <w:rFonts w:ascii="Gautami" w:hAnsi="Gautami" w:cs="Gautami"/>
                          <w:b/>
                          <w:sz w:val="16"/>
                          <w:szCs w:val="16"/>
                        </w:rPr>
                        <w:t>ESPECIALIZAÇÕES: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21216" behindDoc="0" locked="0" layoutInCell="1" allowOverlap="1" wp14:anchorId="028DFFA9" wp14:editId="1C95A29B">
                <wp:simplePos x="0" y="0"/>
                <wp:positionH relativeFrom="column">
                  <wp:posOffset>-81280</wp:posOffset>
                </wp:positionH>
                <wp:positionV relativeFrom="paragraph">
                  <wp:posOffset>4062730</wp:posOffset>
                </wp:positionV>
                <wp:extent cx="1152525" cy="0"/>
                <wp:effectExtent l="4445" t="0" r="0" b="4445"/>
                <wp:wrapNone/>
                <wp:docPr id="1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6F60C9DA">
              <v:shape id="AutoShape 194" style="position:absolute;margin-left:-6.4pt;margin-top:319.9pt;width:90.75pt;height:0;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" w14:anchorId="39BC768E"/>
            </w:pict>
          </mc:Fallback>
        </mc:AlternateContent>
      </w:r>
      <w:r w:rsidRPr="00E824E7">
        <w:rPr>
          <w:rFonts w:cstheme="minorHAnsi"/>
          <w:noProof/>
          <w:sz w:val="24"/>
        </w:rPr>
        <mc:AlternateContent>
          <mc:Choice Requires="wps">
            <w:drawing>
              <wp:anchor distT="0" distB="0" distL="114300" distR="114300" simplePos="0" relativeHeight="251696640" behindDoc="0" locked="0" layoutInCell="1" allowOverlap="1" wp14:anchorId="338BCE3B" wp14:editId="15738793">
                <wp:simplePos x="0" y="0"/>
                <wp:positionH relativeFrom="column">
                  <wp:posOffset>-500380</wp:posOffset>
                </wp:positionH>
                <wp:positionV relativeFrom="paragraph">
                  <wp:posOffset>4665980</wp:posOffset>
                </wp:positionV>
                <wp:extent cx="5924550" cy="0"/>
                <wp:effectExtent l="4445" t="0" r="0" b="1270"/>
                <wp:wrapNone/>
                <wp:docPr id="1"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http://schemas.openxmlformats.org/drawingml/2006/chart">
            <w:pict w14:anchorId="541FFE41">
              <v:shape id="AutoShape 170" style="position:absolute;margin-left:-39.4pt;margin-top:367.4pt;width:466.5pt;height:0;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" w14:anchorId="6D4699D5"/>
            </w:pict>
          </mc:Fallback>
        </mc:AlternateContent>
      </w:r>
      <w:bookmarkEnd w:id="50"/>
      <w:bookmarkEnd w:id="51"/>
      <w:bookmarkEnd w:id="52"/>
    </w:p>
    <w:p w14:paraId="7038044A" w14:textId="77777777" w:rsidR="00E75C5C" w:rsidRPr="00E824E7" w:rsidRDefault="00CC06F3" w:rsidP="00CC06F3">
      <w:pPr>
        <w:pStyle w:val="Ttulo2"/>
        <w:rPr>
          <w:rFonts w:cstheme="minorHAnsi"/>
          <w:color w:val="FF0000"/>
          <w:sz w:val="24"/>
        </w:rPr>
      </w:pPr>
      <w:bookmarkStart w:id="53" w:name="_Toc134802562"/>
      <w:r w:rsidRPr="00E824E7">
        <w:rPr>
          <w:rFonts w:cstheme="minorHAnsi"/>
          <w:snapToGrid w:val="0"/>
          <w:sz w:val="24"/>
        </w:rPr>
        <w:lastRenderedPageBreak/>
        <w:t xml:space="preserve">Anexo III - </w:t>
      </w:r>
      <w:r w:rsidRPr="00E824E7">
        <w:rPr>
          <w:rFonts w:cstheme="minorHAnsi"/>
          <w:sz w:val="24"/>
        </w:rPr>
        <w:t xml:space="preserve">Fluxograma Padrão do Curso de </w:t>
      </w:r>
      <w:r w:rsidRPr="00E824E7">
        <w:rPr>
          <w:rFonts w:cstheme="minorHAnsi"/>
          <w:color w:val="FF0000"/>
          <w:sz w:val="24"/>
        </w:rPr>
        <w:t>XXXXXXX</w:t>
      </w:r>
      <w:bookmarkEnd w:id="53"/>
    </w:p>
    <w:p w14:paraId="30097A27" w14:textId="77777777" w:rsidR="002E1BFE" w:rsidRPr="00E824E7" w:rsidRDefault="002E1BFE" w:rsidP="002E1BFE">
      <w:pPr>
        <w:rPr>
          <w:rFonts w:ascii="Lucida Sans" w:hAnsi="Lucida Sans" w:cstheme="minorHAnsi"/>
        </w:rPr>
      </w:pPr>
    </w:p>
    <w:p w14:paraId="769FF9F7" w14:textId="77777777" w:rsidR="002E1BFE" w:rsidRPr="00E824E7" w:rsidRDefault="002E1BFE" w:rsidP="002E1BFE">
      <w:pPr>
        <w:rPr>
          <w:rFonts w:ascii="Lucida Sans" w:hAnsi="Lucida Sans" w:cstheme="minorHAnsi"/>
        </w:rPr>
      </w:pPr>
    </w:p>
    <w:p w14:paraId="724563BA" w14:textId="77777777" w:rsidR="002E1BFE" w:rsidRPr="00E824E7" w:rsidRDefault="002E1BFE" w:rsidP="002E1BFE">
      <w:pPr>
        <w:rPr>
          <w:rFonts w:ascii="Lucida Sans" w:hAnsi="Lucida Sans" w:cstheme="minorHAnsi"/>
        </w:rPr>
      </w:pPr>
    </w:p>
    <w:p w14:paraId="6B0FBF18" w14:textId="77777777" w:rsidR="002E1BFE" w:rsidRPr="00E824E7" w:rsidRDefault="002E1BFE" w:rsidP="002E1BFE">
      <w:pPr>
        <w:rPr>
          <w:rFonts w:ascii="Lucida Sans" w:hAnsi="Lucida Sans" w:cstheme="minorHAnsi"/>
        </w:rPr>
      </w:pPr>
    </w:p>
    <w:p w14:paraId="5622E48B" w14:textId="77777777" w:rsidR="002E1BFE" w:rsidRPr="00E824E7" w:rsidRDefault="002E1BFE" w:rsidP="002E1BFE">
      <w:pPr>
        <w:rPr>
          <w:rFonts w:ascii="Lucida Sans" w:hAnsi="Lucida Sans" w:cstheme="minorHAnsi"/>
        </w:rPr>
      </w:pPr>
    </w:p>
    <w:p w14:paraId="13A686D5" w14:textId="77777777" w:rsidR="002E1BFE" w:rsidRPr="00E824E7" w:rsidRDefault="002E1BFE" w:rsidP="002E1BFE">
      <w:pPr>
        <w:rPr>
          <w:rFonts w:ascii="Lucida Sans" w:hAnsi="Lucida Sans" w:cstheme="minorHAnsi"/>
        </w:rPr>
      </w:pPr>
    </w:p>
    <w:p w14:paraId="768F6727" w14:textId="77777777" w:rsidR="002E1BFE" w:rsidRPr="00E824E7" w:rsidRDefault="002E1BFE" w:rsidP="002E1BFE">
      <w:pPr>
        <w:rPr>
          <w:rFonts w:ascii="Lucida Sans" w:hAnsi="Lucida Sans" w:cstheme="minorHAnsi"/>
        </w:rPr>
      </w:pPr>
    </w:p>
    <w:p w14:paraId="767531D6" w14:textId="77777777" w:rsidR="002E1BFE" w:rsidRPr="00E824E7" w:rsidRDefault="002E1BFE" w:rsidP="002E1BFE">
      <w:pPr>
        <w:rPr>
          <w:rFonts w:ascii="Lucida Sans" w:hAnsi="Lucida Sans" w:cstheme="minorHAnsi"/>
        </w:rPr>
      </w:pPr>
    </w:p>
    <w:p w14:paraId="0905C386" w14:textId="77777777" w:rsidR="002E1BFE" w:rsidRPr="00E824E7" w:rsidRDefault="002E1BFE" w:rsidP="002E1BFE">
      <w:pPr>
        <w:rPr>
          <w:rFonts w:ascii="Lucida Sans" w:hAnsi="Lucida Sans" w:cstheme="minorHAnsi"/>
        </w:rPr>
      </w:pPr>
    </w:p>
    <w:p w14:paraId="3D2AAAFF" w14:textId="77777777" w:rsidR="002E1BFE" w:rsidRPr="00E824E7" w:rsidRDefault="002E1BFE" w:rsidP="002E1BFE">
      <w:pPr>
        <w:rPr>
          <w:rFonts w:ascii="Lucida Sans" w:hAnsi="Lucida Sans" w:cstheme="minorHAnsi"/>
        </w:rPr>
      </w:pPr>
    </w:p>
    <w:p w14:paraId="28EEBEC5" w14:textId="77777777" w:rsidR="002E1BFE" w:rsidRPr="00E824E7" w:rsidRDefault="002E1BFE" w:rsidP="002E1BFE">
      <w:pPr>
        <w:rPr>
          <w:rFonts w:ascii="Lucida Sans" w:hAnsi="Lucida Sans" w:cstheme="minorHAnsi"/>
        </w:rPr>
      </w:pPr>
    </w:p>
    <w:p w14:paraId="6A196601" w14:textId="77777777" w:rsidR="002E1BFE" w:rsidRPr="00E824E7" w:rsidRDefault="002E1BFE" w:rsidP="002E1BFE">
      <w:pPr>
        <w:rPr>
          <w:rFonts w:ascii="Lucida Sans" w:hAnsi="Lucida Sans" w:cstheme="minorHAnsi"/>
        </w:rPr>
      </w:pPr>
    </w:p>
    <w:p w14:paraId="6B6B176B" w14:textId="77777777" w:rsidR="002E1BFE" w:rsidRPr="00E824E7" w:rsidRDefault="002E1BFE" w:rsidP="002E1BFE">
      <w:pPr>
        <w:rPr>
          <w:rFonts w:ascii="Lucida Sans" w:hAnsi="Lucida Sans" w:cstheme="minorHAnsi"/>
        </w:rPr>
      </w:pPr>
    </w:p>
    <w:p w14:paraId="066E42A9" w14:textId="77777777" w:rsidR="002E1BFE" w:rsidRPr="00E824E7" w:rsidRDefault="002E1BFE" w:rsidP="002E1BFE">
      <w:pPr>
        <w:rPr>
          <w:rFonts w:ascii="Lucida Sans" w:hAnsi="Lucida Sans" w:cstheme="minorHAnsi"/>
        </w:rPr>
      </w:pPr>
    </w:p>
    <w:p w14:paraId="4EFFF854" w14:textId="77777777" w:rsidR="002E1BFE" w:rsidRPr="00E824E7" w:rsidRDefault="002E1BFE" w:rsidP="002E1BFE">
      <w:pPr>
        <w:rPr>
          <w:rFonts w:ascii="Lucida Sans" w:hAnsi="Lucida Sans" w:cstheme="minorHAnsi"/>
        </w:rPr>
      </w:pPr>
    </w:p>
    <w:p w14:paraId="4CE68B6D" w14:textId="77777777" w:rsidR="002E1BFE" w:rsidRPr="00E824E7" w:rsidRDefault="002E1BFE" w:rsidP="002E1BFE">
      <w:pPr>
        <w:rPr>
          <w:rFonts w:ascii="Lucida Sans" w:hAnsi="Lucida Sans" w:cstheme="minorHAnsi"/>
        </w:rPr>
      </w:pPr>
    </w:p>
    <w:p w14:paraId="437FB76E" w14:textId="77777777" w:rsidR="002E1BFE" w:rsidRPr="00E824E7" w:rsidRDefault="002E1BFE" w:rsidP="002E1BFE">
      <w:pPr>
        <w:rPr>
          <w:rFonts w:ascii="Lucida Sans" w:hAnsi="Lucida Sans" w:cstheme="minorHAnsi"/>
        </w:rPr>
      </w:pPr>
    </w:p>
    <w:p w14:paraId="15ACC0D8" w14:textId="77777777" w:rsidR="002E1BFE" w:rsidRPr="00E824E7" w:rsidRDefault="002E1BFE" w:rsidP="002E1BFE">
      <w:pPr>
        <w:rPr>
          <w:rFonts w:ascii="Lucida Sans" w:hAnsi="Lucida Sans" w:cstheme="minorHAnsi"/>
        </w:rPr>
      </w:pPr>
    </w:p>
    <w:p w14:paraId="1F6ED5B1" w14:textId="77777777" w:rsidR="002E1BFE" w:rsidRPr="00E824E7" w:rsidRDefault="002E1BFE" w:rsidP="002E1BFE">
      <w:pPr>
        <w:rPr>
          <w:rFonts w:ascii="Lucida Sans" w:hAnsi="Lucida Sans" w:cstheme="minorHAnsi"/>
        </w:rPr>
      </w:pPr>
    </w:p>
    <w:p w14:paraId="7A08BC1E" w14:textId="77777777" w:rsidR="002E1BFE" w:rsidRPr="00E824E7" w:rsidRDefault="002E1BFE" w:rsidP="002E1BFE">
      <w:pPr>
        <w:rPr>
          <w:rFonts w:ascii="Lucida Sans" w:hAnsi="Lucida Sans" w:cstheme="minorHAnsi"/>
        </w:rPr>
      </w:pPr>
    </w:p>
    <w:p w14:paraId="3C25BC6A" w14:textId="77777777" w:rsidR="002E1BFE" w:rsidRPr="00E824E7" w:rsidRDefault="002E1BFE" w:rsidP="002E1BFE">
      <w:pPr>
        <w:rPr>
          <w:rFonts w:ascii="Lucida Sans" w:hAnsi="Lucida Sans" w:cstheme="minorHAnsi"/>
        </w:rPr>
      </w:pPr>
    </w:p>
    <w:p w14:paraId="0EBA0F8B" w14:textId="77777777" w:rsidR="002E1BFE" w:rsidRPr="00E824E7" w:rsidRDefault="002E1BFE" w:rsidP="002E1BFE">
      <w:pPr>
        <w:rPr>
          <w:rFonts w:ascii="Lucida Sans" w:hAnsi="Lucida Sans" w:cstheme="minorHAnsi"/>
        </w:rPr>
      </w:pPr>
    </w:p>
    <w:p w14:paraId="12F30397" w14:textId="77777777" w:rsidR="002E1BFE" w:rsidRPr="00E824E7" w:rsidRDefault="002E1BFE" w:rsidP="002E1BFE">
      <w:pPr>
        <w:rPr>
          <w:rFonts w:ascii="Lucida Sans" w:hAnsi="Lucida Sans" w:cstheme="minorHAnsi"/>
        </w:rPr>
      </w:pPr>
    </w:p>
    <w:p w14:paraId="0FDD8542" w14:textId="77777777" w:rsidR="002E1BFE" w:rsidRPr="00E824E7" w:rsidRDefault="002E1BFE" w:rsidP="002E1BFE">
      <w:pPr>
        <w:rPr>
          <w:rFonts w:ascii="Lucida Sans" w:hAnsi="Lucida Sans" w:cstheme="minorHAnsi"/>
        </w:rPr>
      </w:pPr>
    </w:p>
    <w:p w14:paraId="404E00CE" w14:textId="77777777" w:rsidR="002E1BFE" w:rsidRPr="00E824E7" w:rsidRDefault="002E1BFE" w:rsidP="002E1BFE">
      <w:pPr>
        <w:rPr>
          <w:rFonts w:ascii="Lucida Sans" w:hAnsi="Lucida Sans" w:cstheme="minorHAnsi"/>
        </w:rPr>
      </w:pPr>
    </w:p>
    <w:p w14:paraId="0B81B1C9" w14:textId="77777777" w:rsidR="002E1BFE" w:rsidRPr="00E824E7" w:rsidRDefault="002E1BFE" w:rsidP="002E1BFE">
      <w:pPr>
        <w:rPr>
          <w:rFonts w:ascii="Lucida Sans" w:hAnsi="Lucida Sans" w:cstheme="minorHAnsi"/>
        </w:rPr>
      </w:pPr>
    </w:p>
    <w:p w14:paraId="098E226C" w14:textId="77777777" w:rsidR="002E1BFE" w:rsidRPr="00E824E7" w:rsidRDefault="002E1BFE" w:rsidP="002E1BFE">
      <w:pPr>
        <w:rPr>
          <w:rFonts w:ascii="Lucida Sans" w:hAnsi="Lucida Sans" w:cstheme="minorHAnsi"/>
        </w:rPr>
      </w:pPr>
    </w:p>
    <w:p w14:paraId="2CCB37C4" w14:textId="77777777" w:rsidR="002E1BFE" w:rsidRPr="00E824E7" w:rsidRDefault="002E1BFE" w:rsidP="002E1BFE">
      <w:pPr>
        <w:rPr>
          <w:rFonts w:ascii="Lucida Sans" w:hAnsi="Lucida Sans" w:cstheme="minorHAnsi"/>
        </w:rPr>
      </w:pPr>
    </w:p>
    <w:p w14:paraId="0B272C54" w14:textId="77777777" w:rsidR="002E1BFE" w:rsidRPr="00E824E7" w:rsidRDefault="002E1BFE" w:rsidP="002E1BFE">
      <w:pPr>
        <w:rPr>
          <w:rFonts w:ascii="Lucida Sans" w:hAnsi="Lucida Sans" w:cstheme="minorHAnsi"/>
        </w:rPr>
      </w:pPr>
    </w:p>
    <w:p w14:paraId="78DC48FC" w14:textId="77777777" w:rsidR="002E1BFE" w:rsidRPr="00E824E7" w:rsidRDefault="002E1BFE" w:rsidP="002E1BFE">
      <w:pPr>
        <w:rPr>
          <w:rFonts w:ascii="Lucida Sans" w:hAnsi="Lucida Sans" w:cstheme="minorHAnsi"/>
        </w:rPr>
      </w:pPr>
    </w:p>
    <w:p w14:paraId="35E8EDC6" w14:textId="77777777" w:rsidR="002E1BFE" w:rsidRPr="00E824E7" w:rsidRDefault="002E1BFE" w:rsidP="002E1BFE">
      <w:pPr>
        <w:rPr>
          <w:rFonts w:ascii="Lucida Sans" w:hAnsi="Lucida Sans" w:cstheme="minorHAnsi"/>
        </w:rPr>
        <w:sectPr w:rsidR="002E1BFE" w:rsidRPr="00E824E7" w:rsidSect="0016095C">
          <w:footerReference w:type="default" r:id="rId36"/>
          <w:pgSz w:w="16840" w:h="11907" w:orient="landscape" w:code="9"/>
          <w:pgMar w:top="142" w:right="1673" w:bottom="1418" w:left="1418" w:header="709" w:footer="709" w:gutter="0"/>
          <w:pgNumType w:start="1"/>
          <w:cols w:space="708"/>
          <w:docGrid w:linePitch="360"/>
        </w:sectPr>
      </w:pPr>
    </w:p>
    <w:p w14:paraId="43F69314" w14:textId="77777777" w:rsidR="002E1BFE" w:rsidRPr="00E824E7" w:rsidRDefault="002E1BFE" w:rsidP="002E1BFE">
      <w:pPr>
        <w:pStyle w:val="Ttulo2"/>
        <w:rPr>
          <w:rFonts w:cstheme="minorHAnsi"/>
          <w:sz w:val="24"/>
        </w:rPr>
      </w:pPr>
      <w:bookmarkStart w:id="54" w:name="_Toc134802563"/>
      <w:r w:rsidRPr="00E824E7">
        <w:rPr>
          <w:rFonts w:cstheme="minorHAnsi"/>
          <w:snapToGrid w:val="0"/>
          <w:sz w:val="24"/>
        </w:rPr>
        <w:lastRenderedPageBreak/>
        <w:t xml:space="preserve">Anexo IV - </w:t>
      </w:r>
      <w:r w:rsidRPr="00E824E7">
        <w:rPr>
          <w:rFonts w:cstheme="minorHAnsi"/>
          <w:sz w:val="24"/>
        </w:rPr>
        <w:t>Ementa e Bibliografia das Disciplinas do Curso</w:t>
      </w:r>
      <w:bookmarkEnd w:id="54"/>
    </w:p>
    <w:p w14:paraId="65755169" w14:textId="77777777" w:rsidR="002E1BFE" w:rsidRPr="00E824E7" w:rsidRDefault="002E1BFE" w:rsidP="002E1BFE">
      <w:pPr>
        <w:pStyle w:val="Texto"/>
        <w:rPr>
          <w:rFonts w:ascii="Lucida Sans" w:hAnsi="Lucida Sans" w:cstheme="minorHAnsi"/>
          <w:color w:val="FF0000"/>
        </w:rPr>
      </w:pPr>
      <w:r w:rsidRPr="00E824E7">
        <w:rPr>
          <w:rFonts w:ascii="Lucida Sans" w:hAnsi="Lucida Sans" w:cstheme="minorHAnsi"/>
          <w:color w:val="FF0000"/>
        </w:rPr>
        <w:t>(A ementa pode ser preenchida aproveitando a estrutura das tabelas abaixo. Atenção ao preenchimento com o nome da disciplina, carga horária, código e os períodos.).</w:t>
      </w:r>
    </w:p>
    <w:p w14:paraId="60C11F9B" w14:textId="77777777" w:rsidR="002E1BFE" w:rsidRPr="00E824E7" w:rsidRDefault="002E1BFE" w:rsidP="002E1BFE">
      <w:pPr>
        <w:jc w:val="center"/>
        <w:rPr>
          <w:rFonts w:ascii="Lucida Sans" w:hAnsi="Lucida Sans" w:cstheme="minorHAnsi"/>
          <w:b/>
        </w:rPr>
      </w:pPr>
    </w:p>
    <w:p w14:paraId="6BE65DD0" w14:textId="77777777" w:rsidR="002E1BFE" w:rsidRPr="00E824E7" w:rsidRDefault="002E1BFE" w:rsidP="002E1BFE">
      <w:pPr>
        <w:jc w:val="center"/>
        <w:rPr>
          <w:rFonts w:ascii="Lucida Sans" w:hAnsi="Lucida Sans" w:cstheme="minorHAnsi"/>
          <w:b/>
        </w:rPr>
      </w:pPr>
    </w:p>
    <w:p w14:paraId="7FA9F2F7" w14:textId="77777777" w:rsidR="002E1BFE" w:rsidRPr="00E824E7" w:rsidRDefault="002E1BFE" w:rsidP="002E1BFE">
      <w:pPr>
        <w:jc w:val="center"/>
        <w:rPr>
          <w:rFonts w:ascii="Lucida Sans" w:hAnsi="Lucida Sans" w:cstheme="minorHAnsi"/>
          <w:b/>
        </w:rPr>
      </w:pPr>
      <w:proofErr w:type="spellStart"/>
      <w:r w:rsidRPr="00E824E7">
        <w:rPr>
          <w:rFonts w:ascii="Lucida Sans" w:hAnsi="Lucida Sans" w:cstheme="minorHAnsi"/>
          <w:b/>
          <w:color w:val="FF0000"/>
        </w:rPr>
        <w:t>X</w:t>
      </w:r>
      <w:r w:rsidRPr="00E824E7">
        <w:rPr>
          <w:rFonts w:ascii="Lucida Sans" w:hAnsi="Lucida Sans" w:cstheme="minorHAnsi"/>
          <w:b/>
        </w:rPr>
        <w:t>º</w:t>
      </w:r>
      <w:proofErr w:type="spellEnd"/>
      <w:r w:rsidRPr="00E824E7">
        <w:rPr>
          <w:rFonts w:ascii="Lucida Sans" w:hAnsi="Lucida Sans" w:cstheme="minorHAnsi"/>
          <w:b/>
        </w:rPr>
        <w:t xml:space="preserve"> Período</w:t>
      </w:r>
    </w:p>
    <w:p w14:paraId="35DAD80E" w14:textId="77777777" w:rsidR="002E1BFE" w:rsidRPr="00E824E7" w:rsidRDefault="002E1BFE" w:rsidP="002E1BFE">
      <w:pPr>
        <w:jc w:val="center"/>
        <w:rPr>
          <w:rFonts w:ascii="Lucida Sans" w:hAnsi="Lucida Sans" w:cstheme="minorHAnsi"/>
          <w:b/>
        </w:rPr>
      </w:pPr>
    </w:p>
    <w:tbl>
      <w:tblPr>
        <w:tblW w:w="8020" w:type="dxa"/>
        <w:jc w:val="center"/>
        <w:tblCellMar>
          <w:left w:w="70" w:type="dxa"/>
          <w:right w:w="70" w:type="dxa"/>
        </w:tblCellMar>
        <w:tblLook w:val="04A0" w:firstRow="1" w:lastRow="0" w:firstColumn="1" w:lastColumn="0" w:noHBand="0" w:noVBand="1"/>
      </w:tblPr>
      <w:tblGrid>
        <w:gridCol w:w="1081"/>
        <w:gridCol w:w="1155"/>
        <w:gridCol w:w="960"/>
        <w:gridCol w:w="1800"/>
        <w:gridCol w:w="2064"/>
        <w:gridCol w:w="960"/>
      </w:tblGrid>
      <w:tr w:rsidR="002E1BFE" w:rsidRPr="00E824E7" w14:paraId="7005F59E" w14:textId="77777777" w:rsidTr="19CA384D">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279F6156" w14:textId="77777777" w:rsidR="002E1BFE" w:rsidRPr="00E824E7" w:rsidRDefault="002E1BFE" w:rsidP="0030475E">
            <w:pPr>
              <w:jc w:val="center"/>
              <w:rPr>
                <w:rFonts w:ascii="Lucida Sans" w:hAnsi="Lucida Sans" w:cstheme="minorHAnsi"/>
                <w:b/>
                <w:bCs/>
                <w:color w:val="000000"/>
              </w:rPr>
            </w:pPr>
            <w:proofErr w:type="spellStart"/>
            <w:r w:rsidRPr="00E824E7">
              <w:rPr>
                <w:rFonts w:ascii="Lucida Sans" w:hAnsi="Lucida Sans" w:cstheme="minorHAnsi"/>
                <w:b/>
                <w:bCs/>
                <w:color w:val="FF0000"/>
              </w:rPr>
              <w:t>X</w:t>
            </w:r>
            <w:r w:rsidRPr="00E824E7">
              <w:rPr>
                <w:rFonts w:ascii="Lucida Sans" w:hAnsi="Lucida Sans" w:cstheme="minorHAnsi"/>
                <w:b/>
                <w:bCs/>
                <w:color w:val="000000"/>
              </w:rPr>
              <w:t>º</w:t>
            </w:r>
            <w:proofErr w:type="spellEnd"/>
            <w:r w:rsidRPr="00E824E7">
              <w:rPr>
                <w:rFonts w:ascii="Lucida Sans" w:hAnsi="Lucida Sans" w:cstheme="minorHAnsi"/>
                <w:b/>
                <w:bCs/>
                <w:color w:val="000000"/>
              </w:rPr>
              <w:t xml:space="preserve"> Período</w:t>
            </w:r>
          </w:p>
        </w:tc>
        <w:tc>
          <w:tcPr>
            <w:tcW w:w="1080" w:type="dxa"/>
            <w:tcBorders>
              <w:top w:val="single" w:sz="4" w:space="0" w:color="auto"/>
              <w:left w:val="nil"/>
              <w:bottom w:val="single" w:sz="4" w:space="0" w:color="auto"/>
              <w:right w:val="single" w:sz="4" w:space="0" w:color="auto"/>
            </w:tcBorders>
            <w:shd w:val="clear" w:color="auto" w:fill="C5D9F1"/>
            <w:noWrap/>
            <w:vAlign w:val="center"/>
          </w:tcPr>
          <w:p w14:paraId="2865E853"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688E87F3"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00"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F026046"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0" w:type="dxa"/>
            <w:tcBorders>
              <w:top w:val="single" w:sz="4" w:space="0" w:color="auto"/>
              <w:left w:val="nil"/>
              <w:bottom w:val="single" w:sz="4" w:space="0" w:color="auto"/>
              <w:right w:val="single" w:sz="4" w:space="0" w:color="auto"/>
            </w:tcBorders>
            <w:shd w:val="clear" w:color="auto" w:fill="C5D9F1"/>
            <w:vAlign w:val="center"/>
          </w:tcPr>
          <w:p w14:paraId="593445F4"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64361C53" w14:textId="2CC986A6" w:rsidR="002E1BFE" w:rsidRPr="00E824E7" w:rsidRDefault="002E1BFE"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456C8A64" w14:textId="14DB4E08" w:rsidR="002E1BFE" w:rsidRPr="00E824E7" w:rsidRDefault="51E0333A" w:rsidP="19CA384D">
            <w:pPr>
              <w:jc w:val="center"/>
              <w:rPr>
                <w:rFonts w:ascii="Lucida Sans" w:hAnsi="Lucida Sans" w:cstheme="minorHAnsi"/>
                <w:b/>
                <w:bCs/>
              </w:rPr>
            </w:pPr>
            <w:r w:rsidRPr="00E824E7">
              <w:rPr>
                <w:rFonts w:ascii="Lucida Sans" w:hAnsi="Lucida Sans" w:cstheme="minorHAnsi"/>
                <w:b/>
                <w:bCs/>
              </w:rPr>
              <w:t>h-r</w:t>
            </w:r>
          </w:p>
        </w:tc>
      </w:tr>
      <w:tr w:rsidR="002E1BFE" w:rsidRPr="00E824E7" w14:paraId="0C77155B"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FAC9FB1"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3D909C42" w14:textId="77777777" w:rsidTr="19CA384D">
        <w:trPr>
          <w:trHeight w:val="1137"/>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4F7B058C" w14:textId="77777777" w:rsidR="002E1BFE" w:rsidRPr="00E824E7" w:rsidRDefault="002E1BFE" w:rsidP="0030475E">
            <w:pPr>
              <w:jc w:val="both"/>
              <w:rPr>
                <w:rFonts w:ascii="Lucida Sans" w:hAnsi="Lucida Sans" w:cstheme="minorHAnsi"/>
                <w:color w:val="000000"/>
              </w:rPr>
            </w:pPr>
          </w:p>
        </w:tc>
      </w:tr>
      <w:tr w:rsidR="002E1BFE" w:rsidRPr="00E824E7" w14:paraId="4FA0AF31"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6FC765FE"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2ACF7A37"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auto"/>
          </w:tcPr>
          <w:p w14:paraId="626DD69F" w14:textId="77777777" w:rsidR="002E1BFE" w:rsidRPr="00E824E7" w:rsidRDefault="002E1BFE" w:rsidP="0030475E">
            <w:pPr>
              <w:jc w:val="both"/>
              <w:rPr>
                <w:rFonts w:ascii="Lucida Sans" w:hAnsi="Lucida Sans" w:cstheme="minorHAnsi"/>
              </w:rPr>
            </w:pPr>
          </w:p>
        </w:tc>
      </w:tr>
      <w:tr w:rsidR="002E1BFE" w:rsidRPr="00E824E7" w14:paraId="5EA96377"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74904B6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4BA2A61"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2359BD26" w14:textId="77777777" w:rsidR="002E1BFE" w:rsidRPr="00E824E7" w:rsidRDefault="002E1BFE" w:rsidP="0030475E">
            <w:pPr>
              <w:jc w:val="both"/>
              <w:rPr>
                <w:rFonts w:ascii="Lucida Sans" w:hAnsi="Lucida Sans" w:cstheme="minorHAnsi"/>
                <w:color w:val="000000"/>
                <w:lang w:val="en-US"/>
              </w:rPr>
            </w:pPr>
          </w:p>
        </w:tc>
      </w:tr>
    </w:tbl>
    <w:p w14:paraId="34F8A155" w14:textId="77777777" w:rsidR="002E1BFE" w:rsidRPr="00E824E7" w:rsidRDefault="002E1BFE" w:rsidP="002E1BFE">
      <w:pPr>
        <w:rPr>
          <w:rFonts w:ascii="Lucida Sans" w:hAnsi="Lucida Sans" w:cstheme="minorHAnsi"/>
          <w:lang w:val="en-US"/>
        </w:rPr>
      </w:pPr>
    </w:p>
    <w:tbl>
      <w:tblPr>
        <w:tblW w:w="8120" w:type="dxa"/>
        <w:jc w:val="center"/>
        <w:tblCellMar>
          <w:left w:w="70" w:type="dxa"/>
          <w:right w:w="70" w:type="dxa"/>
        </w:tblCellMar>
        <w:tblLook w:val="04A0" w:firstRow="1" w:lastRow="0" w:firstColumn="1" w:lastColumn="0" w:noHBand="0" w:noVBand="1"/>
      </w:tblPr>
      <w:tblGrid>
        <w:gridCol w:w="1081"/>
        <w:gridCol w:w="1155"/>
        <w:gridCol w:w="960"/>
        <w:gridCol w:w="1800"/>
        <w:gridCol w:w="2164"/>
        <w:gridCol w:w="960"/>
      </w:tblGrid>
      <w:tr w:rsidR="002E1BFE" w:rsidRPr="00E824E7" w14:paraId="40A81A53" w14:textId="77777777" w:rsidTr="19CA384D">
        <w:trPr>
          <w:trHeight w:val="600"/>
          <w:jc w:val="center"/>
        </w:trPr>
        <w:tc>
          <w:tcPr>
            <w:tcW w:w="1060"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41520867" w14:textId="77777777" w:rsidR="002E1BFE" w:rsidRPr="00E824E7" w:rsidRDefault="002E1BFE" w:rsidP="0030475E">
            <w:pPr>
              <w:widowControl w:val="0"/>
              <w:jc w:val="center"/>
              <w:rPr>
                <w:rFonts w:ascii="Lucida Sans" w:hAnsi="Lucida Sans" w:cstheme="minorHAnsi"/>
                <w:b/>
                <w:bCs/>
                <w:color w:val="000000"/>
              </w:rPr>
            </w:pPr>
            <w:proofErr w:type="spellStart"/>
            <w:r w:rsidRPr="00E824E7">
              <w:rPr>
                <w:rFonts w:ascii="Lucida Sans" w:hAnsi="Lucida Sans" w:cstheme="minorHAnsi"/>
                <w:b/>
                <w:color w:val="FF0000"/>
              </w:rPr>
              <w:t>X</w:t>
            </w:r>
            <w:r w:rsidRPr="00E824E7">
              <w:rPr>
                <w:rFonts w:ascii="Lucida Sans" w:hAnsi="Lucida Sans" w:cstheme="minorHAnsi"/>
                <w:b/>
                <w:bCs/>
                <w:color w:val="000000"/>
              </w:rPr>
              <w:t>º</w:t>
            </w:r>
            <w:proofErr w:type="spellEnd"/>
            <w:r w:rsidRPr="00E824E7">
              <w:rPr>
                <w:rFonts w:ascii="Lucida Sans" w:hAnsi="Lucida Sans" w:cstheme="minorHAnsi"/>
                <w:b/>
                <w:bCs/>
                <w:color w:val="000000"/>
              </w:rPr>
              <w:t xml:space="preserve"> Período</w:t>
            </w:r>
          </w:p>
        </w:tc>
        <w:tc>
          <w:tcPr>
            <w:tcW w:w="1080" w:type="dxa"/>
            <w:tcBorders>
              <w:top w:val="single" w:sz="4" w:space="0" w:color="auto"/>
              <w:left w:val="nil"/>
              <w:bottom w:val="single" w:sz="4" w:space="0" w:color="auto"/>
              <w:right w:val="single" w:sz="4" w:space="0" w:color="auto"/>
            </w:tcBorders>
            <w:shd w:val="clear" w:color="auto" w:fill="C5D9F1"/>
            <w:noWrap/>
            <w:vAlign w:val="center"/>
          </w:tcPr>
          <w:p w14:paraId="03193F0C" w14:textId="77777777" w:rsidR="002E1BFE" w:rsidRPr="00E824E7" w:rsidRDefault="002E1BFE" w:rsidP="0030475E">
            <w:pPr>
              <w:widowControl w:val="0"/>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7A946AD9" w14:textId="77777777" w:rsidR="002E1BFE" w:rsidRPr="00E824E7" w:rsidRDefault="002E1BFE" w:rsidP="0030475E">
            <w:pPr>
              <w:widowControl w:val="0"/>
              <w:jc w:val="center"/>
              <w:rPr>
                <w:rFonts w:ascii="Lucida Sans" w:hAnsi="Lucida Sans" w:cstheme="minorHAnsi"/>
                <w:color w:val="FF0000"/>
              </w:rPr>
            </w:pPr>
            <w:r w:rsidRPr="00E824E7">
              <w:rPr>
                <w:rFonts w:ascii="Lucida Sans" w:hAnsi="Lucida Sans" w:cstheme="minorHAnsi"/>
                <w:color w:val="FF0000"/>
              </w:rPr>
              <w:t>XXXX</w:t>
            </w:r>
          </w:p>
        </w:tc>
        <w:tc>
          <w:tcPr>
            <w:tcW w:w="1800"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AD40F95"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0" w:type="dxa"/>
            <w:tcBorders>
              <w:top w:val="single" w:sz="4" w:space="0" w:color="auto"/>
              <w:left w:val="nil"/>
              <w:bottom w:val="single" w:sz="4" w:space="0" w:color="auto"/>
              <w:right w:val="single" w:sz="4" w:space="0" w:color="auto"/>
            </w:tcBorders>
            <w:shd w:val="clear" w:color="auto" w:fill="C5D9F1"/>
            <w:vAlign w:val="center"/>
          </w:tcPr>
          <w:p w14:paraId="24667E34" w14:textId="77777777" w:rsidR="002E1BFE" w:rsidRPr="00E824E7" w:rsidRDefault="002E1BFE" w:rsidP="0030475E">
            <w:pPr>
              <w:widowControl w:val="0"/>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 + PRÁTICA)</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5061F008" w14:textId="2CC986A6" w:rsidR="002E1BFE" w:rsidRPr="00E824E7" w:rsidRDefault="5A7FFD77" w:rsidP="19CA384D">
            <w:pPr>
              <w:widowControl w:val="0"/>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6AD2D67C" w14:textId="14DB4E08" w:rsidR="002E1BFE" w:rsidRPr="00E824E7" w:rsidRDefault="5A7FFD77" w:rsidP="19CA384D">
            <w:pPr>
              <w:widowControl w:val="0"/>
              <w:jc w:val="center"/>
              <w:rPr>
                <w:rFonts w:ascii="Lucida Sans" w:hAnsi="Lucida Sans" w:cstheme="minorHAnsi"/>
                <w:b/>
                <w:bCs/>
              </w:rPr>
            </w:pPr>
            <w:r w:rsidRPr="00E824E7">
              <w:rPr>
                <w:rFonts w:ascii="Lucida Sans" w:hAnsi="Lucida Sans" w:cstheme="minorHAnsi"/>
                <w:b/>
                <w:bCs/>
              </w:rPr>
              <w:t>h-r</w:t>
            </w:r>
          </w:p>
          <w:p w14:paraId="0B0457C7" w14:textId="4147CFCB" w:rsidR="002E1BFE" w:rsidRPr="00E824E7" w:rsidRDefault="002E1BFE" w:rsidP="19CA384D">
            <w:pPr>
              <w:widowControl w:val="0"/>
              <w:jc w:val="center"/>
              <w:rPr>
                <w:rFonts w:ascii="Lucida Sans" w:hAnsi="Lucida Sans" w:cstheme="minorHAnsi"/>
                <w:b/>
                <w:bCs/>
                <w:color w:val="000000"/>
              </w:rPr>
            </w:pPr>
          </w:p>
        </w:tc>
      </w:tr>
      <w:tr w:rsidR="002E1BFE" w:rsidRPr="00E824E7" w14:paraId="7A5B25F3"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0C06C25D"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47DDF8F2" w14:textId="77777777" w:rsidTr="19CA384D">
        <w:trPr>
          <w:trHeight w:val="139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15CBD603" w14:textId="77777777" w:rsidR="002E1BFE" w:rsidRPr="00E824E7" w:rsidRDefault="002E1BFE" w:rsidP="0030475E">
            <w:pPr>
              <w:widowControl w:val="0"/>
              <w:jc w:val="both"/>
              <w:rPr>
                <w:rFonts w:ascii="Lucida Sans" w:hAnsi="Lucida Sans" w:cstheme="minorHAnsi"/>
                <w:color w:val="000000"/>
              </w:rPr>
            </w:pPr>
          </w:p>
        </w:tc>
      </w:tr>
      <w:tr w:rsidR="002E1BFE" w:rsidRPr="00E824E7" w14:paraId="1CCB91FC"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9A43D2C"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10F71472"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auto"/>
          </w:tcPr>
          <w:p w14:paraId="48AC3196" w14:textId="77777777" w:rsidR="002E1BFE" w:rsidRPr="00E824E7" w:rsidRDefault="002E1BFE" w:rsidP="0030475E">
            <w:pPr>
              <w:widowControl w:val="0"/>
              <w:jc w:val="both"/>
              <w:rPr>
                <w:rFonts w:ascii="Lucida Sans" w:hAnsi="Lucida Sans" w:cstheme="minorHAnsi"/>
                <w:color w:val="000000"/>
                <w:highlight w:val="yellow"/>
              </w:rPr>
            </w:pPr>
          </w:p>
        </w:tc>
      </w:tr>
      <w:tr w:rsidR="002E1BFE" w:rsidRPr="00E824E7" w14:paraId="0B95546C"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71D821CB"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191E47F"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7AD46775" w14:textId="77777777" w:rsidR="002E1BFE" w:rsidRPr="00E824E7" w:rsidRDefault="002E1BFE" w:rsidP="0030475E">
            <w:pPr>
              <w:widowControl w:val="0"/>
              <w:jc w:val="both"/>
              <w:rPr>
                <w:rFonts w:ascii="Lucida Sans" w:hAnsi="Lucida Sans" w:cstheme="minorHAnsi"/>
                <w:color w:val="000000"/>
              </w:rPr>
            </w:pPr>
          </w:p>
        </w:tc>
      </w:tr>
    </w:tbl>
    <w:p w14:paraId="14F7B2AF" w14:textId="77777777" w:rsidR="002E1BFE" w:rsidRPr="00E824E7" w:rsidRDefault="002E1BFE" w:rsidP="002E1BFE">
      <w:pPr>
        <w:widowControl w:val="0"/>
        <w:rPr>
          <w:rFonts w:ascii="Lucida Sans" w:hAnsi="Lucida Sans" w:cstheme="minorHAnsi"/>
        </w:rPr>
      </w:pPr>
    </w:p>
    <w:p w14:paraId="7D8E8F2E" w14:textId="77777777" w:rsidR="002E1BFE" w:rsidRPr="00E824E7" w:rsidRDefault="002E1BFE" w:rsidP="002E1BFE">
      <w:pPr>
        <w:rPr>
          <w:rFonts w:ascii="Lucida Sans" w:hAnsi="Lucida Sans" w:cstheme="minorHAnsi"/>
        </w:rPr>
      </w:pPr>
    </w:p>
    <w:tbl>
      <w:tblPr>
        <w:tblW w:w="8119" w:type="dxa"/>
        <w:jc w:val="center"/>
        <w:tblCellMar>
          <w:left w:w="70" w:type="dxa"/>
          <w:right w:w="70" w:type="dxa"/>
        </w:tblCellMar>
        <w:tblLook w:val="04A0" w:firstRow="1" w:lastRow="0" w:firstColumn="1" w:lastColumn="0" w:noHBand="0" w:noVBand="1"/>
      </w:tblPr>
      <w:tblGrid>
        <w:gridCol w:w="1081"/>
        <w:gridCol w:w="1155"/>
        <w:gridCol w:w="960"/>
        <w:gridCol w:w="1938"/>
        <w:gridCol w:w="2044"/>
        <w:gridCol w:w="941"/>
      </w:tblGrid>
      <w:tr w:rsidR="002E1BFE" w:rsidRPr="00E824E7" w14:paraId="2FFE5458" w14:textId="77777777" w:rsidTr="19CA384D">
        <w:trPr>
          <w:trHeight w:val="600"/>
          <w:jc w:val="center"/>
        </w:trPr>
        <w:tc>
          <w:tcPr>
            <w:tcW w:w="892"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6117CCF9" w14:textId="77777777" w:rsidR="002E1BFE" w:rsidRPr="00E824E7" w:rsidRDefault="002E1BFE" w:rsidP="0030475E">
            <w:pPr>
              <w:jc w:val="center"/>
              <w:rPr>
                <w:rFonts w:ascii="Lucida Sans" w:hAnsi="Lucida Sans" w:cstheme="minorHAnsi"/>
                <w:b/>
                <w:bCs/>
                <w:color w:val="000000"/>
              </w:rPr>
            </w:pPr>
            <w:proofErr w:type="spellStart"/>
            <w:r w:rsidRPr="00E824E7">
              <w:rPr>
                <w:rFonts w:ascii="Lucida Sans" w:hAnsi="Lucida Sans" w:cstheme="minorHAnsi"/>
                <w:b/>
                <w:color w:val="FF0000"/>
              </w:rPr>
              <w:t>X</w:t>
            </w:r>
            <w:r w:rsidRPr="00E824E7">
              <w:rPr>
                <w:rFonts w:ascii="Lucida Sans" w:hAnsi="Lucida Sans" w:cstheme="minorHAnsi"/>
                <w:b/>
                <w:bCs/>
                <w:color w:val="000000"/>
              </w:rPr>
              <w:t>º</w:t>
            </w:r>
            <w:proofErr w:type="spellEnd"/>
            <w:r w:rsidRPr="00E824E7">
              <w:rPr>
                <w:rFonts w:ascii="Lucida Sans" w:hAnsi="Lucida Sans" w:cstheme="minorHAnsi"/>
                <w:b/>
                <w:bCs/>
                <w:color w:val="000000"/>
              </w:rPr>
              <w:t xml:space="preserve"> Período</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691F50A2"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7165516E"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93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56F1EF75"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1A7C3725"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(PRÁTICA)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7069EEC1" w14:textId="2CC986A6" w:rsidR="002E1BFE" w:rsidRPr="00E824E7" w:rsidRDefault="6059F408"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02B6C176" w14:textId="14DB4E08" w:rsidR="002E1BFE" w:rsidRPr="00E824E7" w:rsidRDefault="6059F408" w:rsidP="19CA384D">
            <w:pPr>
              <w:jc w:val="center"/>
              <w:rPr>
                <w:rFonts w:ascii="Lucida Sans" w:hAnsi="Lucida Sans" w:cstheme="minorHAnsi"/>
                <w:b/>
                <w:bCs/>
              </w:rPr>
            </w:pPr>
            <w:r w:rsidRPr="00E824E7">
              <w:rPr>
                <w:rFonts w:ascii="Lucida Sans" w:hAnsi="Lucida Sans" w:cstheme="minorHAnsi"/>
                <w:b/>
                <w:bCs/>
              </w:rPr>
              <w:t>h-r</w:t>
            </w:r>
          </w:p>
          <w:p w14:paraId="2A5C3F8A" w14:textId="0367F01E" w:rsidR="002E1BFE" w:rsidRPr="00E824E7" w:rsidRDefault="002E1BFE" w:rsidP="19CA384D">
            <w:pPr>
              <w:jc w:val="center"/>
              <w:rPr>
                <w:rFonts w:ascii="Lucida Sans" w:hAnsi="Lucida Sans" w:cstheme="minorHAnsi"/>
                <w:b/>
                <w:bCs/>
                <w:color w:val="000000"/>
              </w:rPr>
            </w:pPr>
          </w:p>
        </w:tc>
      </w:tr>
      <w:tr w:rsidR="002E1BFE" w:rsidRPr="00E824E7" w14:paraId="6F467465"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AF68B2F"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0DF5C1B3" w14:textId="77777777" w:rsidTr="19CA384D">
        <w:trPr>
          <w:trHeight w:val="126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7CEC3D39" w14:textId="77777777" w:rsidR="002E1BFE" w:rsidRPr="00E824E7" w:rsidRDefault="002E1BFE" w:rsidP="0030475E">
            <w:pPr>
              <w:jc w:val="both"/>
              <w:rPr>
                <w:rFonts w:ascii="Lucida Sans" w:hAnsi="Lucida Sans" w:cstheme="minorHAnsi"/>
                <w:b/>
                <w:u w:val="single"/>
              </w:rPr>
            </w:pPr>
          </w:p>
        </w:tc>
      </w:tr>
      <w:tr w:rsidR="002E1BFE" w:rsidRPr="00E824E7" w14:paraId="3C07CF92"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814AB99"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71D60B04"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auto"/>
          </w:tcPr>
          <w:p w14:paraId="12B2D65B" w14:textId="77777777" w:rsidR="002E1BFE" w:rsidRPr="00E824E7" w:rsidRDefault="002E1BFE" w:rsidP="0030475E">
            <w:pPr>
              <w:jc w:val="both"/>
              <w:rPr>
                <w:rFonts w:ascii="Lucida Sans" w:hAnsi="Lucida Sans" w:cstheme="minorHAnsi"/>
              </w:rPr>
            </w:pPr>
          </w:p>
        </w:tc>
      </w:tr>
      <w:tr w:rsidR="002E1BFE" w:rsidRPr="00E824E7" w14:paraId="0E5C4968"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3B718DDE"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0479C394"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0578C066" w14:textId="77777777" w:rsidR="002E1BFE" w:rsidRPr="00E824E7" w:rsidRDefault="002E1BFE" w:rsidP="0030475E">
            <w:pPr>
              <w:jc w:val="both"/>
              <w:rPr>
                <w:rFonts w:ascii="Lucida Sans" w:hAnsi="Lucida Sans" w:cstheme="minorHAnsi"/>
                <w:color w:val="000000"/>
              </w:rPr>
            </w:pPr>
          </w:p>
        </w:tc>
      </w:tr>
    </w:tbl>
    <w:p w14:paraId="4E50B2EC" w14:textId="77777777" w:rsidR="002E1BFE" w:rsidRPr="00E824E7" w:rsidRDefault="002E1BFE" w:rsidP="002E1BFE">
      <w:pPr>
        <w:rPr>
          <w:rFonts w:ascii="Lucida Sans" w:hAnsi="Lucida Sans" w:cstheme="minorHAnsi"/>
        </w:rPr>
      </w:pPr>
    </w:p>
    <w:p w14:paraId="08ECDD62" w14:textId="77777777" w:rsidR="002E1BFE" w:rsidRPr="00E824E7" w:rsidRDefault="002E1BFE" w:rsidP="002E1BFE">
      <w:pPr>
        <w:jc w:val="center"/>
        <w:rPr>
          <w:rFonts w:ascii="Lucida Sans" w:hAnsi="Lucida Sans" w:cstheme="minorHAnsi"/>
          <w:b/>
        </w:rPr>
      </w:pPr>
      <w:r w:rsidRPr="00E824E7">
        <w:rPr>
          <w:rFonts w:ascii="Lucida Sans" w:hAnsi="Lucida Sans" w:cstheme="minorHAnsi"/>
          <w:b/>
        </w:rPr>
        <w:t>OPTATIVAS</w:t>
      </w:r>
    </w:p>
    <w:p w14:paraId="01F59D52" w14:textId="77777777" w:rsidR="002E1BFE" w:rsidRPr="00E824E7" w:rsidRDefault="002E1BFE" w:rsidP="002E1BFE">
      <w:pPr>
        <w:rPr>
          <w:rFonts w:ascii="Lucida Sans" w:hAnsi="Lucida Sans" w:cstheme="minorHAnsi"/>
        </w:rPr>
      </w:pPr>
    </w:p>
    <w:tbl>
      <w:tblPr>
        <w:tblW w:w="8312" w:type="dxa"/>
        <w:jc w:val="center"/>
        <w:tblCellMar>
          <w:left w:w="70" w:type="dxa"/>
          <w:right w:w="70" w:type="dxa"/>
        </w:tblCellMar>
        <w:tblLook w:val="04A0" w:firstRow="1" w:lastRow="0" w:firstColumn="1" w:lastColumn="0" w:noHBand="0" w:noVBand="1"/>
      </w:tblPr>
      <w:tblGrid>
        <w:gridCol w:w="1194"/>
        <w:gridCol w:w="1155"/>
        <w:gridCol w:w="960"/>
        <w:gridCol w:w="1858"/>
        <w:gridCol w:w="2204"/>
        <w:gridCol w:w="941"/>
      </w:tblGrid>
      <w:tr w:rsidR="002E1BFE" w:rsidRPr="00E824E7" w14:paraId="4103AB7A" w14:textId="77777777" w:rsidTr="19CA384D">
        <w:trPr>
          <w:trHeight w:val="600"/>
          <w:jc w:val="center"/>
        </w:trPr>
        <w:tc>
          <w:tcPr>
            <w:tcW w:w="1165"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46A1066A"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Optativa</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2A7FF01F"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092B970D"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5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84E93A1"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29827363"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5D44A953" w14:textId="2CC986A6" w:rsidR="002E1BFE" w:rsidRPr="00E824E7" w:rsidRDefault="434EF7B5"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5BA4A619" w14:textId="14DB4E08" w:rsidR="002E1BFE" w:rsidRPr="00E824E7" w:rsidRDefault="434EF7B5" w:rsidP="19CA384D">
            <w:pPr>
              <w:jc w:val="center"/>
              <w:rPr>
                <w:rFonts w:ascii="Lucida Sans" w:hAnsi="Lucida Sans" w:cstheme="minorHAnsi"/>
                <w:b/>
                <w:bCs/>
              </w:rPr>
            </w:pPr>
            <w:r w:rsidRPr="00E824E7">
              <w:rPr>
                <w:rFonts w:ascii="Lucida Sans" w:hAnsi="Lucida Sans" w:cstheme="minorHAnsi"/>
                <w:b/>
                <w:bCs/>
              </w:rPr>
              <w:t>h-r</w:t>
            </w:r>
          </w:p>
          <w:p w14:paraId="0C916606" w14:textId="7F3394B3" w:rsidR="002E1BFE" w:rsidRPr="00E824E7" w:rsidRDefault="002E1BFE" w:rsidP="19CA384D">
            <w:pPr>
              <w:jc w:val="center"/>
              <w:rPr>
                <w:rFonts w:ascii="Lucida Sans" w:hAnsi="Lucida Sans" w:cstheme="minorHAnsi"/>
                <w:b/>
                <w:bCs/>
                <w:color w:val="000000"/>
              </w:rPr>
            </w:pPr>
          </w:p>
        </w:tc>
      </w:tr>
      <w:tr w:rsidR="002E1BFE" w:rsidRPr="00E824E7" w14:paraId="6AD95034"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4D6431C"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07CFAEC0" w14:textId="77777777" w:rsidTr="19CA384D">
        <w:trPr>
          <w:trHeight w:val="126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2DE6BC39" w14:textId="77777777" w:rsidR="002E1BFE" w:rsidRPr="00E824E7" w:rsidRDefault="002E1BFE" w:rsidP="0030475E">
            <w:pPr>
              <w:jc w:val="both"/>
              <w:rPr>
                <w:rFonts w:ascii="Lucida Sans" w:hAnsi="Lucida Sans" w:cstheme="minorHAnsi"/>
              </w:rPr>
            </w:pPr>
          </w:p>
        </w:tc>
      </w:tr>
      <w:tr w:rsidR="002E1BFE" w:rsidRPr="00E824E7" w14:paraId="6B17996B"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56FBFA3"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6957942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tcPr>
          <w:p w14:paraId="03658979" w14:textId="77777777" w:rsidR="002E1BFE" w:rsidRPr="00E824E7" w:rsidRDefault="002E1BFE" w:rsidP="0030475E">
            <w:pPr>
              <w:jc w:val="both"/>
              <w:rPr>
                <w:rFonts w:ascii="Lucida Sans" w:hAnsi="Lucida Sans" w:cstheme="minorHAnsi"/>
              </w:rPr>
            </w:pPr>
          </w:p>
        </w:tc>
      </w:tr>
      <w:tr w:rsidR="002E1BFE" w:rsidRPr="00E824E7" w14:paraId="6D570235"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5FDAF0DC"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2095615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3DFCA6BC" w14:textId="77777777" w:rsidR="002E1BFE" w:rsidRPr="00E824E7" w:rsidRDefault="002E1BFE" w:rsidP="0030475E">
            <w:pPr>
              <w:jc w:val="both"/>
              <w:rPr>
                <w:rFonts w:ascii="Lucida Sans" w:hAnsi="Lucida Sans" w:cstheme="minorHAnsi"/>
              </w:rPr>
            </w:pPr>
          </w:p>
        </w:tc>
      </w:tr>
    </w:tbl>
    <w:p w14:paraId="1DC37DA1" w14:textId="77777777" w:rsidR="002E1BFE" w:rsidRPr="00E824E7" w:rsidRDefault="002E1BFE" w:rsidP="002E1BFE">
      <w:pPr>
        <w:rPr>
          <w:rFonts w:ascii="Lucida Sans" w:hAnsi="Lucida Sans" w:cstheme="minorHAnsi"/>
        </w:rPr>
      </w:pPr>
    </w:p>
    <w:p w14:paraId="6FB7401C" w14:textId="77777777" w:rsidR="002E1BFE" w:rsidRPr="00E824E7" w:rsidRDefault="002E1BFE" w:rsidP="002E1BFE">
      <w:pPr>
        <w:rPr>
          <w:rFonts w:ascii="Lucida Sans" w:hAnsi="Lucida Sans" w:cstheme="minorHAnsi"/>
        </w:rPr>
      </w:pPr>
    </w:p>
    <w:tbl>
      <w:tblPr>
        <w:tblW w:w="8312" w:type="dxa"/>
        <w:jc w:val="center"/>
        <w:tblCellMar>
          <w:left w:w="70" w:type="dxa"/>
          <w:right w:w="70" w:type="dxa"/>
        </w:tblCellMar>
        <w:tblLook w:val="04A0" w:firstRow="1" w:lastRow="0" w:firstColumn="1" w:lastColumn="0" w:noHBand="0" w:noVBand="1"/>
      </w:tblPr>
      <w:tblGrid>
        <w:gridCol w:w="1194"/>
        <w:gridCol w:w="1155"/>
        <w:gridCol w:w="960"/>
        <w:gridCol w:w="1858"/>
        <w:gridCol w:w="2204"/>
        <w:gridCol w:w="941"/>
      </w:tblGrid>
      <w:tr w:rsidR="002E1BFE" w:rsidRPr="00E824E7" w14:paraId="6ADAC570" w14:textId="77777777" w:rsidTr="19CA384D">
        <w:trPr>
          <w:trHeight w:val="600"/>
          <w:jc w:val="center"/>
        </w:trPr>
        <w:tc>
          <w:tcPr>
            <w:tcW w:w="1165"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64235BF8"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Optativa</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3B8C2537"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0A7C8CF2"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5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737CAD9"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626DC3BE"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 + PRÁTICA)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4CE12799" w14:textId="2CC986A6" w:rsidR="002E1BFE" w:rsidRPr="00E824E7" w:rsidRDefault="05820BF2"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6A0C942E" w14:textId="28A7BF2C" w:rsidR="002E1BFE" w:rsidRPr="00E824E7" w:rsidRDefault="05820BF2" w:rsidP="19CA384D">
            <w:pPr>
              <w:jc w:val="center"/>
              <w:rPr>
                <w:rFonts w:ascii="Lucida Sans" w:hAnsi="Lucida Sans" w:cstheme="minorHAnsi"/>
                <w:b/>
                <w:bCs/>
              </w:rPr>
            </w:pPr>
            <w:r w:rsidRPr="00E824E7">
              <w:rPr>
                <w:rFonts w:ascii="Lucida Sans" w:hAnsi="Lucida Sans" w:cstheme="minorHAnsi"/>
                <w:b/>
                <w:bCs/>
              </w:rPr>
              <w:t>h-r</w:t>
            </w:r>
            <w:r w:rsidRPr="00E824E7">
              <w:rPr>
                <w:rFonts w:ascii="Lucida Sans" w:hAnsi="Lucida Sans" w:cstheme="minorHAnsi"/>
                <w:b/>
                <w:bCs/>
                <w:color w:val="000000" w:themeColor="text1"/>
              </w:rPr>
              <w:t xml:space="preserve"> </w:t>
            </w:r>
          </w:p>
          <w:p w14:paraId="27FB32DB" w14:textId="7FCD561F"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themeColor="text1"/>
              </w:rPr>
              <w:t>a</w:t>
            </w:r>
          </w:p>
        </w:tc>
      </w:tr>
      <w:tr w:rsidR="002E1BFE" w:rsidRPr="00E824E7" w14:paraId="3FB64D5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65D5374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430BC944" w14:textId="77777777" w:rsidTr="19CA384D">
        <w:trPr>
          <w:trHeight w:val="126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4FC13B46" w14:textId="77777777" w:rsidR="002E1BFE" w:rsidRPr="00E824E7" w:rsidRDefault="002E1BFE" w:rsidP="0030475E">
            <w:pPr>
              <w:jc w:val="both"/>
              <w:rPr>
                <w:rFonts w:ascii="Lucida Sans" w:hAnsi="Lucida Sans" w:cstheme="minorHAnsi"/>
                <w:b/>
              </w:rPr>
            </w:pPr>
          </w:p>
        </w:tc>
      </w:tr>
      <w:tr w:rsidR="002E1BFE" w:rsidRPr="00E824E7" w14:paraId="2CEFB5AD"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36351191"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05F896CB"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tcPr>
          <w:p w14:paraId="03198B10" w14:textId="77777777" w:rsidR="002E1BFE" w:rsidRPr="00E824E7" w:rsidRDefault="002E1BFE" w:rsidP="0030475E">
            <w:pPr>
              <w:jc w:val="both"/>
              <w:rPr>
                <w:rFonts w:ascii="Lucida Sans" w:hAnsi="Lucida Sans" w:cstheme="minorHAnsi"/>
                <w:lang w:val="en-US"/>
              </w:rPr>
            </w:pPr>
          </w:p>
        </w:tc>
      </w:tr>
      <w:tr w:rsidR="002E1BFE" w:rsidRPr="00E824E7" w14:paraId="02289229"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CBDA32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FE620EA"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697BDD4F" w14:textId="77777777" w:rsidR="002E1BFE" w:rsidRPr="00E824E7" w:rsidRDefault="002E1BFE" w:rsidP="0030475E">
            <w:pPr>
              <w:jc w:val="both"/>
              <w:rPr>
                <w:rFonts w:ascii="Lucida Sans" w:hAnsi="Lucida Sans" w:cstheme="minorHAnsi"/>
                <w:color w:val="000000"/>
                <w:lang w:val="en-US"/>
              </w:rPr>
            </w:pPr>
          </w:p>
        </w:tc>
      </w:tr>
    </w:tbl>
    <w:p w14:paraId="4A8997CF" w14:textId="77777777" w:rsidR="00326E7A" w:rsidRPr="00E824E7" w:rsidRDefault="00326E7A" w:rsidP="002E1BFE">
      <w:pPr>
        <w:rPr>
          <w:rFonts w:ascii="Lucida Sans" w:hAnsi="Lucida Sans" w:cstheme="minorHAnsi"/>
        </w:rPr>
      </w:pPr>
    </w:p>
    <w:p w14:paraId="1B91C222" w14:textId="77777777" w:rsidR="002E1BFE" w:rsidRPr="00E824E7" w:rsidRDefault="00326E7A" w:rsidP="00326E7A">
      <w:pPr>
        <w:pStyle w:val="Ttulo2"/>
        <w:spacing w:before="0" w:after="120"/>
        <w:rPr>
          <w:rFonts w:cstheme="minorHAnsi"/>
          <w:sz w:val="24"/>
        </w:rPr>
      </w:pPr>
      <w:r w:rsidRPr="00E824E7">
        <w:rPr>
          <w:rFonts w:cstheme="minorHAnsi"/>
          <w:sz w:val="24"/>
        </w:rPr>
        <w:br w:type="page"/>
      </w:r>
      <w:bookmarkStart w:id="55" w:name="_Toc134802564"/>
      <w:r w:rsidRPr="00E824E7">
        <w:rPr>
          <w:rFonts w:cstheme="minorHAnsi"/>
          <w:snapToGrid w:val="0"/>
          <w:sz w:val="24"/>
        </w:rPr>
        <w:lastRenderedPageBreak/>
        <w:t xml:space="preserve">Anexo V - </w:t>
      </w:r>
      <w:r w:rsidRPr="00E824E7">
        <w:rPr>
          <w:rFonts w:cstheme="minorHAnsi"/>
          <w:sz w:val="24"/>
        </w:rPr>
        <w:t>Estatuto do CEFET/RJ</w:t>
      </w:r>
      <w:bookmarkEnd w:id="55"/>
    </w:p>
    <w:p w14:paraId="41D15556" w14:textId="77777777" w:rsidR="00326E7A" w:rsidRPr="00E824E7" w:rsidRDefault="00387DFE" w:rsidP="00326E7A">
      <w:pPr>
        <w:rPr>
          <w:rFonts w:ascii="Lucida Sans" w:hAnsi="Lucida Sans" w:cstheme="minorHAnsi"/>
        </w:rPr>
      </w:pPr>
      <w:r w:rsidRPr="00E824E7">
        <w:rPr>
          <w:rFonts w:ascii="Lucida Sans" w:hAnsi="Lucida Sans" w:cstheme="minorHAnsi"/>
          <w:noProof/>
        </w:rPr>
        <w:drawing>
          <wp:inline distT="0" distB="0" distL="0" distR="0" wp14:anchorId="0C24D996" wp14:editId="4258638F">
            <wp:extent cx="5753100" cy="8124825"/>
            <wp:effectExtent l="0" t="0" r="0" b="9525"/>
            <wp:docPr id="8" name="Imagem 8" descr="novo_estatuto01_Págin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vo_estatuto01_Página_0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6C3ACEB" w14:textId="77777777" w:rsidR="00326E7A" w:rsidRPr="00E824E7" w:rsidRDefault="00326E7A" w:rsidP="00326E7A">
      <w:pPr>
        <w:rPr>
          <w:rFonts w:ascii="Lucida Sans" w:hAnsi="Lucida Sans" w:cstheme="minorHAnsi"/>
        </w:rPr>
      </w:pPr>
    </w:p>
    <w:p w14:paraId="6BCD83B1"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700D0C7" wp14:editId="3C090D84">
            <wp:extent cx="5753100" cy="8124825"/>
            <wp:effectExtent l="0" t="0" r="0" b="9525"/>
            <wp:docPr id="9" name="Imagem 9" descr="novo_estatuto01_Págin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vo_estatuto01_Página_0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464212B7" w14:textId="77777777" w:rsidR="00326E7A" w:rsidRPr="00E824E7" w:rsidRDefault="00326E7A" w:rsidP="00326E7A">
      <w:pPr>
        <w:rPr>
          <w:rFonts w:ascii="Lucida Sans" w:hAnsi="Lucida Sans" w:cstheme="minorHAnsi"/>
        </w:rPr>
      </w:pPr>
    </w:p>
    <w:p w14:paraId="6FD4C23B" w14:textId="77777777" w:rsidR="00326E7A" w:rsidRPr="00E824E7" w:rsidRDefault="00326E7A" w:rsidP="00326E7A">
      <w:pPr>
        <w:rPr>
          <w:rFonts w:ascii="Lucida Sans" w:hAnsi="Lucida Sans" w:cstheme="minorHAnsi"/>
        </w:rPr>
      </w:pPr>
    </w:p>
    <w:p w14:paraId="502C43C6" w14:textId="77777777" w:rsidR="00326E7A" w:rsidRPr="00E824E7" w:rsidRDefault="00326E7A" w:rsidP="00326E7A">
      <w:pPr>
        <w:rPr>
          <w:rFonts w:ascii="Lucida Sans" w:hAnsi="Lucida Sans" w:cstheme="minorHAnsi"/>
        </w:rPr>
      </w:pPr>
    </w:p>
    <w:p w14:paraId="4D30E3F6"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69D4A46F" wp14:editId="570D808A">
            <wp:extent cx="5753100" cy="8124825"/>
            <wp:effectExtent l="0" t="0" r="0" b="9525"/>
            <wp:docPr id="10" name="Imagem 10" descr="novo_estatuto01_Página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vo_estatuto01_Página_0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7A636D2" w14:textId="77777777" w:rsidR="00326E7A" w:rsidRPr="00E824E7" w:rsidRDefault="00326E7A" w:rsidP="00326E7A">
      <w:pPr>
        <w:rPr>
          <w:rFonts w:ascii="Lucida Sans" w:hAnsi="Lucida Sans" w:cstheme="minorHAnsi"/>
        </w:rPr>
      </w:pPr>
    </w:p>
    <w:p w14:paraId="6E920A0D" w14:textId="77777777" w:rsidR="00326E7A" w:rsidRPr="00E824E7" w:rsidRDefault="00326E7A" w:rsidP="00326E7A">
      <w:pPr>
        <w:rPr>
          <w:rFonts w:ascii="Lucida Sans" w:hAnsi="Lucida Sans" w:cstheme="minorHAnsi"/>
        </w:rPr>
      </w:pPr>
    </w:p>
    <w:p w14:paraId="739886E9" w14:textId="77777777" w:rsidR="00326E7A" w:rsidRPr="00E824E7" w:rsidRDefault="00326E7A" w:rsidP="00326E7A">
      <w:pPr>
        <w:rPr>
          <w:rFonts w:ascii="Lucida Sans" w:hAnsi="Lucida Sans" w:cstheme="minorHAnsi"/>
        </w:rPr>
      </w:pPr>
    </w:p>
    <w:p w14:paraId="3D7C91F4"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486793D7" wp14:editId="2BD64B24">
            <wp:extent cx="5753100" cy="8124825"/>
            <wp:effectExtent l="0" t="0" r="0" b="9525"/>
            <wp:docPr id="11" name="Imagem 11" descr="novo_estatuto01_Página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vo_estatuto01_Página_0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EF81A79" w14:textId="77777777" w:rsidR="00326E7A" w:rsidRPr="00E824E7" w:rsidRDefault="00326E7A" w:rsidP="00326E7A">
      <w:pPr>
        <w:rPr>
          <w:rFonts w:ascii="Lucida Sans" w:hAnsi="Lucida Sans" w:cstheme="minorHAnsi"/>
        </w:rPr>
      </w:pPr>
    </w:p>
    <w:p w14:paraId="3F1C962F" w14:textId="77777777" w:rsidR="00326E7A" w:rsidRPr="00E824E7" w:rsidRDefault="00326E7A" w:rsidP="00326E7A">
      <w:pPr>
        <w:rPr>
          <w:rFonts w:ascii="Lucida Sans" w:hAnsi="Lucida Sans" w:cstheme="minorHAnsi"/>
        </w:rPr>
      </w:pPr>
    </w:p>
    <w:p w14:paraId="46BA5739" w14:textId="77777777" w:rsidR="00326E7A" w:rsidRPr="00E824E7" w:rsidRDefault="00326E7A" w:rsidP="00326E7A">
      <w:pPr>
        <w:rPr>
          <w:rFonts w:ascii="Lucida Sans" w:hAnsi="Lucida Sans" w:cstheme="minorHAnsi"/>
        </w:rPr>
      </w:pPr>
    </w:p>
    <w:p w14:paraId="75B110D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29CA23C2" wp14:editId="4ADD6E1E">
            <wp:extent cx="5753100" cy="8124825"/>
            <wp:effectExtent l="0" t="0" r="0" b="9525"/>
            <wp:docPr id="12" name="Imagem 12" descr="novo_estatuto01_Página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vo_estatuto01_Página_0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4E071A9" w14:textId="77777777" w:rsidR="00326E7A" w:rsidRPr="00E824E7" w:rsidRDefault="00326E7A" w:rsidP="00326E7A">
      <w:pPr>
        <w:rPr>
          <w:rFonts w:ascii="Lucida Sans" w:hAnsi="Lucida Sans" w:cstheme="minorHAnsi"/>
        </w:rPr>
      </w:pPr>
    </w:p>
    <w:p w14:paraId="51751A9D" w14:textId="77777777" w:rsidR="00326E7A" w:rsidRPr="00E824E7" w:rsidRDefault="00326E7A" w:rsidP="00326E7A">
      <w:pPr>
        <w:rPr>
          <w:rFonts w:ascii="Lucida Sans" w:hAnsi="Lucida Sans" w:cstheme="minorHAnsi"/>
        </w:rPr>
      </w:pPr>
    </w:p>
    <w:p w14:paraId="148AD80C" w14:textId="77777777" w:rsidR="00326E7A" w:rsidRPr="00E824E7" w:rsidRDefault="00326E7A" w:rsidP="00326E7A">
      <w:pPr>
        <w:rPr>
          <w:rFonts w:ascii="Lucida Sans" w:hAnsi="Lucida Sans" w:cstheme="minorHAnsi"/>
        </w:rPr>
      </w:pPr>
    </w:p>
    <w:p w14:paraId="2D8F0420"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9E577BC" wp14:editId="0B049BE6">
            <wp:extent cx="5753100" cy="8124825"/>
            <wp:effectExtent l="0" t="0" r="0" b="9525"/>
            <wp:docPr id="13" name="Imagem 13" descr="novo_estatuto01_Página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vo_estatuto01_Página_0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29E0934" w14:textId="77777777" w:rsidR="00326E7A" w:rsidRPr="00E824E7" w:rsidRDefault="00326E7A" w:rsidP="00326E7A">
      <w:pPr>
        <w:rPr>
          <w:rFonts w:ascii="Lucida Sans" w:hAnsi="Lucida Sans" w:cstheme="minorHAnsi"/>
        </w:rPr>
      </w:pPr>
    </w:p>
    <w:p w14:paraId="63D3F7F7" w14:textId="77777777" w:rsidR="00326E7A" w:rsidRPr="00E824E7" w:rsidRDefault="00326E7A" w:rsidP="00326E7A">
      <w:pPr>
        <w:rPr>
          <w:rFonts w:ascii="Lucida Sans" w:hAnsi="Lucida Sans" w:cstheme="minorHAnsi"/>
        </w:rPr>
      </w:pPr>
    </w:p>
    <w:p w14:paraId="55DCA408" w14:textId="77777777" w:rsidR="00326E7A" w:rsidRPr="00E824E7" w:rsidRDefault="00326E7A" w:rsidP="00326E7A">
      <w:pPr>
        <w:rPr>
          <w:rFonts w:ascii="Lucida Sans" w:hAnsi="Lucida Sans" w:cstheme="minorHAnsi"/>
        </w:rPr>
      </w:pPr>
    </w:p>
    <w:p w14:paraId="0C8DB6ED"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AA881EF" wp14:editId="5654B730">
            <wp:extent cx="5753100" cy="8124825"/>
            <wp:effectExtent l="0" t="0" r="0" b="9525"/>
            <wp:docPr id="14" name="Imagem 14" descr="novo_estatuto01_Página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vo_estatuto01_Página_0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33AF6AC7" w14:textId="77777777" w:rsidR="00326E7A" w:rsidRPr="00E824E7" w:rsidRDefault="00326E7A" w:rsidP="00326E7A">
      <w:pPr>
        <w:rPr>
          <w:rFonts w:ascii="Lucida Sans" w:hAnsi="Lucida Sans" w:cstheme="minorHAnsi"/>
        </w:rPr>
      </w:pPr>
    </w:p>
    <w:p w14:paraId="6BA03579" w14:textId="77777777" w:rsidR="00326E7A" w:rsidRPr="00E824E7" w:rsidRDefault="00326E7A" w:rsidP="00326E7A">
      <w:pPr>
        <w:rPr>
          <w:rFonts w:ascii="Lucida Sans" w:hAnsi="Lucida Sans" w:cstheme="minorHAnsi"/>
        </w:rPr>
      </w:pPr>
    </w:p>
    <w:p w14:paraId="7C305359" w14:textId="77777777" w:rsidR="00326E7A" w:rsidRPr="00E824E7" w:rsidRDefault="00326E7A" w:rsidP="00326E7A">
      <w:pPr>
        <w:rPr>
          <w:rFonts w:ascii="Lucida Sans" w:hAnsi="Lucida Sans" w:cstheme="minorHAnsi"/>
        </w:rPr>
      </w:pPr>
    </w:p>
    <w:p w14:paraId="64FA68D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08FF1D6B" wp14:editId="300F4EF4">
            <wp:extent cx="5753100" cy="8124825"/>
            <wp:effectExtent l="0" t="0" r="0" b="9525"/>
            <wp:docPr id="15" name="Imagem 15" descr="novo_estatuto01_Página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vo_estatuto01_Página_0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5956635" w14:textId="77777777" w:rsidR="00326E7A" w:rsidRPr="00E824E7" w:rsidRDefault="00326E7A" w:rsidP="00326E7A">
      <w:pPr>
        <w:rPr>
          <w:rFonts w:ascii="Lucida Sans" w:hAnsi="Lucida Sans" w:cstheme="minorHAnsi"/>
        </w:rPr>
      </w:pPr>
    </w:p>
    <w:p w14:paraId="7F7EF87C" w14:textId="77777777" w:rsidR="00326E7A" w:rsidRPr="00E824E7" w:rsidRDefault="00326E7A" w:rsidP="00326E7A">
      <w:pPr>
        <w:rPr>
          <w:rFonts w:ascii="Lucida Sans" w:hAnsi="Lucida Sans" w:cstheme="minorHAnsi"/>
        </w:rPr>
      </w:pPr>
    </w:p>
    <w:p w14:paraId="450FA95A" w14:textId="77777777" w:rsidR="00326E7A" w:rsidRPr="00E824E7" w:rsidRDefault="00326E7A" w:rsidP="00326E7A">
      <w:pPr>
        <w:rPr>
          <w:rFonts w:ascii="Lucida Sans" w:hAnsi="Lucida Sans" w:cstheme="minorHAnsi"/>
        </w:rPr>
      </w:pPr>
    </w:p>
    <w:p w14:paraId="04E0C8B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42F2C6F9" wp14:editId="007BFFC1">
            <wp:extent cx="5753100" cy="8124825"/>
            <wp:effectExtent l="0" t="0" r="0" b="9525"/>
            <wp:docPr id="16" name="Imagem 16" descr="novo_estatuto01_Página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vo_estatuto01_Página_0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3E8131AE" w14:textId="77777777" w:rsidR="00326E7A" w:rsidRPr="00E824E7" w:rsidRDefault="00326E7A" w:rsidP="00326E7A">
      <w:pPr>
        <w:rPr>
          <w:rFonts w:ascii="Lucida Sans" w:hAnsi="Lucida Sans" w:cstheme="minorHAnsi"/>
        </w:rPr>
      </w:pPr>
    </w:p>
    <w:p w14:paraId="7D5BBD32" w14:textId="77777777" w:rsidR="00326E7A" w:rsidRPr="00E824E7" w:rsidRDefault="00326E7A" w:rsidP="00326E7A">
      <w:pPr>
        <w:rPr>
          <w:rFonts w:ascii="Lucida Sans" w:hAnsi="Lucida Sans" w:cstheme="minorHAnsi"/>
        </w:rPr>
      </w:pPr>
    </w:p>
    <w:p w14:paraId="437610F7" w14:textId="77777777" w:rsidR="00326E7A" w:rsidRPr="00E824E7" w:rsidRDefault="00326E7A" w:rsidP="00326E7A">
      <w:pPr>
        <w:rPr>
          <w:rFonts w:ascii="Lucida Sans" w:hAnsi="Lucida Sans" w:cstheme="minorHAnsi"/>
        </w:rPr>
      </w:pPr>
    </w:p>
    <w:p w14:paraId="17132972" w14:textId="7882C508" w:rsidR="67DE3C1C" w:rsidRPr="00E824E7" w:rsidRDefault="67DE3C1C">
      <w:pPr>
        <w:rPr>
          <w:rFonts w:ascii="Lucida Sans" w:hAnsi="Lucida Sans" w:cstheme="minorHAnsi"/>
        </w:rPr>
      </w:pPr>
    </w:p>
    <w:p w14:paraId="6A85B92F" w14:textId="77777777" w:rsidR="00E829EB" w:rsidRPr="00E824E7" w:rsidRDefault="00E829EB" w:rsidP="00326E7A">
      <w:pPr>
        <w:rPr>
          <w:rFonts w:ascii="Lucida Sans" w:hAnsi="Lucida Sans" w:cstheme="minorHAnsi"/>
        </w:rPr>
      </w:pPr>
    </w:p>
    <w:p w14:paraId="271E29F3" w14:textId="6F1B3F78" w:rsidR="00E829EB" w:rsidRPr="00E824E7" w:rsidRDefault="00E829EB" w:rsidP="00E829EB">
      <w:pPr>
        <w:pStyle w:val="Ttulo2"/>
        <w:rPr>
          <w:rFonts w:cstheme="minorHAnsi"/>
          <w:sz w:val="24"/>
        </w:rPr>
      </w:pPr>
      <w:bookmarkStart w:id="56" w:name="_Toc134802565"/>
      <w:r w:rsidRPr="00E824E7">
        <w:rPr>
          <w:rFonts w:cstheme="minorHAnsi"/>
          <w:snapToGrid w:val="0"/>
          <w:sz w:val="24"/>
        </w:rPr>
        <w:t xml:space="preserve">Anexo VI </w:t>
      </w:r>
      <w:r w:rsidR="0009342A" w:rsidRPr="00E824E7">
        <w:rPr>
          <w:rFonts w:cstheme="minorHAnsi"/>
          <w:snapToGrid w:val="0"/>
          <w:sz w:val="24"/>
        </w:rPr>
        <w:t>–</w:t>
      </w:r>
      <w:r w:rsidRPr="00E824E7">
        <w:rPr>
          <w:rFonts w:cstheme="minorHAnsi"/>
          <w:snapToGrid w:val="0"/>
          <w:sz w:val="24"/>
        </w:rPr>
        <w:t xml:space="preserve"> </w:t>
      </w:r>
      <w:r w:rsidRPr="00E824E7">
        <w:rPr>
          <w:rFonts w:cstheme="minorHAnsi"/>
          <w:sz w:val="24"/>
        </w:rPr>
        <w:t>Laboratórios</w:t>
      </w:r>
      <w:r w:rsidR="4DA5E22B" w:rsidRPr="00E824E7">
        <w:rPr>
          <w:rFonts w:cstheme="minorHAnsi"/>
          <w:sz w:val="24"/>
        </w:rPr>
        <w:t xml:space="preserve"> (colocar fotos)</w:t>
      </w:r>
      <w:bookmarkEnd w:id="56"/>
    </w:p>
    <w:p w14:paraId="4B3C1C01" w14:textId="77777777" w:rsidR="0009342A" w:rsidRPr="00E824E7" w:rsidRDefault="0009342A" w:rsidP="439A7D61">
      <w:pPr>
        <w:pStyle w:val="Ttulo2"/>
        <w:rPr>
          <w:rFonts w:cstheme="minorHAnsi"/>
          <w:sz w:val="24"/>
        </w:rPr>
      </w:pPr>
      <w:r w:rsidRPr="00E824E7">
        <w:rPr>
          <w:rFonts w:cstheme="minorHAnsi"/>
          <w:sz w:val="24"/>
        </w:rPr>
        <w:br w:type="page"/>
      </w:r>
      <w:bookmarkStart w:id="57" w:name="_Toc134802566"/>
      <w:r w:rsidRPr="00E824E7">
        <w:rPr>
          <w:rFonts w:cstheme="minorHAnsi"/>
          <w:sz w:val="24"/>
        </w:rPr>
        <w:lastRenderedPageBreak/>
        <w:t>ANEXO VII – T</w:t>
      </w:r>
      <w:r w:rsidR="00A16CA7" w:rsidRPr="00E824E7">
        <w:rPr>
          <w:rFonts w:cstheme="minorHAnsi"/>
          <w:sz w:val="24"/>
        </w:rPr>
        <w:t>abela dos</w:t>
      </w:r>
      <w:r w:rsidRPr="00E824E7">
        <w:rPr>
          <w:rFonts w:cstheme="minorHAnsi"/>
          <w:sz w:val="24"/>
        </w:rPr>
        <w:t xml:space="preserve"> </w:t>
      </w:r>
      <w:r w:rsidR="00A16CA7" w:rsidRPr="00E824E7">
        <w:rPr>
          <w:rFonts w:cstheme="minorHAnsi"/>
          <w:sz w:val="24"/>
        </w:rPr>
        <w:t>cursos</w:t>
      </w:r>
      <w:bookmarkEnd w:id="57"/>
    </w:p>
    <w:p w14:paraId="6970C8FC" w14:textId="419F3FE8" w:rsidR="008B2F0D" w:rsidRPr="00E824E7" w:rsidRDefault="008B2F0D" w:rsidP="62F2002E">
      <w:pPr>
        <w:keepNext/>
        <w:rPr>
          <w:rFonts w:ascii="Lucida Sans" w:hAnsi="Lucida Sans" w:cstheme="minorHAnsi"/>
        </w:rPr>
      </w:pPr>
    </w:p>
    <w:p w14:paraId="26DB581F" w14:textId="2F02BB84" w:rsidR="008B2F0D" w:rsidRPr="00E824E7" w:rsidRDefault="008B2F0D" w:rsidP="62F2002E">
      <w:pPr>
        <w:pStyle w:val="Legenda"/>
        <w:keepNext/>
        <w:rPr>
          <w:rFonts w:ascii="Lucida Sans" w:hAnsi="Lucida Sans" w:cstheme="minorHAnsi"/>
          <w:i w:val="0"/>
          <w:iCs w:val="0"/>
          <w:snapToGrid w:val="0"/>
          <w:color w:val="auto"/>
          <w:sz w:val="24"/>
          <w:szCs w:val="24"/>
        </w:rPr>
      </w:pPr>
      <w:r w:rsidRPr="00E824E7">
        <w:rPr>
          <w:rFonts w:ascii="Lucida Sans" w:hAnsi="Lucida Sans" w:cstheme="minorHAnsi"/>
          <w:i w:val="0"/>
          <w:iCs w:val="0"/>
          <w:color w:val="auto"/>
          <w:sz w:val="24"/>
          <w:szCs w:val="24"/>
        </w:rPr>
        <w:t xml:space="preserve">Tabela – </w:t>
      </w:r>
      <w:r w:rsidRPr="00E824E7">
        <w:rPr>
          <w:rFonts w:ascii="Lucida Sans" w:hAnsi="Lucida Sans" w:cstheme="minorHAnsi"/>
          <w:i w:val="0"/>
          <w:iCs w:val="0"/>
          <w:snapToGrid w:val="0"/>
          <w:color w:val="auto"/>
          <w:sz w:val="24"/>
          <w:szCs w:val="24"/>
        </w:rPr>
        <w:t>Cursos de Graduação oferecidos pelo CEFET/RJ</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45"/>
        <w:gridCol w:w="1215"/>
        <w:gridCol w:w="1080"/>
        <w:gridCol w:w="1425"/>
        <w:gridCol w:w="1245"/>
        <w:gridCol w:w="1395"/>
      </w:tblGrid>
      <w:tr w:rsidR="62F2002E" w:rsidRPr="00E824E7" w14:paraId="461F1557"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E3B477D" w14:textId="146EB72D"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HABILITAÇÃO</w:t>
            </w:r>
          </w:p>
        </w:tc>
        <w:tc>
          <w:tcPr>
            <w:tcW w:w="121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C4DCCE3" w14:textId="383495B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Modalidade</w:t>
            </w:r>
          </w:p>
        </w:tc>
        <w:tc>
          <w:tcPr>
            <w:tcW w:w="1080"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1DD9E297" w14:textId="15D1CFD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Duração</w:t>
            </w:r>
          </w:p>
        </w:tc>
        <w:tc>
          <w:tcPr>
            <w:tcW w:w="142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E6DDE47" w14:textId="38BF39A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Campus</w:t>
            </w:r>
          </w:p>
        </w:tc>
        <w:tc>
          <w:tcPr>
            <w:tcW w:w="12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9412204" w14:textId="50DEA2A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Implantação</w:t>
            </w:r>
          </w:p>
        </w:tc>
        <w:tc>
          <w:tcPr>
            <w:tcW w:w="139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DE9DE90" w14:textId="6031FB3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Obs.</w:t>
            </w:r>
          </w:p>
        </w:tc>
      </w:tr>
      <w:tr w:rsidR="62F2002E" w:rsidRPr="00E824E7" w14:paraId="2F914E2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813BEC1" w14:textId="722D4B0D" w:rsidR="62F2002E" w:rsidRPr="00E824E7" w:rsidRDefault="62F2002E" w:rsidP="62F2002E">
            <w:pPr>
              <w:jc w:val="both"/>
              <w:rPr>
                <w:rFonts w:ascii="Lucida Sans" w:hAnsi="Lucida Sans" w:cstheme="minorHAnsi"/>
                <w:color w:val="000000" w:themeColor="text1"/>
              </w:rPr>
            </w:pPr>
          </w:p>
        </w:tc>
        <w:tc>
          <w:tcPr>
            <w:tcW w:w="121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1E040D42" w14:textId="6CC13F03" w:rsidR="62F2002E" w:rsidRPr="00E824E7" w:rsidRDefault="62F2002E" w:rsidP="62F2002E">
            <w:pPr>
              <w:jc w:val="both"/>
              <w:rPr>
                <w:rFonts w:ascii="Lucida Sans" w:hAnsi="Lucida Sans" w:cstheme="minorHAnsi"/>
                <w:color w:val="000000" w:themeColor="text1"/>
              </w:rPr>
            </w:pPr>
          </w:p>
        </w:tc>
        <w:tc>
          <w:tcPr>
            <w:tcW w:w="1080"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1698D2C" w14:textId="5182FDBC" w:rsidR="62F2002E" w:rsidRPr="00E824E7" w:rsidRDefault="62F2002E" w:rsidP="62F2002E">
            <w:pPr>
              <w:jc w:val="center"/>
              <w:rPr>
                <w:rFonts w:ascii="Lucida Sans" w:hAnsi="Lucida Sans" w:cstheme="minorHAnsi"/>
                <w:color w:val="000000" w:themeColor="text1"/>
              </w:rPr>
            </w:pPr>
          </w:p>
        </w:tc>
        <w:tc>
          <w:tcPr>
            <w:tcW w:w="142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72D494B5" w14:textId="5B2020B1" w:rsidR="62F2002E" w:rsidRPr="00E824E7" w:rsidRDefault="62F2002E" w:rsidP="62F2002E">
            <w:pPr>
              <w:jc w:val="center"/>
              <w:rPr>
                <w:rFonts w:ascii="Lucida Sans" w:hAnsi="Lucida Sans" w:cstheme="minorHAnsi"/>
                <w:color w:val="000000" w:themeColor="text1"/>
              </w:rPr>
            </w:pPr>
          </w:p>
        </w:tc>
        <w:tc>
          <w:tcPr>
            <w:tcW w:w="12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5DCE1E4" w14:textId="008F3295" w:rsidR="62F2002E" w:rsidRPr="00E824E7" w:rsidRDefault="62F2002E" w:rsidP="62F2002E">
            <w:pPr>
              <w:jc w:val="center"/>
              <w:rPr>
                <w:rFonts w:ascii="Lucida Sans" w:hAnsi="Lucida Sans" w:cstheme="minorHAnsi"/>
                <w:color w:val="000000" w:themeColor="text1"/>
              </w:rPr>
            </w:pPr>
          </w:p>
        </w:tc>
        <w:tc>
          <w:tcPr>
            <w:tcW w:w="139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5FC3C1AA" w14:textId="4D656C3E" w:rsidR="62F2002E" w:rsidRPr="00E824E7" w:rsidRDefault="62F2002E" w:rsidP="62F2002E">
            <w:pPr>
              <w:jc w:val="center"/>
              <w:rPr>
                <w:rFonts w:ascii="Lucida Sans" w:hAnsi="Lucida Sans" w:cstheme="minorHAnsi"/>
                <w:color w:val="000000" w:themeColor="text1"/>
              </w:rPr>
            </w:pPr>
          </w:p>
        </w:tc>
      </w:tr>
      <w:tr w:rsidR="62F2002E" w:rsidRPr="00E824E7" w14:paraId="40FFC84B"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BCC391" w14:textId="681BD40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1-Administração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9D7BF0" w14:textId="6B36D99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7AA891B9" w14:textId="050A1F3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p w14:paraId="70D0338D" w14:textId="2D2EFF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0DCBE860" w14:textId="66D7E3D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Maracanã </w:t>
            </w:r>
          </w:p>
          <w:p w14:paraId="5E8C58B1" w14:textId="4C060D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Valença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32384BF9" w14:textId="0BAF93F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1998.1</w:t>
            </w:r>
          </w:p>
          <w:p w14:paraId="164E6609" w14:textId="1357E46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72816DC8" w14:textId="0897C5E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6B137D6" w14:textId="6FDEBB1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D7C336E"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2BC8A6E7" w14:textId="35F38723"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2-Ciência da Computação</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6C85C6B9" w14:textId="77A86A0F"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003626D" w14:textId="3DE9B5C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1188B72" w14:textId="79491B8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51AAE5B" w14:textId="687036C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2012.2</w:t>
            </w:r>
          </w:p>
        </w:tc>
        <w:tc>
          <w:tcPr>
            <w:tcW w:w="139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CB563A3" w14:textId="7108C31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1F62F843"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A11CB9" w14:textId="6CFDBC83"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3-Engenharia Ambiental</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66328" w14:textId="239FA44C"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3E57B95F" w14:textId="5C6E49B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648A944" w14:textId="4F8B41D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3C7640CB" w14:textId="52BCE7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2016.2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3BE46AA2" w14:textId="36BCF438"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B8878BE"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EFF1AAC" w14:textId="58B9FB1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4-Engenharia Civil</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2DE0E73" w14:textId="725ECEAE"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E77B930" w14:textId="150C10A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8694C11" w14:textId="517290D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4AFBE40" w14:textId="2CB661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2007.2</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66E5B3E" w14:textId="2E54C44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E8FC56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05905E" w14:textId="169391E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5-Engenharia de Alimentos</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C1F6C" w14:textId="005B37C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34E1BB50" w14:textId="6BDE735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56E137E" w14:textId="4D1960E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Valença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5709F27E" w14:textId="3EC21A2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21D12BE2" w14:textId="08ECD4C8"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3C24F6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1972D8A7" w14:textId="5AADE43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6-Engenharia de Computação</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EF56312" w14:textId="0F4113E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8AF541D" w14:textId="7CBD8AF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6A1B674B" w14:textId="553BB25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D5E0685" w14:textId="1D14F1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62C1E50F" w14:textId="4154E9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46EAB6F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EDD4B7" w14:textId="776D88A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7-Engenharia de Controle e Automação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FF5AC2" w14:textId="3D11A81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6A516EF8" w14:textId="4484EAF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1888A2E1" w14:textId="0141E74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1F4C445" w14:textId="6DCE275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5752EFE7" w14:textId="3C90635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64AF61F2" w14:textId="7AA0AAD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2005.2</w:t>
            </w:r>
          </w:p>
          <w:p w14:paraId="662C1759" w14:textId="1ADC3E9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2004.2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0A373F17" w14:textId="1713D8B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3EB8D819" w14:textId="2A8794E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374C9673"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6DE8BD6C" w14:textId="428D25DA"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8-Engenharia de Produção</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EF4DE13" w14:textId="421492B1"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77D725E" w14:textId="6AD58E5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79D45C71" w14:textId="267F52B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18FFB2D6" w14:textId="7C0D9CB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41800104" w14:textId="19B1DCC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8AB4DBE" w14:textId="0005DC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0149E4DB" w14:textId="31D45B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p w14:paraId="23442042" w14:textId="5E8A90C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Itaguaí </w:t>
            </w:r>
          </w:p>
          <w:p w14:paraId="467AD66D" w14:textId="70ABC4B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53D25ACC" w14:textId="3B1B0B0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1998.1</w:t>
            </w:r>
          </w:p>
          <w:p w14:paraId="09BA805E" w14:textId="05C120F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2005.2</w:t>
            </w:r>
          </w:p>
          <w:p w14:paraId="128F3E48" w14:textId="07EFCE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p w14:paraId="21FB3CD2" w14:textId="4C1A707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21422BCE" w14:textId="1628A3B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13D1C886" w14:textId="383EFAC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720BE75" w14:textId="77C0528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C93F929" w14:textId="075B7D3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Semipresencial</w:t>
            </w:r>
          </w:p>
        </w:tc>
      </w:tr>
      <w:tr w:rsidR="62F2002E" w:rsidRPr="00E824E7" w14:paraId="6D61AB5D"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9F623C" w14:textId="0FB2451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9-Engenharia de Telecomunicações</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6F35C2" w14:textId="79E24DE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ECD97A9" w14:textId="1724314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4C0C24B6" w14:textId="64FD820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6DBE6E8" w14:textId="5439818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5EA06539" w14:textId="70659E7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5CB7E46"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66910B2" w14:textId="59743EB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10-Engenharia Elétrica </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6C66C97" w14:textId="5A93DEE4"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59069EE" w14:textId="43088D1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58434BA4" w14:textId="09517A0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23E57F7D" w14:textId="2ED7659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2848793" w14:textId="102013F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470A77BE" w14:textId="3214D7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Nova Friburgo </w:t>
            </w:r>
          </w:p>
          <w:p w14:paraId="25F246C4" w14:textId="24666BB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4D4F10B" w14:textId="538603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p w14:paraId="77D1ED1C" w14:textId="115585D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2015.2</w:t>
            </w:r>
          </w:p>
          <w:p w14:paraId="4E54E795" w14:textId="254CB8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2016.1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ACC182A" w14:textId="1525270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75AA6726" w14:textId="46ACA8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5577DA0" w14:textId="095DE34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5837A6B1"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85464" w14:textId="71619C6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11-Engenharia Eletrônica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89963" w14:textId="6DB55286"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26AF8C2" w14:textId="160D00C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5DAD606" w14:textId="69E73A2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63287B6F" w14:textId="750DE44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22ED8BE7" w14:textId="352F6B7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F9859E2"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7269CAFD" w14:textId="1843613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12-Engenharia Mecânica</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E9C868C" w14:textId="5DA6F78E"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472E8DDC" w14:textId="0E822EF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0E5FF451" w14:textId="11BD214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7E050FC3" w14:textId="04DDFC0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5E9D53B6" w14:textId="644DAC4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6BD5575" w14:textId="797E4FD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50C35CA5" w14:textId="3893D2F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Itaguaí</w:t>
            </w:r>
          </w:p>
          <w:p w14:paraId="14CBE8D0" w14:textId="08AC863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p w14:paraId="1F6986CF" w14:textId="41A0A9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CAA98C5" w14:textId="19BCA8B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p w14:paraId="5FD0C9BA" w14:textId="5ECA356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2010.2</w:t>
            </w:r>
          </w:p>
          <w:p w14:paraId="53389EC6" w14:textId="2469E1B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2013.2</w:t>
            </w:r>
          </w:p>
          <w:p w14:paraId="7BCFA8FD" w14:textId="3D1BE5C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24A682FA" w14:textId="785CBC2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4938B74" w14:textId="51810E6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92246C0" w14:textId="2869D93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281BCA8" w14:textId="10915D9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4FC9EE15"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EF65D1" w14:textId="7D49A699"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13-Engenharia Metalúrgica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922C41" w14:textId="3007F813"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63B19CF9" w14:textId="2BFB52B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B636FF5" w14:textId="74D7187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5E069638" w14:textId="51589DB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19EC1F15" w14:textId="218FB3A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3FECA766" w14:textId="77777777" w:rsidTr="62F2002E">
        <w:trPr>
          <w:trHeight w:val="210"/>
          <w:jc w:val="center"/>
        </w:trPr>
        <w:tc>
          <w:tcPr>
            <w:tcW w:w="2445" w:type="dxa"/>
            <w:vMerge w:val="restart"/>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1E437AEB" w14:textId="1F41216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14-Física</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75E2E4F1" w14:textId="7AE2D708"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Licenciatura</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0F213C4" w14:textId="5E1B274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p w14:paraId="19FEB8C0" w14:textId="7969F32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52AE775" w14:textId="3442907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p w14:paraId="001BE9C3" w14:textId="3CD2F43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693156A3" w14:textId="0D10BBA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p w14:paraId="64E6DF1F" w14:textId="5021FEF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tc>
        <w:tc>
          <w:tcPr>
            <w:tcW w:w="1395" w:type="dxa"/>
            <w:vMerge w:val="restart"/>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4C46C0B" w14:textId="094436C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F9FD764" w14:textId="7764FA8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3FC75627" w14:textId="49EBAA7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96AF5EC" w14:textId="4F8BCF9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p>
        </w:tc>
      </w:tr>
      <w:tr w:rsidR="62F2002E" w:rsidRPr="00E824E7" w14:paraId="665AEFD7" w14:textId="77777777" w:rsidTr="62F2002E">
        <w:trPr>
          <w:trHeight w:val="210"/>
          <w:jc w:val="center"/>
        </w:trPr>
        <w:tc>
          <w:tcPr>
            <w:tcW w:w="2445" w:type="dxa"/>
            <w:vMerge/>
            <w:tcBorders>
              <w:left w:val="single" w:sz="0" w:space="0" w:color="auto"/>
              <w:bottom w:val="single" w:sz="0" w:space="0" w:color="auto"/>
              <w:right w:val="single" w:sz="0" w:space="0" w:color="auto"/>
            </w:tcBorders>
            <w:vAlign w:val="center"/>
          </w:tcPr>
          <w:p w14:paraId="2989AFD2" w14:textId="77777777" w:rsidR="004F176D" w:rsidRPr="00E824E7" w:rsidRDefault="004F176D">
            <w:pPr>
              <w:rPr>
                <w:rFonts w:ascii="Lucida Sans" w:hAnsi="Lucida Sans" w:cstheme="minorHAnsi"/>
              </w:rPr>
            </w:pP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5E1A3697" w14:textId="7AFDA731"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B9277E2" w14:textId="22B1F6F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4E2F8E1" w14:textId="61CACA4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7E7E7BD" w14:textId="3ED91A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2018.2</w:t>
            </w:r>
          </w:p>
        </w:tc>
        <w:tc>
          <w:tcPr>
            <w:tcW w:w="1395" w:type="dxa"/>
            <w:vMerge/>
            <w:tcBorders>
              <w:left w:val="single" w:sz="0" w:space="0" w:color="auto"/>
              <w:bottom w:val="single" w:sz="0" w:space="0" w:color="auto"/>
              <w:right w:val="single" w:sz="0" w:space="0" w:color="auto"/>
            </w:tcBorders>
            <w:vAlign w:val="center"/>
          </w:tcPr>
          <w:p w14:paraId="0A4695D2" w14:textId="77777777" w:rsidR="004F176D" w:rsidRPr="00E824E7" w:rsidRDefault="004F176D">
            <w:pPr>
              <w:rPr>
                <w:rFonts w:ascii="Lucida Sans" w:hAnsi="Lucida Sans" w:cstheme="minorHAnsi"/>
              </w:rPr>
            </w:pPr>
          </w:p>
        </w:tc>
      </w:tr>
      <w:tr w:rsidR="62F2002E" w:rsidRPr="00E824E7" w14:paraId="3A271B57" w14:textId="77777777" w:rsidTr="62F2002E">
        <w:trPr>
          <w:trHeight w:val="21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2EB3FD" w14:textId="582CA597"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15-Gestão de Turismo </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B1207F" w14:textId="4C44C134"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Tecnológico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59599643" w14:textId="76D0D92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6 sem</w:t>
            </w:r>
          </w:p>
          <w:p w14:paraId="591EBFF6" w14:textId="3B74D3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6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F75C01A" w14:textId="2A542DE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10047C09" w14:textId="16559A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B424EC4" w14:textId="52D303F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2012.1</w:t>
            </w:r>
          </w:p>
          <w:p w14:paraId="273237BE" w14:textId="038D7FE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6684A105" w14:textId="3BF3DA7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Semipresencial</w:t>
            </w:r>
          </w:p>
          <w:p w14:paraId="025D0B3F" w14:textId="1063DBE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7634DF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950C083" w14:textId="5D354DF0"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16- Línguas Estrangeiras Aplicadas às Negociações Internacionais </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25310AC7" w14:textId="35C73C8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B8A71DF" w14:textId="6C8EF54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ECC37DA" w14:textId="7FCF049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629DBC5B" w14:textId="3AA1687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8BB301A" w14:textId="19A252F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222C160F"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A6B3A" w14:textId="6C1CFB2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17-Matemática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776BAE" w14:textId="1F9549FC"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Licenciatura</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4D09BE37" w14:textId="5AFE161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BD8950F" w14:textId="2EB899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0DAC41ED" w14:textId="6E4F305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2020.1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7F4622EF" w14:textId="7D108F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042D7E8E" w14:textId="77777777" w:rsidTr="62F2002E">
        <w:trPr>
          <w:trHeight w:val="420"/>
          <w:jc w:val="center"/>
        </w:trPr>
        <w:tc>
          <w:tcPr>
            <w:tcW w:w="24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261AC466" w14:textId="242FF33E"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18-Sistemas de Informação</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189F5198" w14:textId="670985A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61094C01" w14:textId="2EB94E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p w14:paraId="6F5296AE" w14:textId="6D4A5DF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7051772" w14:textId="504FA3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p w14:paraId="37B578D7" w14:textId="41CC17D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Maria da</w:t>
            </w:r>
            <w:r w:rsidR="576A439B" w:rsidRPr="00E824E7">
              <w:rPr>
                <w:rFonts w:ascii="Lucida Sans" w:eastAsia="Times New Roman" w:hAnsi="Lucida Sans" w:cstheme="minorHAnsi"/>
                <w:color w:val="000000" w:themeColor="text1"/>
                <w:sz w:val="24"/>
                <w:szCs w:val="24"/>
              </w:rPr>
              <w:t xml:space="preserve"> </w:t>
            </w:r>
            <w:r w:rsidRPr="00E824E7">
              <w:rPr>
                <w:rFonts w:ascii="Lucida Sans" w:eastAsia="Times New Roman" w:hAnsi="Lucida Sans" w:cstheme="minorHAnsi"/>
                <w:color w:val="000000" w:themeColor="text1"/>
                <w:sz w:val="24"/>
                <w:szCs w:val="24"/>
              </w:rPr>
              <w:t>Graça</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56C7C2A" w14:textId="04B82EF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p w14:paraId="3D9C25BA" w14:textId="2C8D6AC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2018.2</w:t>
            </w:r>
          </w:p>
        </w:tc>
        <w:tc>
          <w:tcPr>
            <w:tcW w:w="139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CE7B93C" w14:textId="36CBF62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7E94D00E" w14:textId="025806F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951759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FF4DC3" w14:textId="588141D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19-Turismo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AF9E2B" w14:textId="42F1CDE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061665E" w14:textId="36B7261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73ECECB4" w14:textId="6EFC190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7CA43A4" w14:textId="50822D5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366FA6BE" w14:textId="01BF1DB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bl>
    <w:p w14:paraId="18A0392F" w14:textId="4D3528A2" w:rsidR="008B2F0D" w:rsidRPr="00E824E7" w:rsidRDefault="008B2F0D" w:rsidP="62F2002E">
      <w:pPr>
        <w:keepNext/>
        <w:rPr>
          <w:rFonts w:ascii="Lucida Sans" w:hAnsi="Lucida Sans" w:cstheme="minorHAnsi"/>
          <w:highlight w:val="yellow"/>
        </w:rPr>
      </w:pPr>
    </w:p>
    <w:p w14:paraId="236FA173" w14:textId="19E68DB8" w:rsidR="008B2F0D" w:rsidRPr="00E824E7" w:rsidRDefault="007C5449" w:rsidP="439A7D61">
      <w:pPr>
        <w:pStyle w:val="Texto"/>
        <w:keepNext/>
        <w:rPr>
          <w:rFonts w:ascii="Lucida Sans" w:hAnsi="Lucida Sans" w:cstheme="minorHAnsi"/>
        </w:rPr>
      </w:pPr>
      <w:r w:rsidRPr="00E824E7">
        <w:rPr>
          <w:rFonts w:ascii="Lucida Sans" w:hAnsi="Lucida Sans" w:cstheme="minorHAnsi"/>
          <w:shd w:val="clear" w:color="auto" w:fill="FFFFFF"/>
        </w:rPr>
        <w:t>Atualizada em 20</w:t>
      </w:r>
      <w:r w:rsidR="5D56478D" w:rsidRPr="00E824E7">
        <w:rPr>
          <w:rFonts w:ascii="Lucida Sans" w:hAnsi="Lucida Sans" w:cstheme="minorHAnsi"/>
          <w:shd w:val="clear" w:color="auto" w:fill="FFFFFF"/>
        </w:rPr>
        <w:t>23</w:t>
      </w:r>
      <w:r w:rsidRPr="00E824E7">
        <w:rPr>
          <w:rFonts w:ascii="Lucida Sans" w:hAnsi="Lucida Sans" w:cstheme="minorHAnsi"/>
          <w:shd w:val="clear" w:color="auto" w:fill="FFFFFF"/>
        </w:rPr>
        <w:t xml:space="preserve"> - 1º semestre.</w:t>
      </w:r>
    </w:p>
    <w:p w14:paraId="0C91783F" w14:textId="77777777" w:rsidR="008E6639" w:rsidRPr="00E824E7" w:rsidRDefault="008E6639" w:rsidP="008E6639">
      <w:pPr>
        <w:pStyle w:val="Texto"/>
        <w:spacing w:before="0" w:after="0"/>
        <w:rPr>
          <w:rFonts w:ascii="Lucida Sans" w:hAnsi="Lucida Sans" w:cstheme="minorHAnsi"/>
          <w:noProof/>
        </w:rPr>
      </w:pPr>
    </w:p>
    <w:p w14:paraId="73B54CB2" w14:textId="68B45198" w:rsidR="62F2002E" w:rsidRPr="00E824E7" w:rsidRDefault="62F2002E" w:rsidP="62F2002E">
      <w:pPr>
        <w:pStyle w:val="Texto"/>
        <w:spacing w:before="0" w:after="0"/>
        <w:rPr>
          <w:rFonts w:ascii="Lucida Sans" w:hAnsi="Lucida Sans" w:cstheme="minorHAnsi"/>
          <w:noProof/>
        </w:rPr>
      </w:pPr>
    </w:p>
    <w:p w14:paraId="459FC024" w14:textId="2961AA76" w:rsidR="62F2002E" w:rsidRPr="00E824E7" w:rsidRDefault="62F2002E" w:rsidP="62F2002E">
      <w:pPr>
        <w:rPr>
          <w:rFonts w:ascii="Lucida Sans" w:hAnsi="Lucida Sans" w:cstheme="minorHAnsi"/>
          <w:noProof/>
        </w:rPr>
      </w:pPr>
    </w:p>
    <w:p w14:paraId="4B013494" w14:textId="0CDA8316" w:rsidR="62F2002E" w:rsidRPr="00E824E7" w:rsidRDefault="62F2002E" w:rsidP="62F2002E">
      <w:pPr>
        <w:rPr>
          <w:rFonts w:ascii="Lucida Sans" w:hAnsi="Lucida Sans" w:cstheme="minorHAnsi"/>
          <w:noProof/>
        </w:rPr>
      </w:pPr>
    </w:p>
    <w:p w14:paraId="4098657D" w14:textId="3225E21C" w:rsidR="62F2002E" w:rsidRPr="00E824E7" w:rsidRDefault="62F2002E" w:rsidP="62F2002E">
      <w:pPr>
        <w:rPr>
          <w:rFonts w:ascii="Lucida Sans" w:hAnsi="Lucida Sans" w:cstheme="minorHAnsi"/>
          <w:noProof/>
        </w:rPr>
      </w:pPr>
    </w:p>
    <w:p w14:paraId="32D21315" w14:textId="43CCE83F" w:rsidR="62F2002E" w:rsidRPr="00E824E7" w:rsidRDefault="62F2002E" w:rsidP="62F2002E">
      <w:pPr>
        <w:rPr>
          <w:rFonts w:ascii="Lucida Sans" w:hAnsi="Lucida Sans" w:cstheme="minorHAnsi"/>
          <w:noProof/>
        </w:rPr>
      </w:pPr>
    </w:p>
    <w:p w14:paraId="34355AE0" w14:textId="5C1D1634" w:rsidR="62F2002E" w:rsidRPr="00E824E7" w:rsidRDefault="62F2002E" w:rsidP="62F2002E">
      <w:pPr>
        <w:rPr>
          <w:rFonts w:ascii="Lucida Sans" w:hAnsi="Lucida Sans" w:cstheme="minorHAnsi"/>
          <w:noProof/>
        </w:rPr>
      </w:pPr>
    </w:p>
    <w:p w14:paraId="76F2B866" w14:textId="5844527A" w:rsidR="62F2002E" w:rsidRPr="00E824E7" w:rsidRDefault="62F2002E" w:rsidP="62F2002E">
      <w:pPr>
        <w:rPr>
          <w:rFonts w:ascii="Lucida Sans" w:hAnsi="Lucida Sans" w:cstheme="minorHAnsi"/>
          <w:noProof/>
        </w:rPr>
      </w:pPr>
    </w:p>
    <w:p w14:paraId="504C40BE" w14:textId="7D277DD0" w:rsidR="62F2002E" w:rsidRPr="00E824E7" w:rsidRDefault="62F2002E" w:rsidP="62F2002E">
      <w:pPr>
        <w:rPr>
          <w:rFonts w:ascii="Lucida Sans" w:hAnsi="Lucida Sans" w:cstheme="minorHAnsi"/>
          <w:noProof/>
        </w:rPr>
      </w:pPr>
    </w:p>
    <w:p w14:paraId="0B06C4A8" w14:textId="554986D7" w:rsidR="62F2002E" w:rsidRPr="00E824E7" w:rsidRDefault="62F2002E" w:rsidP="62F2002E">
      <w:pPr>
        <w:rPr>
          <w:rFonts w:ascii="Lucida Sans" w:hAnsi="Lucida Sans" w:cstheme="minorHAnsi"/>
          <w:noProof/>
        </w:rPr>
      </w:pPr>
    </w:p>
    <w:p w14:paraId="7355FF1A" w14:textId="28AA1A2B" w:rsidR="62F2002E" w:rsidRPr="00E824E7" w:rsidRDefault="62F2002E" w:rsidP="62F2002E">
      <w:pPr>
        <w:rPr>
          <w:rFonts w:ascii="Lucida Sans" w:hAnsi="Lucida Sans" w:cstheme="minorHAnsi"/>
        </w:rPr>
      </w:pPr>
    </w:p>
    <w:p w14:paraId="5443F5B8" w14:textId="72D92AA2" w:rsidR="7EA377AE" w:rsidRPr="00E824E7" w:rsidRDefault="7EA377AE" w:rsidP="62F2002E">
      <w:pPr>
        <w:rPr>
          <w:rFonts w:ascii="Lucida Sans" w:hAnsi="Lucida Sans" w:cstheme="minorHAnsi"/>
        </w:rPr>
      </w:pPr>
      <w:r w:rsidRPr="00E824E7">
        <w:rPr>
          <w:rFonts w:ascii="Lucida Sans" w:hAnsi="Lucida Sans" w:cstheme="minorHAnsi"/>
          <w:b/>
          <w:bCs/>
          <w:color w:val="000000" w:themeColor="text1"/>
        </w:rPr>
        <w:t>ANEXO V - REFERÊNCIAS BIBLIOGRÁFICAS</w:t>
      </w:r>
    </w:p>
    <w:p w14:paraId="4A47C852" w14:textId="11EC5F08" w:rsidR="62F2002E" w:rsidRPr="00E824E7" w:rsidRDefault="62F2002E" w:rsidP="62F2002E">
      <w:pPr>
        <w:rPr>
          <w:rFonts w:ascii="Lucida Sans" w:hAnsi="Lucida Sans" w:cstheme="minorHAnsi"/>
        </w:rPr>
      </w:pPr>
    </w:p>
    <w:p w14:paraId="1264A0EB" w14:textId="32CFD3BD" w:rsidR="62F2002E" w:rsidRPr="00E824E7" w:rsidRDefault="62F2002E" w:rsidP="62F2002E">
      <w:pPr>
        <w:rPr>
          <w:rFonts w:ascii="Lucida Sans" w:hAnsi="Lucida Sans" w:cstheme="minorHAnsi"/>
        </w:rPr>
      </w:pPr>
    </w:p>
    <w:p w14:paraId="06A3A8FB" w14:textId="4182C33F"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Lei nº 9.394, de 20/12/1996</w:t>
      </w:r>
      <w:r w:rsidRPr="00E824E7">
        <w:rPr>
          <w:rFonts w:ascii="Lucida Sans" w:eastAsiaTheme="majorEastAsia" w:hAnsi="Lucida Sans" w:cstheme="minorHAnsi"/>
        </w:rPr>
        <w:t>, que estabelece as Diretrizes e Bases para a Educação Nacional;</w:t>
      </w:r>
    </w:p>
    <w:p w14:paraId="4B017D9A" w14:textId="50196B62"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Resolução CNE/CES nº 2, de 18/06/2007</w:t>
      </w:r>
      <w:r w:rsidRPr="00E824E7">
        <w:rPr>
          <w:rFonts w:ascii="Lucida Sans" w:eastAsiaTheme="majorEastAsia" w:hAnsi="Lucida Sans" w:cstheme="minorHAnsi"/>
        </w:rPr>
        <w:t>, que dispõe sobre a carga horária mínima e procedimentos relativos à integralização e duração dos cursos de graduação, bacharelados, na modalidade presencial;</w:t>
      </w:r>
    </w:p>
    <w:p w14:paraId="75923A42" w14:textId="37B92058"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Plano Nacional de Educação</w:t>
      </w:r>
      <w:r w:rsidRPr="00E824E7">
        <w:rPr>
          <w:rFonts w:ascii="Lucida Sans" w:eastAsiaTheme="majorEastAsia" w:hAnsi="Lucida Sans" w:cstheme="minorHAnsi"/>
        </w:rPr>
        <w:t xml:space="preserve"> - PNE 2014/2024;</w:t>
      </w:r>
    </w:p>
    <w:p w14:paraId="0C041B88" w14:textId="46EED50A"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 xml:space="preserve">Resolução CEPE /CEFET-RJ nº 01/2015, </w:t>
      </w:r>
      <w:r w:rsidRPr="00E824E7">
        <w:rPr>
          <w:rFonts w:ascii="Lucida Sans" w:eastAsiaTheme="majorEastAsia" w:hAnsi="Lucida Sans" w:cstheme="minorHAnsi"/>
          <w:color w:val="000000" w:themeColor="text1"/>
        </w:rPr>
        <w:t>Aprova o tempo máximo de integralização dos cursos presenciais oferecidos pelo CEFET/RJ;</w:t>
      </w:r>
    </w:p>
    <w:p w14:paraId="7695AE6B" w14:textId="714F8968" w:rsidR="7EA377AE" w:rsidRPr="00E824E7" w:rsidRDefault="7EA377AE" w:rsidP="62F2002E">
      <w:pPr>
        <w:pStyle w:val="Marcadores"/>
        <w:numPr>
          <w:ilvl w:val="0"/>
          <w:numId w:val="1"/>
        </w:numPr>
        <w:jc w:val="both"/>
        <w:rPr>
          <w:rFonts w:ascii="Lucida Sans" w:eastAsia="Cambria" w:hAnsi="Lucida Sans" w:cstheme="minorHAnsi"/>
        </w:rPr>
      </w:pPr>
      <w:r w:rsidRPr="00E824E7">
        <w:rPr>
          <w:rFonts w:ascii="Lucida Sans" w:eastAsiaTheme="majorEastAsia" w:hAnsi="Lucida Sans" w:cstheme="minorHAnsi"/>
          <w:b/>
          <w:bCs/>
        </w:rPr>
        <w:t xml:space="preserve">Resolução CEPE/CEFET-RJ nº01/2016, </w:t>
      </w:r>
      <w:r w:rsidRPr="00E824E7">
        <w:rPr>
          <w:rFonts w:ascii="Lucida Sans" w:eastAsiaTheme="majorEastAsia" w:hAnsi="Lucida Sans" w:cstheme="minorHAnsi"/>
          <w:color w:val="000000" w:themeColor="text1"/>
        </w:rPr>
        <w:t>Aprova as normas para criação de cursos técnicos de nível médio e de graduação no âmbito do CEFET/RJ;</w:t>
      </w:r>
    </w:p>
    <w:p w14:paraId="27ECE324" w14:textId="03F34A2A"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Cambria" w:hAnsi="Lucida Sans" w:cstheme="minorHAnsi"/>
          <w:b/>
          <w:bCs/>
        </w:rPr>
        <w:lastRenderedPageBreak/>
        <w:t xml:space="preserve">Resolução N° 02/2023, </w:t>
      </w:r>
      <w:r w:rsidRPr="00E824E7">
        <w:rPr>
          <w:rFonts w:ascii="Lucida Sans" w:eastAsia="Cambria" w:hAnsi="Lucida Sans" w:cstheme="minorHAnsi"/>
          <w:color w:val="000000" w:themeColor="text1"/>
        </w:rPr>
        <w:t>Aprova a proposta de Resolução que dispõe sobre a implantação das Diretrizes Curriculares Nacionais dos Cursos de Engenharia no âmbito do Cefet/RJ, e dá outras providências.</w:t>
      </w:r>
    </w:p>
    <w:p w14:paraId="71939AC9" w14:textId="40179AAF"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009 de 2002</w:t>
      </w:r>
      <w:r w:rsidRPr="00E824E7">
        <w:rPr>
          <w:rFonts w:ascii="Lucida Sans" w:eastAsiaTheme="majorEastAsia" w:hAnsi="Lucida Sans" w:cstheme="minorHAnsi"/>
          <w:color w:val="333333"/>
        </w:rPr>
        <w:t xml:space="preserve"> – Bacharelado ou Licenciatura em Física</w:t>
      </w:r>
    </w:p>
    <w:p w14:paraId="5F8ED5CD" w14:textId="6A8E309C"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018 de 2002</w:t>
      </w:r>
      <w:r w:rsidRPr="00E824E7">
        <w:rPr>
          <w:rFonts w:ascii="Lucida Sans" w:eastAsiaTheme="majorEastAsia" w:hAnsi="Lucida Sans" w:cstheme="minorHAnsi"/>
          <w:color w:val="333333"/>
        </w:rPr>
        <w:t xml:space="preserve"> – Línguas Estrangeiras Aplicadas às Negociações Internacionais</w:t>
      </w:r>
    </w:p>
    <w:p w14:paraId="52EDE77D" w14:textId="502E9292"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003 de 2003</w:t>
      </w:r>
      <w:r w:rsidRPr="00E824E7">
        <w:rPr>
          <w:rFonts w:ascii="Lucida Sans" w:eastAsiaTheme="majorEastAsia" w:hAnsi="Lucida Sans" w:cstheme="minorHAnsi"/>
          <w:color w:val="333333"/>
        </w:rPr>
        <w:t xml:space="preserve"> – Licenciatura em Matemática</w:t>
      </w:r>
    </w:p>
    <w:p w14:paraId="7FEC454F" w14:textId="15CC313E"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004 de 2005</w:t>
      </w:r>
      <w:r w:rsidRPr="00E824E7">
        <w:rPr>
          <w:rFonts w:ascii="Lucida Sans" w:eastAsiaTheme="majorEastAsia" w:hAnsi="Lucida Sans" w:cstheme="minorHAnsi"/>
          <w:color w:val="333333"/>
        </w:rPr>
        <w:t xml:space="preserve"> – Administração</w:t>
      </w:r>
    </w:p>
    <w:p w14:paraId="56F7491C" w14:textId="129D0242"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013 de 2006</w:t>
      </w:r>
      <w:r w:rsidRPr="00E824E7">
        <w:rPr>
          <w:rFonts w:ascii="Lucida Sans" w:eastAsiaTheme="majorEastAsia" w:hAnsi="Lucida Sans" w:cstheme="minorHAnsi"/>
          <w:color w:val="333333"/>
        </w:rPr>
        <w:t xml:space="preserve"> – Turismo</w:t>
      </w:r>
    </w:p>
    <w:p w14:paraId="6E0AD900" w14:textId="066BA8FD"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005 de 2016</w:t>
      </w:r>
      <w:r w:rsidRPr="00E824E7">
        <w:rPr>
          <w:rFonts w:ascii="Lucida Sans" w:eastAsiaTheme="majorEastAsia" w:hAnsi="Lucida Sans" w:cstheme="minorHAnsi"/>
          <w:color w:val="333333"/>
        </w:rPr>
        <w:t xml:space="preserve"> – Ciência da Computação, Sistemas de Informação</w:t>
      </w:r>
    </w:p>
    <w:p w14:paraId="0C72769E" w14:textId="29D2D7B0" w:rsidR="7EA377AE" w:rsidRPr="00E824E7" w:rsidRDefault="7EA377AE" w:rsidP="62F2002E">
      <w:pPr>
        <w:pStyle w:val="Marcadores"/>
        <w:numPr>
          <w:ilvl w:val="0"/>
          <w:numId w:val="1"/>
        </w:numPr>
        <w:jc w:val="both"/>
        <w:rPr>
          <w:rFonts w:ascii="Lucida Sans" w:eastAsiaTheme="majorEastAsia" w:hAnsi="Lucida Sans" w:cstheme="minorHAnsi"/>
          <w:color w:val="333333"/>
        </w:rPr>
      </w:pPr>
      <w:r w:rsidRPr="00E824E7">
        <w:rPr>
          <w:rFonts w:ascii="Lucida Sans" w:eastAsiaTheme="majorEastAsia" w:hAnsi="Lucida Sans" w:cstheme="minorHAnsi"/>
          <w:b/>
          <w:bCs/>
          <w:color w:val="333333"/>
        </w:rPr>
        <w:t xml:space="preserve">Resolução CNE CES 002 de 2019 </w:t>
      </w:r>
      <w:r w:rsidRPr="00E824E7">
        <w:rPr>
          <w:rFonts w:ascii="Lucida Sans" w:eastAsiaTheme="majorEastAsia" w:hAnsi="Lucida Sans" w:cstheme="minorHAnsi"/>
          <w:color w:val="333333"/>
        </w:rPr>
        <w:t>– Engenharia Ambiental, Civil, de Alimentos, de Computação, de Controle e Automação, de Produção, de Telecomunicações, Elétrica, Eletrônica, Mecânica, Metalúrgica</w:t>
      </w:r>
    </w:p>
    <w:p w14:paraId="066A5F12" w14:textId="3627B3EE"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color w:val="333333"/>
        </w:rPr>
        <w:t>Resolução CNE CP 001 de 2021</w:t>
      </w:r>
      <w:r w:rsidRPr="00E824E7">
        <w:rPr>
          <w:rFonts w:ascii="Lucida Sans" w:eastAsiaTheme="majorEastAsia" w:hAnsi="Lucida Sans" w:cstheme="minorHAnsi"/>
          <w:color w:val="333333"/>
        </w:rPr>
        <w:t xml:space="preserve"> – Cursos Tecnólogos em Gestão Ambiental, Gestão de Turismo, Sistemas para Internet</w:t>
      </w:r>
    </w:p>
    <w:p w14:paraId="0DCAFBC7" w14:textId="64EB06F0"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Decreto 4.281 de 25/06/2002</w:t>
      </w:r>
      <w:r w:rsidRPr="00E824E7">
        <w:rPr>
          <w:rFonts w:ascii="Lucida Sans" w:eastAsiaTheme="majorEastAsia" w:hAnsi="Lucida Sans" w:cstheme="minorHAnsi"/>
        </w:rPr>
        <w:t>, que regulamenta a Lei nº 9.795, de 27/04/1999, que institui a Política Nacional de Educação Ambiental, e dá outras providências;</w:t>
      </w:r>
    </w:p>
    <w:p w14:paraId="1E9F1DE2" w14:textId="306D513E"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Lei nº 10.639/03</w:t>
      </w:r>
      <w:r w:rsidRPr="00E824E7">
        <w:rPr>
          <w:rFonts w:ascii="Lucida Sans" w:eastAsiaTheme="majorEastAsia" w:hAnsi="Lucida Sans" w:cstheme="minorHAnsi"/>
        </w:rPr>
        <w:t>, que torna obrigatório o ensino sobre História e Cultura Afro-Brasileira;</w:t>
      </w:r>
    </w:p>
    <w:p w14:paraId="23DC68E6" w14:textId="7BC2FB68"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Resolução CNE/CP nº 1, de 17/06/2004</w:t>
      </w:r>
      <w:r w:rsidRPr="00E824E7">
        <w:rPr>
          <w:rFonts w:ascii="Lucida Sans" w:eastAsiaTheme="majorEastAsia" w:hAnsi="Lucida Sans" w:cstheme="minorHAnsi"/>
        </w:rPr>
        <w:t xml:space="preserve">, que institui Diretrizes Curriculares Nacionais para a Educação das Relações Étnico-Raciais para o Ensino de História e Cultura Afro-Brasileira e Africana; </w:t>
      </w:r>
    </w:p>
    <w:p w14:paraId="65E885D4" w14:textId="522E1A8D"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Decreto nº 5.626, de 22/12/2005</w:t>
      </w:r>
      <w:r w:rsidRPr="00E824E7">
        <w:rPr>
          <w:rFonts w:ascii="Lucida Sans" w:eastAsiaTheme="majorEastAsia" w:hAnsi="Lucida Sans" w:cstheme="minorHAnsi"/>
        </w:rPr>
        <w:t>, que Regulamenta a Lei nº 10.436, de 24/04/2002, que dispõe sobre a Língua Brasileira de Sinais – Libras. Tal decreto estabelece, em seu Capítulo II, que a disciplina Libras é optativa para alguns; cursos, como o de engenharia, e é obrigatória para outros, como o de licenciatura;</w:t>
      </w:r>
    </w:p>
    <w:p w14:paraId="476DE9B1" w14:textId="1B00B234"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Lei 11.645/08,</w:t>
      </w:r>
      <w:r w:rsidRPr="00E824E7">
        <w:rPr>
          <w:rFonts w:ascii="Lucida Sans" w:eastAsiaTheme="majorEastAsia" w:hAnsi="Lucida Sans" w:cstheme="minorHAnsi"/>
        </w:rPr>
        <w:t xml:space="preserve"> que torna obrigatório o estudo da História e Cultura Afro-Brasileira e Indígena;</w:t>
      </w:r>
    </w:p>
    <w:p w14:paraId="3F388A89" w14:textId="36F7E1AD"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Resolução CNE/CP nº 1, de 30/5/2012</w:t>
      </w:r>
      <w:r w:rsidRPr="00E824E7">
        <w:rPr>
          <w:rFonts w:ascii="Lucida Sans" w:eastAsiaTheme="majorEastAsia" w:hAnsi="Lucida Sans" w:cstheme="minorHAnsi"/>
        </w:rPr>
        <w:t xml:space="preserve">, que apresenta as Diretrizes Nacionais para a Educação em Direitos Humanos; </w:t>
      </w:r>
    </w:p>
    <w:p w14:paraId="7B4713A4" w14:textId="775B3570"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t>Lei nº 12.764, de 27/12/2012</w:t>
      </w:r>
      <w:r w:rsidRPr="00E824E7">
        <w:rPr>
          <w:rFonts w:ascii="Lucida Sans" w:eastAsiaTheme="majorEastAsia" w:hAnsi="Lucida Sans" w:cstheme="minorHAnsi"/>
        </w:rPr>
        <w:t>, que trata da Proteção dos Direitos da Pessoa com Transtorno do Espectro Autista;</w:t>
      </w:r>
    </w:p>
    <w:p w14:paraId="431A6CF9" w14:textId="306B1DA0" w:rsidR="7EA377AE" w:rsidRPr="00E824E7" w:rsidRDefault="7EA377AE" w:rsidP="62F2002E">
      <w:pPr>
        <w:pStyle w:val="Marcadores"/>
        <w:numPr>
          <w:ilvl w:val="0"/>
          <w:numId w:val="1"/>
        </w:numPr>
        <w:jc w:val="both"/>
        <w:rPr>
          <w:rFonts w:ascii="Lucida Sans" w:eastAsiaTheme="majorEastAsia" w:hAnsi="Lucida Sans" w:cstheme="minorHAnsi"/>
          <w:b/>
          <w:bCs/>
        </w:rPr>
      </w:pPr>
      <w:r w:rsidRPr="00E824E7">
        <w:rPr>
          <w:rFonts w:ascii="Lucida Sans" w:eastAsiaTheme="majorEastAsia" w:hAnsi="Lucida Sans" w:cstheme="minorHAnsi"/>
          <w:b/>
          <w:bCs/>
        </w:rPr>
        <w:t>Lei Nº 13.146/</w:t>
      </w:r>
      <w:proofErr w:type="gramStart"/>
      <w:r w:rsidRPr="00E824E7">
        <w:rPr>
          <w:rFonts w:ascii="Lucida Sans" w:eastAsiaTheme="majorEastAsia" w:hAnsi="Lucida Sans" w:cstheme="minorHAnsi"/>
          <w:b/>
          <w:bCs/>
        </w:rPr>
        <w:t>2015</w:t>
      </w:r>
      <w:r w:rsidRPr="00E824E7">
        <w:rPr>
          <w:rStyle w:val="StrongEmphasis"/>
          <w:rFonts w:ascii="Lucida Sans" w:eastAsiaTheme="majorEastAsia" w:hAnsi="Lucida Sans" w:cstheme="minorHAnsi"/>
          <w:b w:val="0"/>
          <w:bCs w:val="0"/>
        </w:rPr>
        <w:t>,  Institui</w:t>
      </w:r>
      <w:proofErr w:type="gramEnd"/>
      <w:r w:rsidRPr="00E824E7">
        <w:rPr>
          <w:rStyle w:val="StrongEmphasis"/>
          <w:rFonts w:ascii="Lucida Sans" w:eastAsiaTheme="majorEastAsia" w:hAnsi="Lucida Sans" w:cstheme="minorHAnsi"/>
          <w:b w:val="0"/>
          <w:bCs w:val="0"/>
        </w:rPr>
        <w:t xml:space="preserve"> a Lei Brasileira de Inclusão da Pessoa com Deficiência.</w:t>
      </w:r>
    </w:p>
    <w:p w14:paraId="4A64C880" w14:textId="411B45C4" w:rsidR="7EA377AE" w:rsidRPr="00E824E7" w:rsidRDefault="7EA377AE" w:rsidP="62F2002E">
      <w:pPr>
        <w:pStyle w:val="Marcadores"/>
        <w:numPr>
          <w:ilvl w:val="0"/>
          <w:numId w:val="1"/>
        </w:numPr>
        <w:jc w:val="both"/>
        <w:rPr>
          <w:rFonts w:ascii="Lucida Sans" w:eastAsiaTheme="majorEastAsia" w:hAnsi="Lucida Sans" w:cstheme="minorHAnsi"/>
          <w:b/>
          <w:bCs/>
        </w:rPr>
      </w:pPr>
      <w:r w:rsidRPr="00E824E7">
        <w:rPr>
          <w:rFonts w:ascii="Lucida Sans" w:eastAsiaTheme="majorEastAsia" w:hAnsi="Lucida Sans" w:cstheme="minorHAnsi"/>
          <w:b/>
          <w:bCs/>
        </w:rPr>
        <w:t>Portaria Nº 2117 de 06 de dezembro de 2019</w:t>
      </w:r>
      <w:r w:rsidRPr="00E824E7">
        <w:rPr>
          <w:rFonts w:ascii="Lucida Sans" w:eastAsiaTheme="majorEastAsia" w:hAnsi="Lucida Sans" w:cstheme="minorHAnsi"/>
        </w:rPr>
        <w:t>, regulamenta a oferta de disciplinas na modalidade a distância nos cursos de graduação presencial;</w:t>
      </w:r>
    </w:p>
    <w:p w14:paraId="6D349CC2" w14:textId="2A94C00A" w:rsidR="7EA377AE" w:rsidRPr="00E824E7" w:rsidRDefault="00000000" w:rsidP="62F2002E">
      <w:pPr>
        <w:pStyle w:val="Marcadores"/>
        <w:numPr>
          <w:ilvl w:val="0"/>
          <w:numId w:val="1"/>
        </w:numPr>
        <w:jc w:val="both"/>
        <w:rPr>
          <w:rFonts w:ascii="Lucida Sans" w:eastAsiaTheme="majorEastAsia" w:hAnsi="Lucida Sans" w:cstheme="minorHAnsi"/>
        </w:rPr>
      </w:pPr>
      <w:hyperlink r:id="rId46">
        <w:r w:rsidR="7EA377AE" w:rsidRPr="00E824E7">
          <w:rPr>
            <w:rStyle w:val="Hyperlink"/>
            <w:rFonts w:ascii="Lucida Sans" w:eastAsiaTheme="majorEastAsia" w:hAnsi="Lucida Sans" w:cstheme="minorHAnsi"/>
            <w:b/>
            <w:bCs/>
            <w:color w:val="auto"/>
            <w:u w:val="none"/>
          </w:rPr>
          <w:t>Diretrizes Curriculares - Cursos de Graduação Bacharelado e Licenciatura</w:t>
        </w:r>
        <w:r w:rsidR="7EA377AE" w:rsidRPr="00E824E7">
          <w:rPr>
            <w:rStyle w:val="Hyperlink"/>
            <w:rFonts w:ascii="Lucida Sans" w:eastAsiaTheme="majorEastAsia" w:hAnsi="Lucida Sans" w:cstheme="minorHAnsi"/>
            <w:color w:val="auto"/>
            <w:u w:val="none"/>
          </w:rPr>
          <w:t>;</w:t>
        </w:r>
      </w:hyperlink>
    </w:p>
    <w:p w14:paraId="5DAC03BD" w14:textId="34BA0902"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eastAsiaTheme="majorEastAsia" w:hAnsi="Lucida Sans" w:cstheme="minorHAnsi"/>
          <w:b/>
          <w:bCs/>
        </w:rPr>
        <w:lastRenderedPageBreak/>
        <w:t>Carga Horária mínima dos cursos de Graduação, c</w:t>
      </w:r>
      <w:r w:rsidRPr="00E824E7">
        <w:rPr>
          <w:rFonts w:ascii="Lucida Sans" w:eastAsiaTheme="majorEastAsia" w:hAnsi="Lucida Sans" w:cstheme="minorHAnsi"/>
        </w:rPr>
        <w:t>onforme disposto pelo CNE.</w:t>
      </w:r>
    </w:p>
    <w:p w14:paraId="7D43ED35" w14:textId="36D134F0" w:rsidR="7EA377AE" w:rsidRPr="00E824E7" w:rsidRDefault="00000000" w:rsidP="62F2002E">
      <w:pPr>
        <w:pStyle w:val="Marcadores"/>
        <w:numPr>
          <w:ilvl w:val="0"/>
          <w:numId w:val="1"/>
        </w:numPr>
        <w:jc w:val="both"/>
        <w:rPr>
          <w:rFonts w:ascii="Lucida Sans" w:eastAsiaTheme="majorEastAsia" w:hAnsi="Lucida Sans" w:cstheme="minorHAnsi"/>
        </w:rPr>
      </w:pPr>
      <w:hyperlink r:id="rId47">
        <w:r w:rsidR="7EA377AE" w:rsidRPr="00E824E7">
          <w:rPr>
            <w:rStyle w:val="Hyperlink"/>
            <w:rFonts w:ascii="Lucida Sans" w:eastAsiaTheme="majorEastAsia" w:hAnsi="Lucida Sans" w:cstheme="minorHAnsi"/>
            <w:b/>
            <w:bCs/>
            <w:color w:val="auto"/>
            <w:u w:val="none"/>
          </w:rPr>
          <w:t>Plano Nacional de Educação</w:t>
        </w:r>
      </w:hyperlink>
      <w:r w:rsidR="7EA377AE" w:rsidRPr="00E824E7">
        <w:rPr>
          <w:rStyle w:val="StrongEmphasis"/>
          <w:rFonts w:ascii="Lucida Sans" w:eastAsiaTheme="majorEastAsia" w:hAnsi="Lucida Sans" w:cstheme="minorHAnsi"/>
        </w:rPr>
        <w:t> - PNE 2014/2024</w:t>
      </w:r>
      <w:r w:rsidR="7EA377AE" w:rsidRPr="00E824E7">
        <w:rPr>
          <w:rStyle w:val="StrongEmphasis"/>
          <w:rFonts w:ascii="Lucida Sans" w:eastAsiaTheme="majorEastAsia" w:hAnsi="Lucida Sans" w:cstheme="minorHAnsi"/>
          <w:b w:val="0"/>
          <w:bCs w:val="0"/>
        </w:rPr>
        <w:t>;</w:t>
      </w:r>
    </w:p>
    <w:p w14:paraId="32D9AC3F" w14:textId="44F844D4" w:rsidR="2587327A" w:rsidRPr="00E824E7" w:rsidRDefault="2587327A" w:rsidP="62F2002E">
      <w:pPr>
        <w:pStyle w:val="Marcadores"/>
        <w:numPr>
          <w:ilvl w:val="0"/>
          <w:numId w:val="1"/>
        </w:numPr>
        <w:jc w:val="both"/>
        <w:rPr>
          <w:rFonts w:ascii="Lucida Sans" w:hAnsi="Lucida Sans" w:cstheme="minorHAnsi"/>
          <w:color w:val="162937"/>
        </w:rPr>
      </w:pPr>
      <w:r w:rsidRPr="00E824E7">
        <w:rPr>
          <w:rFonts w:ascii="Lucida Sans" w:eastAsiaTheme="majorEastAsia" w:hAnsi="Lucida Sans" w:cstheme="minorHAnsi"/>
          <w:b/>
          <w:bCs/>
        </w:rPr>
        <w:t>Resolução</w:t>
      </w:r>
      <w:r w:rsidR="1EB1D36C" w:rsidRPr="00E824E7">
        <w:rPr>
          <w:rFonts w:ascii="Lucida Sans" w:hAnsi="Lucida Sans" w:cstheme="minorHAnsi"/>
          <w:b/>
          <w:bCs/>
          <w:caps/>
          <w:color w:val="162937"/>
        </w:rPr>
        <w:t xml:space="preserve"> </w:t>
      </w:r>
      <w:r w:rsidR="0712D8EC" w:rsidRPr="00E824E7">
        <w:rPr>
          <w:rFonts w:ascii="Lucida Sans" w:hAnsi="Lucida Sans" w:cstheme="minorHAnsi"/>
          <w:b/>
          <w:bCs/>
          <w:caps/>
          <w:color w:val="162937"/>
        </w:rPr>
        <w:t>n</w:t>
      </w:r>
      <w:r w:rsidR="1EB1D36C" w:rsidRPr="00E824E7">
        <w:rPr>
          <w:rFonts w:ascii="Lucida Sans" w:hAnsi="Lucida Sans" w:cstheme="minorHAnsi"/>
          <w:b/>
          <w:bCs/>
          <w:caps/>
          <w:color w:val="162937"/>
        </w:rPr>
        <w:t xml:space="preserve">º 7, </w:t>
      </w:r>
      <w:r w:rsidR="71E47D03" w:rsidRPr="00E824E7">
        <w:rPr>
          <w:rFonts w:ascii="Lucida Sans" w:hAnsi="Lucida Sans" w:cstheme="minorHAnsi"/>
          <w:b/>
          <w:bCs/>
          <w:caps/>
          <w:color w:val="162937"/>
        </w:rPr>
        <w:t>d</w:t>
      </w:r>
      <w:r w:rsidR="1EB1D36C" w:rsidRPr="00E824E7">
        <w:rPr>
          <w:rFonts w:ascii="Lucida Sans" w:hAnsi="Lucida Sans" w:cstheme="minorHAnsi"/>
          <w:b/>
          <w:bCs/>
          <w:caps/>
          <w:color w:val="162937"/>
        </w:rPr>
        <w:t xml:space="preserve">E 18 DE DEZEMBRO DE 2018, </w:t>
      </w:r>
      <w:r w:rsidR="1EB1D36C" w:rsidRPr="00E824E7">
        <w:rPr>
          <w:rFonts w:ascii="Lucida Sans" w:hAnsi="Lucida Sans" w:cstheme="minorHAnsi"/>
          <w:color w:val="162937"/>
        </w:rPr>
        <w:t xml:space="preserve">Estabelece as Diretrizes para a Extensão na Educação Superior Brasileira e regimenta o disposto na Meta 12.7 da Lei nº 13.005/2014, que aprova o Plano Nacional de Educação - PNE 2014-2024 e </w:t>
      </w:r>
      <w:proofErr w:type="spellStart"/>
      <w:r w:rsidR="1EB1D36C" w:rsidRPr="00E824E7">
        <w:rPr>
          <w:rFonts w:ascii="Lucida Sans" w:hAnsi="Lucida Sans" w:cstheme="minorHAnsi"/>
          <w:color w:val="162937"/>
        </w:rPr>
        <w:t>daì</w:t>
      </w:r>
      <w:proofErr w:type="spellEnd"/>
      <w:r w:rsidR="1EB1D36C" w:rsidRPr="00E824E7">
        <w:rPr>
          <w:rFonts w:ascii="Lucida Sans" w:hAnsi="Lucida Sans" w:cstheme="minorHAnsi"/>
          <w:color w:val="162937"/>
        </w:rPr>
        <w:t xml:space="preserve"> outras providências;</w:t>
      </w:r>
    </w:p>
    <w:p w14:paraId="0765CC43" w14:textId="20F429E6" w:rsidR="7EA377AE" w:rsidRPr="00E824E7" w:rsidRDefault="7EA377AE" w:rsidP="62F2002E">
      <w:pPr>
        <w:pStyle w:val="Marcadores"/>
        <w:numPr>
          <w:ilvl w:val="0"/>
          <w:numId w:val="1"/>
        </w:numPr>
        <w:jc w:val="both"/>
        <w:rPr>
          <w:rFonts w:ascii="Lucida Sans" w:eastAsiaTheme="majorEastAsia" w:hAnsi="Lucida Sans" w:cstheme="minorHAnsi"/>
          <w:color w:val="000000" w:themeColor="text1"/>
        </w:rPr>
      </w:pPr>
      <w:r w:rsidRPr="00E824E7">
        <w:rPr>
          <w:rFonts w:ascii="Lucida Sans" w:eastAsiaTheme="majorEastAsia" w:hAnsi="Lucida Sans" w:cstheme="minorHAnsi"/>
          <w:b/>
          <w:bCs/>
        </w:rPr>
        <w:t xml:space="preserve">Resolução CEPE /CEFET-RJ nº 01/2023, </w:t>
      </w:r>
      <w:r w:rsidRPr="00E824E7">
        <w:rPr>
          <w:rFonts w:ascii="Lucida Sans" w:eastAsiaTheme="majorEastAsia" w:hAnsi="Lucida Sans" w:cstheme="minorHAnsi"/>
          <w:color w:val="000000" w:themeColor="text1"/>
        </w:rPr>
        <w:t xml:space="preserve">Aprova as diretrizes para </w:t>
      </w:r>
      <w:proofErr w:type="spellStart"/>
      <w:r w:rsidRPr="00E824E7">
        <w:rPr>
          <w:rFonts w:ascii="Lucida Sans" w:eastAsiaTheme="majorEastAsia" w:hAnsi="Lucida Sans" w:cstheme="minorHAnsi"/>
          <w:color w:val="000000" w:themeColor="text1"/>
        </w:rPr>
        <w:t>curricularização</w:t>
      </w:r>
      <w:proofErr w:type="spellEnd"/>
      <w:r w:rsidRPr="00E824E7">
        <w:rPr>
          <w:rFonts w:ascii="Lucida Sans" w:eastAsiaTheme="majorEastAsia" w:hAnsi="Lucida Sans" w:cstheme="minorHAnsi"/>
          <w:color w:val="000000" w:themeColor="text1"/>
        </w:rPr>
        <w:t xml:space="preserve"> da extensão no ensino superior;</w:t>
      </w:r>
    </w:p>
    <w:p w14:paraId="3E3AE6B1" w14:textId="6015DF5E" w:rsidR="7EA377AE" w:rsidRPr="00E824E7" w:rsidRDefault="7EA377AE" w:rsidP="62F2002E">
      <w:pPr>
        <w:pStyle w:val="Marcadores"/>
        <w:numPr>
          <w:ilvl w:val="0"/>
          <w:numId w:val="1"/>
        </w:numPr>
        <w:jc w:val="both"/>
        <w:rPr>
          <w:rFonts w:ascii="Lucida Sans" w:hAnsi="Lucida Sans" w:cstheme="minorHAnsi"/>
        </w:rPr>
      </w:pPr>
      <w:r w:rsidRPr="00E824E7">
        <w:rPr>
          <w:rFonts w:ascii="Lucida Sans" w:hAnsi="Lucida Sans" w:cstheme="minorHAnsi"/>
          <w:b/>
          <w:bCs/>
        </w:rPr>
        <w:t>Lei nº 10.861, de 20/12/2004</w:t>
      </w:r>
      <w:r w:rsidRPr="00E824E7">
        <w:rPr>
          <w:rFonts w:ascii="Lucida Sans" w:hAnsi="Lucida Sans" w:cstheme="minorHAnsi"/>
        </w:rPr>
        <w:t>, que em seu Art.11 estabelece que cada Instituição deve constituir uma CPA (Comissão Própria de Avaliação) com as funções de coordenar e articular o seu processo interno de avaliação e disponibilizar informações;</w:t>
      </w:r>
    </w:p>
    <w:p w14:paraId="615EDBE1" w14:textId="717D27F4" w:rsidR="7EA377AE" w:rsidRPr="00E824E7" w:rsidRDefault="7EA377AE" w:rsidP="62F2002E">
      <w:pPr>
        <w:pStyle w:val="Marcadores"/>
        <w:numPr>
          <w:ilvl w:val="0"/>
          <w:numId w:val="1"/>
        </w:numPr>
        <w:jc w:val="both"/>
        <w:rPr>
          <w:rFonts w:ascii="Lucida Sans" w:eastAsiaTheme="majorEastAsia" w:hAnsi="Lucida Sans" w:cstheme="minorHAnsi"/>
        </w:rPr>
      </w:pPr>
      <w:r w:rsidRPr="00E824E7">
        <w:rPr>
          <w:rFonts w:ascii="Lucida Sans" w:hAnsi="Lucida Sans" w:cstheme="minorHAnsi"/>
          <w:b/>
          <w:bCs/>
        </w:rPr>
        <w:t>Resolução CONAES nº 1, de 17/06/2010</w:t>
      </w:r>
      <w:r w:rsidRPr="00E824E7">
        <w:rPr>
          <w:rFonts w:ascii="Lucida Sans" w:hAnsi="Lucida Sans" w:cstheme="minorHAnsi"/>
        </w:rPr>
        <w:t>, que normatiza o Núcleo Docente Estruturante e dá outras providências.</w:t>
      </w:r>
    </w:p>
    <w:p w14:paraId="7C628236" w14:textId="30CC7580" w:rsidR="62F2002E" w:rsidRPr="00E824E7" w:rsidRDefault="62F2002E" w:rsidP="62F2002E">
      <w:pPr>
        <w:rPr>
          <w:rFonts w:ascii="Lucida Sans" w:hAnsi="Lucida Sans" w:cstheme="minorHAnsi"/>
        </w:rPr>
      </w:pPr>
    </w:p>
    <w:sectPr w:rsidR="62F2002E" w:rsidRPr="00E824E7" w:rsidSect="002E1BFE">
      <w:pgSz w:w="11907" w:h="16840" w:code="9"/>
      <w:pgMar w:top="1673"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63E20" w14:textId="77777777" w:rsidR="00F65336" w:rsidRDefault="00F65336">
      <w:r>
        <w:separator/>
      </w:r>
    </w:p>
    <w:p w14:paraId="0D8A4039" w14:textId="77777777" w:rsidR="00F65336" w:rsidRDefault="00F65336"/>
  </w:endnote>
  <w:endnote w:type="continuationSeparator" w:id="0">
    <w:p w14:paraId="0C611C06" w14:textId="77777777" w:rsidR="00F65336" w:rsidRDefault="00F65336">
      <w:r>
        <w:continuationSeparator/>
      </w:r>
    </w:p>
    <w:p w14:paraId="047CD518" w14:textId="77777777" w:rsidR="00F65336" w:rsidRDefault="00F65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OttawaPlain">
    <w:charset w:val="00"/>
    <w:family w:val="roman"/>
    <w:pitch w:val="default"/>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4AA03" w14:textId="77777777" w:rsidR="0076569A" w:rsidRDefault="0076569A">
    <w:pPr>
      <w:pStyle w:val="Rodap"/>
      <w:tabs>
        <w:tab w:val="clear" w:pos="4419"/>
        <w:tab w:val="clear" w:pos="8838"/>
        <w:tab w:val="center" w:pos="4800"/>
        <w:tab w:val="right" w:pos="9720"/>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940"/>
      <w:gridCol w:w="8131"/>
    </w:tblGrid>
    <w:tr w:rsidR="0076569A" w14:paraId="5C9E5CA4" w14:textId="77777777" w:rsidTr="00743E4E">
      <w:tc>
        <w:tcPr>
          <w:tcW w:w="918" w:type="dxa"/>
        </w:tcPr>
        <w:p w14:paraId="0D45404E" w14:textId="78B0B3EA" w:rsidR="0076569A" w:rsidRPr="00743E4E" w:rsidRDefault="0076569A">
          <w:pPr>
            <w:pStyle w:val="Rodap"/>
            <w:jc w:val="right"/>
            <w:rPr>
              <w:rFonts w:ascii="Lucida Sans" w:hAnsi="Lucida Sans" w:cs="Lucida Sans"/>
              <w:b/>
              <w:bCs/>
              <w:color w:val="4F81BD"/>
              <w:sz w:val="18"/>
              <w:szCs w:val="18"/>
            </w:rPr>
          </w:pPr>
          <w:r w:rsidRPr="00743E4E">
            <w:rPr>
              <w:rFonts w:ascii="Lucida Sans" w:hAnsi="Lucida Sans" w:cs="Lucida Sans"/>
              <w:sz w:val="18"/>
              <w:szCs w:val="18"/>
            </w:rPr>
            <w:fldChar w:fldCharType="begin"/>
          </w:r>
          <w:r w:rsidRPr="00743E4E">
            <w:rPr>
              <w:rFonts w:ascii="Lucida Sans" w:hAnsi="Lucida Sans" w:cs="Lucida Sans"/>
              <w:sz w:val="18"/>
              <w:szCs w:val="18"/>
            </w:rPr>
            <w:instrText>PAGE   \* MERGEFORMAT</w:instrText>
          </w:r>
          <w:r w:rsidRPr="00743E4E">
            <w:rPr>
              <w:rFonts w:ascii="Lucida Sans" w:hAnsi="Lucida Sans" w:cs="Lucida Sans"/>
              <w:sz w:val="18"/>
              <w:szCs w:val="18"/>
            </w:rPr>
            <w:fldChar w:fldCharType="separate"/>
          </w:r>
          <w:r w:rsidR="00511BA5" w:rsidRPr="00511BA5">
            <w:rPr>
              <w:rFonts w:ascii="Lucida Sans" w:hAnsi="Lucida Sans" w:cs="Lucida Sans"/>
              <w:b/>
              <w:bCs/>
              <w:noProof/>
              <w:color w:val="4F81BD"/>
              <w:sz w:val="18"/>
              <w:szCs w:val="18"/>
            </w:rPr>
            <w:t>29</w:t>
          </w:r>
          <w:r w:rsidRPr="00743E4E">
            <w:rPr>
              <w:rFonts w:ascii="Lucida Sans" w:hAnsi="Lucida Sans" w:cs="Lucida Sans"/>
              <w:b/>
              <w:bCs/>
              <w:color w:val="4F81BD"/>
              <w:sz w:val="18"/>
              <w:szCs w:val="18"/>
            </w:rPr>
            <w:fldChar w:fldCharType="end"/>
          </w:r>
        </w:p>
      </w:tc>
      <w:tc>
        <w:tcPr>
          <w:tcW w:w="7938" w:type="dxa"/>
        </w:tcPr>
        <w:p w14:paraId="34C09EF1" w14:textId="2147FF3B" w:rsidR="0076569A" w:rsidRPr="00782380" w:rsidRDefault="0076569A" w:rsidP="00385C82">
          <w:pPr>
            <w:pStyle w:val="Rodap"/>
            <w:rPr>
              <w:rFonts w:asciiTheme="minorHAnsi" w:hAnsiTheme="minorHAnsi" w:cstheme="minorHAnsi"/>
              <w:sz w:val="20"/>
              <w:szCs w:val="20"/>
            </w:rPr>
          </w:pPr>
          <w:r w:rsidRPr="00782380">
            <w:rPr>
              <w:rFonts w:asciiTheme="minorHAnsi" w:hAnsiTheme="minorHAnsi" w:cstheme="minorHAnsi"/>
              <w:sz w:val="20"/>
              <w:szCs w:val="20"/>
            </w:rPr>
            <w:t xml:space="preserve"> Projeto </w:t>
          </w:r>
          <w:r w:rsidR="006554A4">
            <w:rPr>
              <w:rFonts w:asciiTheme="minorHAnsi" w:hAnsiTheme="minorHAnsi" w:cstheme="minorHAnsi"/>
              <w:sz w:val="20"/>
              <w:szCs w:val="20"/>
            </w:rPr>
            <w:t>P</w:t>
          </w:r>
          <w:r w:rsidRPr="00782380">
            <w:rPr>
              <w:rFonts w:asciiTheme="minorHAnsi" w:hAnsiTheme="minorHAnsi" w:cstheme="minorHAnsi"/>
              <w:sz w:val="20"/>
              <w:szCs w:val="20"/>
            </w:rPr>
            <w:t xml:space="preserve">edagógico do </w:t>
          </w:r>
          <w:r w:rsidR="006554A4">
            <w:rPr>
              <w:rFonts w:asciiTheme="minorHAnsi" w:hAnsiTheme="minorHAnsi" w:cstheme="minorHAnsi"/>
              <w:sz w:val="20"/>
              <w:szCs w:val="20"/>
            </w:rPr>
            <w:t>C</w:t>
          </w:r>
          <w:r w:rsidRPr="00782380">
            <w:rPr>
              <w:rFonts w:asciiTheme="minorHAnsi" w:hAnsiTheme="minorHAnsi" w:cstheme="minorHAnsi"/>
              <w:sz w:val="20"/>
              <w:szCs w:val="20"/>
            </w:rPr>
            <w:t xml:space="preserve">urso de </w:t>
          </w:r>
          <w:r w:rsidRPr="00782380">
            <w:rPr>
              <w:rFonts w:asciiTheme="minorHAnsi" w:hAnsiTheme="minorHAnsi" w:cstheme="minorHAnsi"/>
              <w:color w:val="FF0000"/>
              <w:sz w:val="20"/>
              <w:szCs w:val="20"/>
            </w:rPr>
            <w:t>XXXXXX</w:t>
          </w:r>
        </w:p>
      </w:tc>
    </w:tr>
  </w:tbl>
  <w:p w14:paraId="4254D84B" w14:textId="77777777" w:rsidR="0076569A" w:rsidRDefault="0076569A" w:rsidP="0030266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1007"/>
      <w:gridCol w:w="8711"/>
    </w:tblGrid>
    <w:tr w:rsidR="0076569A" w14:paraId="6C95C634" w14:textId="77777777" w:rsidTr="00743E4E">
      <w:tc>
        <w:tcPr>
          <w:tcW w:w="918" w:type="dxa"/>
        </w:tcPr>
        <w:p w14:paraId="494FE577" w14:textId="3AE27CA8" w:rsidR="0076569A" w:rsidRPr="00743E4E" w:rsidRDefault="0076569A">
          <w:pPr>
            <w:pStyle w:val="Rodap"/>
            <w:jc w:val="right"/>
            <w:rPr>
              <w:rFonts w:ascii="Lucida Sans" w:hAnsi="Lucida Sans" w:cs="Lucida Sans"/>
              <w:b/>
              <w:bCs/>
              <w:color w:val="4F81BD"/>
              <w:sz w:val="18"/>
              <w:szCs w:val="18"/>
            </w:rPr>
          </w:pPr>
          <w:r w:rsidRPr="00743E4E">
            <w:rPr>
              <w:rFonts w:ascii="Lucida Sans" w:hAnsi="Lucida Sans" w:cs="Lucida Sans"/>
              <w:sz w:val="18"/>
              <w:szCs w:val="18"/>
            </w:rPr>
            <w:fldChar w:fldCharType="begin"/>
          </w:r>
          <w:r w:rsidRPr="00743E4E">
            <w:rPr>
              <w:rFonts w:ascii="Lucida Sans" w:hAnsi="Lucida Sans" w:cs="Lucida Sans"/>
              <w:sz w:val="18"/>
              <w:szCs w:val="18"/>
            </w:rPr>
            <w:instrText>PAGE   \* MERGEFORMAT</w:instrText>
          </w:r>
          <w:r w:rsidRPr="00743E4E">
            <w:rPr>
              <w:rFonts w:ascii="Lucida Sans" w:hAnsi="Lucida Sans" w:cs="Lucida Sans"/>
              <w:sz w:val="18"/>
              <w:szCs w:val="18"/>
            </w:rPr>
            <w:fldChar w:fldCharType="separate"/>
          </w:r>
          <w:r w:rsidR="00511BA5" w:rsidRPr="00511BA5">
            <w:rPr>
              <w:rFonts w:ascii="Lucida Sans" w:hAnsi="Lucida Sans" w:cs="Lucida Sans"/>
              <w:b/>
              <w:bCs/>
              <w:noProof/>
              <w:color w:val="4F81BD"/>
              <w:sz w:val="18"/>
              <w:szCs w:val="18"/>
            </w:rPr>
            <w:t>44</w:t>
          </w:r>
          <w:r w:rsidRPr="00743E4E">
            <w:rPr>
              <w:rFonts w:ascii="Lucida Sans" w:hAnsi="Lucida Sans" w:cs="Lucida Sans"/>
              <w:b/>
              <w:bCs/>
              <w:color w:val="4F81BD"/>
              <w:sz w:val="18"/>
              <w:szCs w:val="18"/>
            </w:rPr>
            <w:fldChar w:fldCharType="end"/>
          </w:r>
        </w:p>
      </w:tc>
      <w:tc>
        <w:tcPr>
          <w:tcW w:w="7938" w:type="dxa"/>
        </w:tcPr>
        <w:p w14:paraId="1922F175" w14:textId="77777777" w:rsidR="0076569A" w:rsidRPr="00743E4E" w:rsidRDefault="0076569A" w:rsidP="00385C82">
          <w:pPr>
            <w:pStyle w:val="Rodap"/>
            <w:rPr>
              <w:rFonts w:ascii="Lucida Sans" w:hAnsi="Lucida Sans" w:cs="Lucida Sans"/>
              <w:sz w:val="18"/>
              <w:szCs w:val="18"/>
            </w:rPr>
          </w:pPr>
          <w:r>
            <w:t xml:space="preserve"> Projeto pedagógico </w:t>
          </w:r>
          <w:r w:rsidRPr="00743E4E">
            <w:rPr>
              <w:rFonts w:ascii="Lucida Sans" w:hAnsi="Lucida Sans" w:cs="Lucida Sans"/>
              <w:sz w:val="18"/>
              <w:szCs w:val="18"/>
            </w:rPr>
            <w:t>d</w:t>
          </w:r>
          <w:r>
            <w:rPr>
              <w:rFonts w:ascii="Lucida Sans" w:hAnsi="Lucida Sans" w:cs="Lucida Sans"/>
              <w:sz w:val="18"/>
              <w:szCs w:val="18"/>
            </w:rPr>
            <w:t xml:space="preserve">o curso de </w:t>
          </w:r>
          <w:r w:rsidRPr="00385C82">
            <w:rPr>
              <w:rFonts w:ascii="Lucida Sans" w:hAnsi="Lucida Sans" w:cs="Lucida Sans"/>
              <w:color w:val="FF0000"/>
              <w:sz w:val="18"/>
              <w:szCs w:val="18"/>
            </w:rPr>
            <w:t>XXX</w:t>
          </w:r>
          <w:r>
            <w:rPr>
              <w:rFonts w:ascii="Lucida Sans" w:hAnsi="Lucida Sans" w:cs="Lucida Sans"/>
              <w:color w:val="FF0000"/>
              <w:sz w:val="18"/>
              <w:szCs w:val="18"/>
            </w:rPr>
            <w:t>XXX</w:t>
          </w:r>
        </w:p>
      </w:tc>
    </w:tr>
  </w:tbl>
  <w:p w14:paraId="48E1BBA4" w14:textId="77777777" w:rsidR="0076569A" w:rsidRDefault="0076569A" w:rsidP="0030266C">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A88DE" w14:textId="77777777" w:rsidR="0076569A" w:rsidRDefault="0076569A" w:rsidP="00DF3B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B135D" w14:textId="77777777" w:rsidR="00F65336" w:rsidRDefault="00F65336">
      <w:r>
        <w:separator/>
      </w:r>
    </w:p>
    <w:p w14:paraId="3B62CA8D" w14:textId="77777777" w:rsidR="00F65336" w:rsidRDefault="00F65336"/>
  </w:footnote>
  <w:footnote w:type="continuationSeparator" w:id="0">
    <w:p w14:paraId="4545588A" w14:textId="77777777" w:rsidR="00F65336" w:rsidRDefault="00F65336">
      <w:r>
        <w:continuationSeparator/>
      </w:r>
    </w:p>
    <w:p w14:paraId="10627EC7" w14:textId="77777777" w:rsidR="00F65336" w:rsidRDefault="00F65336"/>
  </w:footnote>
  <w:footnote w:id="1">
    <w:p w14:paraId="24CA8A49" w14:textId="77777777" w:rsidR="0076569A" w:rsidRPr="008A0B25" w:rsidRDefault="0076569A" w:rsidP="00D31B89">
      <w:pPr>
        <w:pStyle w:val="Textodenotaderodap"/>
        <w:rPr>
          <w:sz w:val="16"/>
          <w:szCs w:val="16"/>
        </w:rPr>
      </w:pPr>
      <w:r w:rsidRPr="008A0B25">
        <w:rPr>
          <w:rStyle w:val="Refdenotaderodap"/>
          <w:sz w:val="16"/>
          <w:szCs w:val="16"/>
        </w:rPr>
        <w:footnoteRef/>
      </w:r>
      <w:r>
        <w:rPr>
          <w:sz w:val="16"/>
          <w:szCs w:val="16"/>
        </w:rPr>
        <w:t>Portal</w:t>
      </w:r>
      <w:r w:rsidRPr="008A0B25">
        <w:rPr>
          <w:sz w:val="16"/>
          <w:szCs w:val="16"/>
        </w:rPr>
        <w:t xml:space="preserve"> da Instituição: http://portal.cefet-rj.br/</w:t>
      </w:r>
    </w:p>
  </w:footnote>
  <w:footnote w:id="2">
    <w:p w14:paraId="0927CDA4" w14:textId="77777777" w:rsidR="0076569A" w:rsidRPr="00806D47" w:rsidRDefault="0076569A" w:rsidP="00296409">
      <w:pPr>
        <w:pStyle w:val="Textodenotaderodap"/>
        <w:rPr>
          <w:sz w:val="16"/>
          <w:szCs w:val="16"/>
        </w:rPr>
      </w:pPr>
      <w:r w:rsidRPr="00806D47">
        <w:rPr>
          <w:rStyle w:val="Refdenotaderodap"/>
          <w:sz w:val="16"/>
          <w:szCs w:val="16"/>
        </w:rPr>
        <w:footnoteRef/>
      </w:r>
      <w:r w:rsidRPr="00806D47">
        <w:rPr>
          <w:sz w:val="16"/>
          <w:szCs w:val="16"/>
        </w:rPr>
        <w:t xml:space="preserve"> </w:t>
      </w:r>
      <w:r>
        <w:rPr>
          <w:sz w:val="16"/>
          <w:szCs w:val="16"/>
        </w:rPr>
        <w:t>Regulamento do</w:t>
      </w:r>
      <w:r w:rsidRPr="00806D47">
        <w:rPr>
          <w:sz w:val="16"/>
          <w:szCs w:val="16"/>
        </w:rPr>
        <w:t xml:space="preserve"> estágio supervisionado: http://portal.cefet-rj.br/files/alunos/outros/regulamento_estagio_2012_1.pdf</w:t>
      </w:r>
    </w:p>
  </w:footnote>
  <w:footnote w:id="3">
    <w:p w14:paraId="5708CC1E" w14:textId="77777777" w:rsidR="0076569A" w:rsidRPr="00806D47" w:rsidRDefault="0076569A" w:rsidP="00296409">
      <w:pPr>
        <w:pStyle w:val="Textodenotaderodap"/>
        <w:rPr>
          <w:sz w:val="16"/>
          <w:szCs w:val="16"/>
        </w:rPr>
      </w:pPr>
      <w:r w:rsidRPr="00806D47">
        <w:rPr>
          <w:rStyle w:val="Refdenotaderodap"/>
          <w:sz w:val="16"/>
          <w:szCs w:val="16"/>
        </w:rPr>
        <w:footnoteRef/>
      </w:r>
      <w:r w:rsidRPr="00806D47">
        <w:rPr>
          <w:sz w:val="16"/>
          <w:szCs w:val="16"/>
        </w:rPr>
        <w:t xml:space="preserve"> Informações sobre estágio supervisionado: http://portal.cefet-rj.br/alunos/estagio-supervisionado.html</w:t>
      </w:r>
    </w:p>
  </w:footnote>
  <w:footnote w:id="4">
    <w:p w14:paraId="078B75F1" w14:textId="77777777" w:rsidR="0076569A" w:rsidRPr="0008479C" w:rsidRDefault="0076569A" w:rsidP="00037865">
      <w:pPr>
        <w:pStyle w:val="Textodenotaderodap"/>
        <w:rPr>
          <w:sz w:val="16"/>
          <w:szCs w:val="16"/>
        </w:rPr>
      </w:pPr>
      <w:r w:rsidRPr="0008479C">
        <w:rPr>
          <w:rStyle w:val="Refdenotaderodap"/>
          <w:sz w:val="16"/>
          <w:szCs w:val="16"/>
        </w:rPr>
        <w:footnoteRef/>
      </w:r>
      <w:r w:rsidRPr="0008479C">
        <w:rPr>
          <w:sz w:val="16"/>
          <w:szCs w:val="16"/>
        </w:rPr>
        <w:t xml:space="preserve"> Ficha de Avaliação do estágio supervisionado: http://portal.cefet-rj.br/files/alunos/outros/regulamento_estagio_2012_1.pdf</w:t>
      </w:r>
    </w:p>
  </w:footnote>
  <w:footnote w:id="5">
    <w:p w14:paraId="0C384644" w14:textId="77777777" w:rsidR="0076569A" w:rsidRPr="0008479C" w:rsidRDefault="0076569A" w:rsidP="00037865">
      <w:pPr>
        <w:pStyle w:val="Textodenotaderodap"/>
        <w:rPr>
          <w:sz w:val="16"/>
          <w:szCs w:val="16"/>
        </w:rPr>
      </w:pPr>
      <w:r w:rsidRPr="0008479C">
        <w:rPr>
          <w:rStyle w:val="Refdenotaderodap"/>
          <w:sz w:val="16"/>
          <w:szCs w:val="16"/>
        </w:rPr>
        <w:footnoteRef/>
      </w:r>
      <w:r w:rsidRPr="0008479C">
        <w:rPr>
          <w:sz w:val="16"/>
          <w:szCs w:val="16"/>
        </w:rPr>
        <w:t xml:space="preserve"> Informações sobre estágio supervisionado: http://portal.cefet-rj.br/alunos/estagio-supervisionado.html</w:t>
      </w:r>
    </w:p>
  </w:footnote>
  <w:footnote w:id="6">
    <w:p w14:paraId="65EC5C84" w14:textId="77777777" w:rsidR="0076569A" w:rsidRPr="009B3E75" w:rsidRDefault="0076569A" w:rsidP="00504331">
      <w:pPr>
        <w:pStyle w:val="Textodenotaderodap"/>
        <w:rPr>
          <w:color w:val="FF0000"/>
          <w:sz w:val="16"/>
          <w:szCs w:val="16"/>
        </w:rPr>
      </w:pPr>
      <w:r w:rsidRPr="009B3E75">
        <w:rPr>
          <w:rStyle w:val="Refdenotaderodap"/>
          <w:color w:val="FF0000"/>
          <w:sz w:val="16"/>
          <w:szCs w:val="16"/>
        </w:rPr>
        <w:footnoteRef/>
      </w:r>
      <w:r w:rsidRPr="009B3E75">
        <w:rPr>
          <w:color w:val="FF0000"/>
          <w:sz w:val="16"/>
          <w:szCs w:val="16"/>
        </w:rPr>
        <w:t xml:space="preserve"> Planos de Curso: http://portal.cefet-rj.br/ensino/graduacao/ensino-graduacao-maracana.html</w:t>
      </w:r>
    </w:p>
  </w:footnote>
  <w:footnote w:id="7">
    <w:p w14:paraId="7D541DE6" w14:textId="77777777" w:rsidR="0076569A" w:rsidRPr="00DE54A6" w:rsidRDefault="0076569A" w:rsidP="006871A0">
      <w:pPr>
        <w:pStyle w:val="Textodenotaderodap"/>
        <w:rPr>
          <w:sz w:val="16"/>
          <w:szCs w:val="16"/>
        </w:rPr>
      </w:pPr>
      <w:r w:rsidRPr="00DE54A6">
        <w:rPr>
          <w:rStyle w:val="Refdenotaderodap"/>
          <w:sz w:val="16"/>
          <w:szCs w:val="16"/>
        </w:rPr>
        <w:footnoteRef/>
      </w:r>
      <w:r w:rsidRPr="00DE54A6">
        <w:rPr>
          <w:sz w:val="16"/>
          <w:szCs w:val="16"/>
        </w:rPr>
        <w:t xml:space="preserve"> Programa de Monitoria – Edital: http://portal.cefet-rj.br/ensino/graduacao/monitoriagrad.html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507"/>
      <w:gridCol w:w="1211"/>
    </w:tblGrid>
    <w:tr w:rsidR="0076569A" w14:paraId="704E0EA7" w14:textId="77777777" w:rsidTr="00743E4E">
      <w:trPr>
        <w:trHeight w:val="288"/>
      </w:trPr>
      <w:tc>
        <w:tcPr>
          <w:tcW w:w="7765" w:type="dxa"/>
        </w:tcPr>
        <w:p w14:paraId="7E71829C" w14:textId="77777777" w:rsidR="0076569A" w:rsidRPr="00743E4E" w:rsidRDefault="0076569A" w:rsidP="00743E4E">
          <w:pPr>
            <w:pStyle w:val="Cabealho"/>
            <w:jc w:val="right"/>
            <w:rPr>
              <w:rFonts w:ascii="Cambria" w:hAnsi="Cambria"/>
              <w:sz w:val="36"/>
              <w:szCs w:val="36"/>
            </w:rPr>
          </w:pPr>
          <w:r>
            <w:rPr>
              <w:rFonts w:ascii="Cambria" w:hAnsi="Cambria"/>
              <w:sz w:val="36"/>
              <w:szCs w:val="36"/>
            </w:rPr>
            <w:t xml:space="preserve"> Cefet/RJ</w:t>
          </w:r>
        </w:p>
      </w:tc>
      <w:tc>
        <w:tcPr>
          <w:tcW w:w="1105" w:type="dxa"/>
        </w:tcPr>
        <w:p w14:paraId="63AC9E9E" w14:textId="729E200E" w:rsidR="0076569A" w:rsidRPr="00891B71" w:rsidRDefault="00953E20">
          <w:pPr>
            <w:pStyle w:val="Cabealho"/>
            <w:rPr>
              <w:rFonts w:ascii="Cambria" w:hAnsi="Cambria"/>
              <w:b/>
              <w:bCs/>
              <w:color w:val="4F81BD"/>
              <w:sz w:val="28"/>
              <w:szCs w:val="28"/>
            </w:rPr>
          </w:pPr>
          <w:r>
            <w:rPr>
              <w:rFonts w:ascii="Cambria" w:hAnsi="Cambria"/>
              <w:b/>
              <w:bCs/>
              <w:color w:val="365F91"/>
              <w:sz w:val="36"/>
              <w:szCs w:val="36"/>
            </w:rPr>
            <w:t>202</w:t>
          </w:r>
          <w:r w:rsidR="00314E94">
            <w:rPr>
              <w:rFonts w:ascii="Cambria" w:hAnsi="Cambria"/>
              <w:b/>
              <w:bCs/>
              <w:color w:val="365F91"/>
              <w:sz w:val="36"/>
              <w:szCs w:val="36"/>
            </w:rPr>
            <w:t>4</w:t>
          </w:r>
          <w:r w:rsidR="0076569A">
            <w:rPr>
              <w:rFonts w:ascii="Cambria" w:hAnsi="Cambria"/>
              <w:b/>
              <w:bCs/>
              <w:color w:val="365F91"/>
              <w:sz w:val="36"/>
              <w:szCs w:val="36"/>
            </w:rPr>
            <w:t xml:space="preserve"> </w:t>
          </w:r>
        </w:p>
      </w:tc>
    </w:tr>
  </w:tbl>
  <w:p w14:paraId="7D951526" w14:textId="6217486F" w:rsidR="0076569A" w:rsidRPr="00743E4E" w:rsidRDefault="0076569A" w:rsidP="00891B71">
    <w:pPr>
      <w:pStyle w:val="Cabealho"/>
      <w:tabs>
        <w:tab w:val="clear" w:pos="4419"/>
        <w:tab w:val="clear" w:pos="8838"/>
        <w:tab w:val="right" w:pos="9072"/>
        <w:tab w:val="center" w:pos="9356"/>
      </w:tabs>
      <w:rPr>
        <w:rFonts w:ascii="Lucida Sans" w:hAnsi="Lucida Sans" w:cs="Lucida Sans"/>
        <w:sz w:val="18"/>
        <w:szCs w:val="18"/>
      </w:rPr>
    </w:pPr>
    <w:r w:rsidRPr="00743E4E">
      <w:rPr>
        <w:rFonts w:ascii="Lucida Sans" w:hAnsi="Lucida Sans" w:cs="Lucida Sans"/>
        <w:sz w:val="18"/>
        <w:szCs w:val="18"/>
      </w:rPr>
      <w:t>www.cefet-rj.br</w:t>
    </w:r>
    <w:r>
      <w:rPr>
        <w:rFonts w:ascii="Lucida Sans" w:hAnsi="Lucida Sans" w:cs="Lucida Sans"/>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0C86" w14:textId="77777777" w:rsidR="0076569A" w:rsidRDefault="0076569A">
    <w:pPr>
      <w:pStyle w:val="Cabealho"/>
    </w:pPr>
  </w:p>
  <w:p w14:paraId="71695FA5" w14:textId="77777777" w:rsidR="0076569A" w:rsidRPr="00743E4E" w:rsidRDefault="0076569A" w:rsidP="00891B71">
    <w:pPr>
      <w:pStyle w:val="Cabealho"/>
      <w:tabs>
        <w:tab w:val="clear" w:pos="4419"/>
        <w:tab w:val="clear" w:pos="8838"/>
        <w:tab w:val="right" w:pos="9072"/>
        <w:tab w:val="center" w:pos="9356"/>
      </w:tabs>
      <w:rPr>
        <w:rFonts w:ascii="Lucida Sans" w:hAnsi="Lucida Sans" w:cs="Lucida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4pt;height:11.4pt" o:bullet="t">
        <v:imagedata r:id="rId1" o:title="BD14565_"/>
      </v:shape>
    </w:pict>
  </w:numPicBullet>
  <w:abstractNum w:abstractNumId="0" w15:restartNumberingAfterBreak="0">
    <w:nsid w:val="0000000F"/>
    <w:multiLevelType w:val="singleLevel"/>
    <w:tmpl w:val="0000000F"/>
    <w:name w:val="WW8Num20"/>
    <w:lvl w:ilvl="0">
      <w:start w:val="1"/>
      <w:numFmt w:val="bullet"/>
      <w:lvlText w:val=""/>
      <w:lvlJc w:val="left"/>
      <w:pPr>
        <w:tabs>
          <w:tab w:val="num" w:pos="0"/>
        </w:tabs>
        <w:ind w:left="720" w:hanging="360"/>
      </w:pPr>
      <w:rPr>
        <w:rFonts w:ascii="Symbol" w:hAnsi="Symbol" w:cs="Symbol"/>
        <w:sz w:val="24"/>
      </w:rPr>
    </w:lvl>
  </w:abstractNum>
  <w:abstractNum w:abstractNumId="1" w15:restartNumberingAfterBreak="0">
    <w:nsid w:val="032D010A"/>
    <w:multiLevelType w:val="hybridMultilevel"/>
    <w:tmpl w:val="FC34101A"/>
    <w:lvl w:ilvl="0" w:tplc="04160005">
      <w:start w:val="1"/>
      <w:numFmt w:val="bullet"/>
      <w:lvlText w:val=""/>
      <w:lvlJc w:val="left"/>
      <w:pPr>
        <w:tabs>
          <w:tab w:val="num" w:pos="1069"/>
        </w:tabs>
        <w:ind w:left="1069" w:hanging="360"/>
      </w:pPr>
      <w:rPr>
        <w:rFonts w:ascii="Wingdings" w:hAnsi="Wingdings" w:hint="default"/>
      </w:rPr>
    </w:lvl>
    <w:lvl w:ilvl="1" w:tplc="04160003" w:tentative="1">
      <w:start w:val="1"/>
      <w:numFmt w:val="bullet"/>
      <w:lvlText w:val="o"/>
      <w:lvlJc w:val="left"/>
      <w:pPr>
        <w:tabs>
          <w:tab w:val="num" w:pos="1789"/>
        </w:tabs>
        <w:ind w:left="1789" w:hanging="360"/>
      </w:pPr>
      <w:rPr>
        <w:rFonts w:ascii="Courier New" w:hAnsi="Courier New" w:hint="default"/>
      </w:rPr>
    </w:lvl>
    <w:lvl w:ilvl="2" w:tplc="04160005" w:tentative="1">
      <w:start w:val="1"/>
      <w:numFmt w:val="bullet"/>
      <w:lvlText w:val=""/>
      <w:lvlJc w:val="left"/>
      <w:pPr>
        <w:tabs>
          <w:tab w:val="num" w:pos="2509"/>
        </w:tabs>
        <w:ind w:left="2509" w:hanging="360"/>
      </w:pPr>
      <w:rPr>
        <w:rFonts w:ascii="Wingdings" w:hAnsi="Wingdings" w:hint="default"/>
      </w:rPr>
    </w:lvl>
    <w:lvl w:ilvl="3" w:tplc="04160001" w:tentative="1">
      <w:start w:val="1"/>
      <w:numFmt w:val="bullet"/>
      <w:lvlText w:val=""/>
      <w:lvlJc w:val="left"/>
      <w:pPr>
        <w:tabs>
          <w:tab w:val="num" w:pos="3229"/>
        </w:tabs>
        <w:ind w:left="3229" w:hanging="360"/>
      </w:pPr>
      <w:rPr>
        <w:rFonts w:ascii="Symbol" w:hAnsi="Symbol" w:hint="default"/>
      </w:rPr>
    </w:lvl>
    <w:lvl w:ilvl="4" w:tplc="04160003" w:tentative="1">
      <w:start w:val="1"/>
      <w:numFmt w:val="bullet"/>
      <w:lvlText w:val="o"/>
      <w:lvlJc w:val="left"/>
      <w:pPr>
        <w:tabs>
          <w:tab w:val="num" w:pos="3949"/>
        </w:tabs>
        <w:ind w:left="3949" w:hanging="360"/>
      </w:pPr>
      <w:rPr>
        <w:rFonts w:ascii="Courier New" w:hAnsi="Courier New" w:hint="default"/>
      </w:rPr>
    </w:lvl>
    <w:lvl w:ilvl="5" w:tplc="04160005" w:tentative="1">
      <w:start w:val="1"/>
      <w:numFmt w:val="bullet"/>
      <w:lvlText w:val=""/>
      <w:lvlJc w:val="left"/>
      <w:pPr>
        <w:tabs>
          <w:tab w:val="num" w:pos="4669"/>
        </w:tabs>
        <w:ind w:left="4669" w:hanging="360"/>
      </w:pPr>
      <w:rPr>
        <w:rFonts w:ascii="Wingdings" w:hAnsi="Wingdings" w:hint="default"/>
      </w:rPr>
    </w:lvl>
    <w:lvl w:ilvl="6" w:tplc="04160001" w:tentative="1">
      <w:start w:val="1"/>
      <w:numFmt w:val="bullet"/>
      <w:lvlText w:val=""/>
      <w:lvlJc w:val="left"/>
      <w:pPr>
        <w:tabs>
          <w:tab w:val="num" w:pos="5389"/>
        </w:tabs>
        <w:ind w:left="5389" w:hanging="360"/>
      </w:pPr>
      <w:rPr>
        <w:rFonts w:ascii="Symbol" w:hAnsi="Symbol" w:hint="default"/>
      </w:rPr>
    </w:lvl>
    <w:lvl w:ilvl="7" w:tplc="04160003" w:tentative="1">
      <w:start w:val="1"/>
      <w:numFmt w:val="bullet"/>
      <w:lvlText w:val="o"/>
      <w:lvlJc w:val="left"/>
      <w:pPr>
        <w:tabs>
          <w:tab w:val="num" w:pos="6109"/>
        </w:tabs>
        <w:ind w:left="6109" w:hanging="360"/>
      </w:pPr>
      <w:rPr>
        <w:rFonts w:ascii="Courier New" w:hAnsi="Courier New" w:hint="default"/>
      </w:rPr>
    </w:lvl>
    <w:lvl w:ilvl="8" w:tplc="0416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163D5A48"/>
    <w:multiLevelType w:val="hybridMultilevel"/>
    <w:tmpl w:val="72628E58"/>
    <w:lvl w:ilvl="0" w:tplc="04160005">
      <w:start w:val="1"/>
      <w:numFmt w:val="bullet"/>
      <w:lvlText w:val=""/>
      <w:lvlJc w:val="left"/>
      <w:pPr>
        <w:ind w:left="3196" w:hanging="360"/>
      </w:pPr>
      <w:rPr>
        <w:rFonts w:ascii="Wingdings" w:hAnsi="Wingdings" w:hint="default"/>
      </w:rPr>
    </w:lvl>
    <w:lvl w:ilvl="1" w:tplc="04160003" w:tentative="1">
      <w:start w:val="1"/>
      <w:numFmt w:val="bullet"/>
      <w:lvlText w:val="o"/>
      <w:lvlJc w:val="left"/>
      <w:pPr>
        <w:ind w:left="3916" w:hanging="360"/>
      </w:pPr>
      <w:rPr>
        <w:rFonts w:ascii="Courier New" w:hAnsi="Courier New" w:cs="Courier New" w:hint="default"/>
      </w:rPr>
    </w:lvl>
    <w:lvl w:ilvl="2" w:tplc="04160005" w:tentative="1">
      <w:start w:val="1"/>
      <w:numFmt w:val="bullet"/>
      <w:lvlText w:val=""/>
      <w:lvlJc w:val="left"/>
      <w:pPr>
        <w:ind w:left="4636" w:hanging="360"/>
      </w:pPr>
      <w:rPr>
        <w:rFonts w:ascii="Wingdings" w:hAnsi="Wingdings" w:hint="default"/>
      </w:rPr>
    </w:lvl>
    <w:lvl w:ilvl="3" w:tplc="04160001" w:tentative="1">
      <w:start w:val="1"/>
      <w:numFmt w:val="bullet"/>
      <w:lvlText w:val=""/>
      <w:lvlJc w:val="left"/>
      <w:pPr>
        <w:ind w:left="5356" w:hanging="360"/>
      </w:pPr>
      <w:rPr>
        <w:rFonts w:ascii="Symbol" w:hAnsi="Symbol" w:hint="default"/>
      </w:rPr>
    </w:lvl>
    <w:lvl w:ilvl="4" w:tplc="04160003" w:tentative="1">
      <w:start w:val="1"/>
      <w:numFmt w:val="bullet"/>
      <w:lvlText w:val="o"/>
      <w:lvlJc w:val="left"/>
      <w:pPr>
        <w:ind w:left="6076" w:hanging="360"/>
      </w:pPr>
      <w:rPr>
        <w:rFonts w:ascii="Courier New" w:hAnsi="Courier New" w:cs="Courier New" w:hint="default"/>
      </w:rPr>
    </w:lvl>
    <w:lvl w:ilvl="5" w:tplc="04160005" w:tentative="1">
      <w:start w:val="1"/>
      <w:numFmt w:val="bullet"/>
      <w:lvlText w:val=""/>
      <w:lvlJc w:val="left"/>
      <w:pPr>
        <w:ind w:left="6796" w:hanging="360"/>
      </w:pPr>
      <w:rPr>
        <w:rFonts w:ascii="Wingdings" w:hAnsi="Wingdings" w:hint="default"/>
      </w:rPr>
    </w:lvl>
    <w:lvl w:ilvl="6" w:tplc="04160001" w:tentative="1">
      <w:start w:val="1"/>
      <w:numFmt w:val="bullet"/>
      <w:lvlText w:val=""/>
      <w:lvlJc w:val="left"/>
      <w:pPr>
        <w:ind w:left="7516" w:hanging="360"/>
      </w:pPr>
      <w:rPr>
        <w:rFonts w:ascii="Symbol" w:hAnsi="Symbol" w:hint="default"/>
      </w:rPr>
    </w:lvl>
    <w:lvl w:ilvl="7" w:tplc="04160003" w:tentative="1">
      <w:start w:val="1"/>
      <w:numFmt w:val="bullet"/>
      <w:lvlText w:val="o"/>
      <w:lvlJc w:val="left"/>
      <w:pPr>
        <w:ind w:left="8236" w:hanging="360"/>
      </w:pPr>
      <w:rPr>
        <w:rFonts w:ascii="Courier New" w:hAnsi="Courier New" w:cs="Courier New" w:hint="default"/>
      </w:rPr>
    </w:lvl>
    <w:lvl w:ilvl="8" w:tplc="04160005" w:tentative="1">
      <w:start w:val="1"/>
      <w:numFmt w:val="bullet"/>
      <w:lvlText w:val=""/>
      <w:lvlJc w:val="left"/>
      <w:pPr>
        <w:ind w:left="8956" w:hanging="360"/>
      </w:pPr>
      <w:rPr>
        <w:rFonts w:ascii="Wingdings" w:hAnsi="Wingdings" w:hint="default"/>
      </w:rPr>
    </w:lvl>
  </w:abstractNum>
  <w:abstractNum w:abstractNumId="3" w15:restartNumberingAfterBreak="0">
    <w:nsid w:val="1D382549"/>
    <w:multiLevelType w:val="hybridMultilevel"/>
    <w:tmpl w:val="499C52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2B94718"/>
    <w:multiLevelType w:val="hybridMultilevel"/>
    <w:tmpl w:val="5E8A47CC"/>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5" w15:restartNumberingAfterBreak="0">
    <w:nsid w:val="275E681A"/>
    <w:multiLevelType w:val="hybridMultilevel"/>
    <w:tmpl w:val="0BAE6E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8A92270"/>
    <w:multiLevelType w:val="hybridMultilevel"/>
    <w:tmpl w:val="AECEB50A"/>
    <w:lvl w:ilvl="0" w:tplc="FFFFFFFF">
      <w:start w:val="1"/>
      <w:numFmt w:val="bullet"/>
      <w:lvlRestart w:val="0"/>
      <w:pStyle w:val="Marcadores"/>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A0756E"/>
    <w:multiLevelType w:val="hybridMultilevel"/>
    <w:tmpl w:val="66BC9154"/>
    <w:lvl w:ilvl="0" w:tplc="7CCAB8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0A9703E"/>
    <w:multiLevelType w:val="hybridMultilevel"/>
    <w:tmpl w:val="9E0A7D0E"/>
    <w:lvl w:ilvl="0" w:tplc="04160005">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31CE7821"/>
    <w:multiLevelType w:val="hybridMultilevel"/>
    <w:tmpl w:val="AAB2F4BA"/>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0" w15:restartNumberingAfterBreak="0">
    <w:nsid w:val="348108FA"/>
    <w:multiLevelType w:val="hybridMultilevel"/>
    <w:tmpl w:val="3F38A532"/>
    <w:lvl w:ilvl="0" w:tplc="293C2552">
      <w:start w:val="1"/>
      <w:numFmt w:val="decimal"/>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34BD7F39"/>
    <w:multiLevelType w:val="multilevel"/>
    <w:tmpl w:val="91EEC0F0"/>
    <w:lvl w:ilvl="0">
      <w:start w:val="1"/>
      <w:numFmt w:val="decimal"/>
      <w:lvlText w:val="%1."/>
      <w:lvlJc w:val="left"/>
      <w:pPr>
        <w:ind w:left="720" w:hanging="360"/>
      </w:pPr>
      <w:rPr>
        <w:rFonts w:hint="default"/>
        <w:sz w:val="20"/>
      </w:rPr>
    </w:lvl>
    <w:lvl w:ilvl="1">
      <w:start w:val="1"/>
      <w:numFmt w:val="decimal"/>
      <w:isLgl/>
      <w:lvlText w:val="%1.%2"/>
      <w:lvlJc w:val="left"/>
      <w:pPr>
        <w:ind w:left="720" w:hanging="360"/>
      </w:pPr>
      <w:rPr>
        <w:rFonts w:hint="default"/>
        <w:b/>
        <w:sz w:val="20"/>
      </w:rPr>
    </w:lvl>
    <w:lvl w:ilvl="2">
      <w:start w:val="1"/>
      <w:numFmt w:val="decimal"/>
      <w:isLgl/>
      <w:lvlText w:val="%1.%2.%3"/>
      <w:lvlJc w:val="left"/>
      <w:pPr>
        <w:ind w:left="720" w:hanging="360"/>
      </w:pPr>
      <w:rPr>
        <w:rFonts w:hint="default"/>
        <w:b/>
        <w:sz w:val="20"/>
      </w:rPr>
    </w:lvl>
    <w:lvl w:ilvl="3">
      <w:start w:val="1"/>
      <w:numFmt w:val="decimal"/>
      <w:isLgl/>
      <w:lvlText w:val="%1.%2.%3.%4"/>
      <w:lvlJc w:val="left"/>
      <w:pPr>
        <w:ind w:left="1080" w:hanging="720"/>
      </w:pPr>
      <w:rPr>
        <w:rFonts w:hint="default"/>
        <w:b/>
        <w:sz w:val="20"/>
      </w:rPr>
    </w:lvl>
    <w:lvl w:ilvl="4">
      <w:start w:val="1"/>
      <w:numFmt w:val="decimal"/>
      <w:isLgl/>
      <w:lvlText w:val="%1.%2.%3.%4.%5"/>
      <w:lvlJc w:val="left"/>
      <w:pPr>
        <w:ind w:left="1080" w:hanging="720"/>
      </w:pPr>
      <w:rPr>
        <w:rFonts w:hint="default"/>
        <w:b/>
        <w:sz w:val="20"/>
      </w:rPr>
    </w:lvl>
    <w:lvl w:ilvl="5">
      <w:start w:val="1"/>
      <w:numFmt w:val="decimal"/>
      <w:isLgl/>
      <w:lvlText w:val="%1.%2.%3.%4.%5.%6"/>
      <w:lvlJc w:val="left"/>
      <w:pPr>
        <w:ind w:left="1080" w:hanging="720"/>
      </w:pPr>
      <w:rPr>
        <w:rFonts w:hint="default"/>
        <w:b/>
        <w:sz w:val="20"/>
      </w:rPr>
    </w:lvl>
    <w:lvl w:ilvl="6">
      <w:start w:val="1"/>
      <w:numFmt w:val="decimal"/>
      <w:isLgl/>
      <w:lvlText w:val="%1.%2.%3.%4.%5.%6.%7"/>
      <w:lvlJc w:val="left"/>
      <w:pPr>
        <w:ind w:left="1080" w:hanging="720"/>
      </w:pPr>
      <w:rPr>
        <w:rFonts w:hint="default"/>
        <w:b/>
        <w:sz w:val="20"/>
      </w:rPr>
    </w:lvl>
    <w:lvl w:ilvl="7">
      <w:start w:val="1"/>
      <w:numFmt w:val="decimal"/>
      <w:isLgl/>
      <w:lvlText w:val="%1.%2.%3.%4.%5.%6.%7.%8"/>
      <w:lvlJc w:val="left"/>
      <w:pPr>
        <w:ind w:left="1440" w:hanging="1080"/>
      </w:pPr>
      <w:rPr>
        <w:rFonts w:hint="default"/>
        <w:b/>
        <w:sz w:val="20"/>
      </w:rPr>
    </w:lvl>
    <w:lvl w:ilvl="8">
      <w:start w:val="1"/>
      <w:numFmt w:val="decimal"/>
      <w:isLgl/>
      <w:lvlText w:val="%1.%2.%3.%4.%5.%6.%7.%8.%9"/>
      <w:lvlJc w:val="left"/>
      <w:pPr>
        <w:ind w:left="1440" w:hanging="1080"/>
      </w:pPr>
      <w:rPr>
        <w:rFonts w:hint="default"/>
        <w:b/>
        <w:sz w:val="20"/>
      </w:rPr>
    </w:lvl>
  </w:abstractNum>
  <w:abstractNum w:abstractNumId="12" w15:restartNumberingAfterBreak="0">
    <w:nsid w:val="42D76D67"/>
    <w:multiLevelType w:val="hybridMultilevel"/>
    <w:tmpl w:val="CC382C9A"/>
    <w:lvl w:ilvl="0" w:tplc="BA4476A6">
      <w:start w:val="1"/>
      <w:numFmt w:val="bullet"/>
      <w:lvlText w:val=""/>
      <w:lvlPicBulletId w:val="0"/>
      <w:lvlJc w:val="left"/>
      <w:pPr>
        <w:ind w:left="1571" w:hanging="360"/>
      </w:pPr>
      <w:rPr>
        <w:rFonts w:ascii="Symbol" w:hAnsi="Symbol" w:hint="default"/>
        <w:color w:val="auto"/>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35DF5AD"/>
    <w:multiLevelType w:val="hybridMultilevel"/>
    <w:tmpl w:val="6D64117E"/>
    <w:lvl w:ilvl="0" w:tplc="50067040">
      <w:start w:val="1"/>
      <w:numFmt w:val="decimal"/>
      <w:lvlText w:val="%1-"/>
      <w:lvlJc w:val="left"/>
      <w:pPr>
        <w:ind w:left="720" w:hanging="360"/>
      </w:pPr>
    </w:lvl>
    <w:lvl w:ilvl="1" w:tplc="C744EE78">
      <w:start w:val="1"/>
      <w:numFmt w:val="lowerLetter"/>
      <w:lvlText w:val="%2."/>
      <w:lvlJc w:val="left"/>
      <w:pPr>
        <w:ind w:left="1440" w:hanging="360"/>
      </w:pPr>
    </w:lvl>
    <w:lvl w:ilvl="2" w:tplc="062AF32C">
      <w:start w:val="1"/>
      <w:numFmt w:val="lowerRoman"/>
      <w:lvlText w:val="%3."/>
      <w:lvlJc w:val="right"/>
      <w:pPr>
        <w:ind w:left="2160" w:hanging="180"/>
      </w:pPr>
    </w:lvl>
    <w:lvl w:ilvl="3" w:tplc="9990D1F8">
      <w:start w:val="1"/>
      <w:numFmt w:val="decimal"/>
      <w:lvlText w:val="%4."/>
      <w:lvlJc w:val="left"/>
      <w:pPr>
        <w:ind w:left="2880" w:hanging="360"/>
      </w:pPr>
    </w:lvl>
    <w:lvl w:ilvl="4" w:tplc="C3FAF0F6">
      <w:start w:val="1"/>
      <w:numFmt w:val="lowerLetter"/>
      <w:lvlText w:val="%5."/>
      <w:lvlJc w:val="left"/>
      <w:pPr>
        <w:ind w:left="3600" w:hanging="360"/>
      </w:pPr>
    </w:lvl>
    <w:lvl w:ilvl="5" w:tplc="B6B48B2A">
      <w:start w:val="1"/>
      <w:numFmt w:val="lowerRoman"/>
      <w:lvlText w:val="%6."/>
      <w:lvlJc w:val="right"/>
      <w:pPr>
        <w:ind w:left="4320" w:hanging="180"/>
      </w:pPr>
    </w:lvl>
    <w:lvl w:ilvl="6" w:tplc="46F2361A">
      <w:start w:val="1"/>
      <w:numFmt w:val="decimal"/>
      <w:lvlText w:val="%7."/>
      <w:lvlJc w:val="left"/>
      <w:pPr>
        <w:ind w:left="5040" w:hanging="360"/>
      </w:pPr>
    </w:lvl>
    <w:lvl w:ilvl="7" w:tplc="0EFACBF6">
      <w:start w:val="1"/>
      <w:numFmt w:val="lowerLetter"/>
      <w:lvlText w:val="%8."/>
      <w:lvlJc w:val="left"/>
      <w:pPr>
        <w:ind w:left="5760" w:hanging="360"/>
      </w:pPr>
    </w:lvl>
    <w:lvl w:ilvl="8" w:tplc="21284DB8">
      <w:start w:val="1"/>
      <w:numFmt w:val="lowerRoman"/>
      <w:lvlText w:val="%9."/>
      <w:lvlJc w:val="right"/>
      <w:pPr>
        <w:ind w:left="6480" w:hanging="180"/>
      </w:pPr>
    </w:lvl>
  </w:abstractNum>
  <w:abstractNum w:abstractNumId="14" w15:restartNumberingAfterBreak="0">
    <w:nsid w:val="5E2911F1"/>
    <w:multiLevelType w:val="hybridMultilevel"/>
    <w:tmpl w:val="1908BF5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5" w15:restartNumberingAfterBreak="0">
    <w:nsid w:val="70F3751F"/>
    <w:multiLevelType w:val="hybridMultilevel"/>
    <w:tmpl w:val="049E9C06"/>
    <w:lvl w:ilvl="0" w:tplc="CD2A7F1C">
      <w:start w:val="1"/>
      <w:numFmt w:val="decimal"/>
      <w:lvlText w:val="%1"/>
      <w:lvlJc w:val="left"/>
      <w:pPr>
        <w:ind w:left="773" w:hanging="460"/>
      </w:pPr>
      <w:rPr>
        <w:w w:val="100"/>
        <w:lang w:val="pt-PT" w:eastAsia="en-US" w:bidi="ar-SA"/>
      </w:rPr>
    </w:lvl>
    <w:lvl w:ilvl="1" w:tplc="34F8714C">
      <w:start w:val="1"/>
      <w:numFmt w:val="lowerLetter"/>
      <w:lvlText w:val="%2-"/>
      <w:lvlJc w:val="left"/>
      <w:pPr>
        <w:ind w:left="1030" w:hanging="356"/>
      </w:pPr>
      <w:rPr>
        <w:rFonts w:asciiTheme="majorHAnsi" w:eastAsia="Times New Roman" w:hAnsiTheme="majorHAnsi" w:cs="Times New Roman"/>
        <w:b w:val="0"/>
        <w:bCs w:val="0"/>
        <w:i w:val="0"/>
        <w:iCs w:val="0"/>
        <w:color w:val="auto"/>
        <w:spacing w:val="-1"/>
        <w:w w:val="106"/>
        <w:sz w:val="24"/>
        <w:szCs w:val="24"/>
        <w:lang w:val="pt-PT" w:eastAsia="en-US" w:bidi="ar-SA"/>
      </w:rPr>
    </w:lvl>
    <w:lvl w:ilvl="2" w:tplc="0DD61262">
      <w:numFmt w:val="bullet"/>
      <w:lvlText w:val="•"/>
      <w:lvlJc w:val="left"/>
      <w:pPr>
        <w:ind w:left="2008" w:hanging="356"/>
      </w:pPr>
      <w:rPr>
        <w:lang w:val="pt-PT" w:eastAsia="en-US" w:bidi="ar-SA"/>
      </w:rPr>
    </w:lvl>
    <w:lvl w:ilvl="3" w:tplc="94B4308E">
      <w:numFmt w:val="bullet"/>
      <w:lvlText w:val="•"/>
      <w:lvlJc w:val="left"/>
      <w:pPr>
        <w:ind w:left="2977" w:hanging="356"/>
      </w:pPr>
      <w:rPr>
        <w:lang w:val="pt-PT" w:eastAsia="en-US" w:bidi="ar-SA"/>
      </w:rPr>
    </w:lvl>
    <w:lvl w:ilvl="4" w:tplc="34AE415E">
      <w:numFmt w:val="bullet"/>
      <w:lvlText w:val="•"/>
      <w:lvlJc w:val="left"/>
      <w:pPr>
        <w:ind w:left="3946" w:hanging="356"/>
      </w:pPr>
      <w:rPr>
        <w:lang w:val="pt-PT" w:eastAsia="en-US" w:bidi="ar-SA"/>
      </w:rPr>
    </w:lvl>
    <w:lvl w:ilvl="5" w:tplc="26063648">
      <w:numFmt w:val="bullet"/>
      <w:lvlText w:val="•"/>
      <w:lvlJc w:val="left"/>
      <w:pPr>
        <w:ind w:left="4915" w:hanging="356"/>
      </w:pPr>
      <w:rPr>
        <w:lang w:val="pt-PT" w:eastAsia="en-US" w:bidi="ar-SA"/>
      </w:rPr>
    </w:lvl>
    <w:lvl w:ilvl="6" w:tplc="E230060C">
      <w:numFmt w:val="bullet"/>
      <w:lvlText w:val="•"/>
      <w:lvlJc w:val="left"/>
      <w:pPr>
        <w:ind w:left="5884" w:hanging="356"/>
      </w:pPr>
      <w:rPr>
        <w:lang w:val="pt-PT" w:eastAsia="en-US" w:bidi="ar-SA"/>
      </w:rPr>
    </w:lvl>
    <w:lvl w:ilvl="7" w:tplc="4B849EAE">
      <w:numFmt w:val="bullet"/>
      <w:lvlText w:val="•"/>
      <w:lvlJc w:val="left"/>
      <w:pPr>
        <w:ind w:left="6853" w:hanging="356"/>
      </w:pPr>
      <w:rPr>
        <w:lang w:val="pt-PT" w:eastAsia="en-US" w:bidi="ar-SA"/>
      </w:rPr>
    </w:lvl>
    <w:lvl w:ilvl="8" w:tplc="12A6F162">
      <w:numFmt w:val="bullet"/>
      <w:lvlText w:val="•"/>
      <w:lvlJc w:val="left"/>
      <w:pPr>
        <w:ind w:left="7822" w:hanging="356"/>
      </w:pPr>
      <w:rPr>
        <w:lang w:val="pt-PT" w:eastAsia="en-US" w:bidi="ar-SA"/>
      </w:rPr>
    </w:lvl>
  </w:abstractNum>
  <w:abstractNum w:abstractNumId="16" w15:restartNumberingAfterBreak="0">
    <w:nsid w:val="73E56500"/>
    <w:multiLevelType w:val="hybridMultilevel"/>
    <w:tmpl w:val="14A8B718"/>
    <w:lvl w:ilvl="0" w:tplc="04160001">
      <w:start w:val="1"/>
      <w:numFmt w:val="bullet"/>
      <w:lvlText w:val=""/>
      <w:lvlJc w:val="left"/>
      <w:pPr>
        <w:ind w:left="1798" w:hanging="360"/>
      </w:pPr>
      <w:rPr>
        <w:rFonts w:ascii="Symbol" w:hAnsi="Symbol" w:hint="default"/>
      </w:rPr>
    </w:lvl>
    <w:lvl w:ilvl="1" w:tplc="04160003" w:tentative="1">
      <w:start w:val="1"/>
      <w:numFmt w:val="bullet"/>
      <w:lvlText w:val="o"/>
      <w:lvlJc w:val="left"/>
      <w:pPr>
        <w:ind w:left="2518" w:hanging="360"/>
      </w:pPr>
      <w:rPr>
        <w:rFonts w:ascii="Courier New" w:hAnsi="Courier New" w:cs="Courier New" w:hint="default"/>
      </w:rPr>
    </w:lvl>
    <w:lvl w:ilvl="2" w:tplc="04160005" w:tentative="1">
      <w:start w:val="1"/>
      <w:numFmt w:val="bullet"/>
      <w:lvlText w:val=""/>
      <w:lvlJc w:val="left"/>
      <w:pPr>
        <w:ind w:left="3238" w:hanging="360"/>
      </w:pPr>
      <w:rPr>
        <w:rFonts w:ascii="Wingdings" w:hAnsi="Wingdings" w:hint="default"/>
      </w:rPr>
    </w:lvl>
    <w:lvl w:ilvl="3" w:tplc="04160001" w:tentative="1">
      <w:start w:val="1"/>
      <w:numFmt w:val="bullet"/>
      <w:lvlText w:val=""/>
      <w:lvlJc w:val="left"/>
      <w:pPr>
        <w:ind w:left="3958" w:hanging="360"/>
      </w:pPr>
      <w:rPr>
        <w:rFonts w:ascii="Symbol" w:hAnsi="Symbol" w:hint="default"/>
      </w:rPr>
    </w:lvl>
    <w:lvl w:ilvl="4" w:tplc="04160003" w:tentative="1">
      <w:start w:val="1"/>
      <w:numFmt w:val="bullet"/>
      <w:lvlText w:val="o"/>
      <w:lvlJc w:val="left"/>
      <w:pPr>
        <w:ind w:left="4678" w:hanging="360"/>
      </w:pPr>
      <w:rPr>
        <w:rFonts w:ascii="Courier New" w:hAnsi="Courier New" w:cs="Courier New" w:hint="default"/>
      </w:rPr>
    </w:lvl>
    <w:lvl w:ilvl="5" w:tplc="04160005" w:tentative="1">
      <w:start w:val="1"/>
      <w:numFmt w:val="bullet"/>
      <w:lvlText w:val=""/>
      <w:lvlJc w:val="left"/>
      <w:pPr>
        <w:ind w:left="5398" w:hanging="360"/>
      </w:pPr>
      <w:rPr>
        <w:rFonts w:ascii="Wingdings" w:hAnsi="Wingdings" w:hint="default"/>
      </w:rPr>
    </w:lvl>
    <w:lvl w:ilvl="6" w:tplc="04160001" w:tentative="1">
      <w:start w:val="1"/>
      <w:numFmt w:val="bullet"/>
      <w:lvlText w:val=""/>
      <w:lvlJc w:val="left"/>
      <w:pPr>
        <w:ind w:left="6118" w:hanging="360"/>
      </w:pPr>
      <w:rPr>
        <w:rFonts w:ascii="Symbol" w:hAnsi="Symbol" w:hint="default"/>
      </w:rPr>
    </w:lvl>
    <w:lvl w:ilvl="7" w:tplc="04160003" w:tentative="1">
      <w:start w:val="1"/>
      <w:numFmt w:val="bullet"/>
      <w:lvlText w:val="o"/>
      <w:lvlJc w:val="left"/>
      <w:pPr>
        <w:ind w:left="6838" w:hanging="360"/>
      </w:pPr>
      <w:rPr>
        <w:rFonts w:ascii="Courier New" w:hAnsi="Courier New" w:cs="Courier New" w:hint="default"/>
      </w:rPr>
    </w:lvl>
    <w:lvl w:ilvl="8" w:tplc="04160005" w:tentative="1">
      <w:start w:val="1"/>
      <w:numFmt w:val="bullet"/>
      <w:lvlText w:val=""/>
      <w:lvlJc w:val="left"/>
      <w:pPr>
        <w:ind w:left="7558" w:hanging="360"/>
      </w:pPr>
      <w:rPr>
        <w:rFonts w:ascii="Wingdings" w:hAnsi="Wingdings" w:hint="default"/>
      </w:rPr>
    </w:lvl>
  </w:abstractNum>
  <w:abstractNum w:abstractNumId="17" w15:restartNumberingAfterBreak="0">
    <w:nsid w:val="74401EF4"/>
    <w:multiLevelType w:val="hybridMultilevel"/>
    <w:tmpl w:val="6B52C52A"/>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8" w15:restartNumberingAfterBreak="0">
    <w:nsid w:val="74DE5ABE"/>
    <w:multiLevelType w:val="hybridMultilevel"/>
    <w:tmpl w:val="18ACC2B6"/>
    <w:lvl w:ilvl="0" w:tplc="5F70CE0A">
      <w:start w:val="1"/>
      <w:numFmt w:val="bullet"/>
      <w:lvlText w:val=""/>
      <w:lvlJc w:val="left"/>
      <w:pPr>
        <w:ind w:left="720" w:hanging="360"/>
      </w:pPr>
      <w:rPr>
        <w:rFonts w:ascii="Symbol" w:hAnsi="Symbol" w:hint="default"/>
      </w:rPr>
    </w:lvl>
    <w:lvl w:ilvl="1" w:tplc="EAD0CDE2">
      <w:start w:val="1"/>
      <w:numFmt w:val="bullet"/>
      <w:lvlText w:val="o"/>
      <w:lvlJc w:val="left"/>
      <w:pPr>
        <w:ind w:left="1440" w:hanging="360"/>
      </w:pPr>
      <w:rPr>
        <w:rFonts w:ascii="Courier New" w:hAnsi="Courier New" w:hint="default"/>
      </w:rPr>
    </w:lvl>
    <w:lvl w:ilvl="2" w:tplc="08BEC358">
      <w:start w:val="1"/>
      <w:numFmt w:val="bullet"/>
      <w:lvlText w:val=""/>
      <w:lvlJc w:val="left"/>
      <w:pPr>
        <w:ind w:left="2160" w:hanging="360"/>
      </w:pPr>
      <w:rPr>
        <w:rFonts w:ascii="Wingdings" w:hAnsi="Wingdings" w:hint="default"/>
      </w:rPr>
    </w:lvl>
    <w:lvl w:ilvl="3" w:tplc="86445E46">
      <w:start w:val="1"/>
      <w:numFmt w:val="bullet"/>
      <w:lvlText w:val=""/>
      <w:lvlJc w:val="left"/>
      <w:pPr>
        <w:ind w:left="2880" w:hanging="360"/>
      </w:pPr>
      <w:rPr>
        <w:rFonts w:ascii="Symbol" w:hAnsi="Symbol" w:hint="default"/>
      </w:rPr>
    </w:lvl>
    <w:lvl w:ilvl="4" w:tplc="41DC0E9C">
      <w:start w:val="1"/>
      <w:numFmt w:val="bullet"/>
      <w:lvlText w:val="o"/>
      <w:lvlJc w:val="left"/>
      <w:pPr>
        <w:ind w:left="3600" w:hanging="360"/>
      </w:pPr>
      <w:rPr>
        <w:rFonts w:ascii="Courier New" w:hAnsi="Courier New" w:hint="default"/>
      </w:rPr>
    </w:lvl>
    <w:lvl w:ilvl="5" w:tplc="B85AF592">
      <w:start w:val="1"/>
      <w:numFmt w:val="bullet"/>
      <w:lvlText w:val=""/>
      <w:lvlJc w:val="left"/>
      <w:pPr>
        <w:ind w:left="4320" w:hanging="360"/>
      </w:pPr>
      <w:rPr>
        <w:rFonts w:ascii="Wingdings" w:hAnsi="Wingdings" w:hint="default"/>
      </w:rPr>
    </w:lvl>
    <w:lvl w:ilvl="6" w:tplc="679A037A">
      <w:start w:val="1"/>
      <w:numFmt w:val="bullet"/>
      <w:lvlText w:val=""/>
      <w:lvlJc w:val="left"/>
      <w:pPr>
        <w:ind w:left="5040" w:hanging="360"/>
      </w:pPr>
      <w:rPr>
        <w:rFonts w:ascii="Symbol" w:hAnsi="Symbol" w:hint="default"/>
      </w:rPr>
    </w:lvl>
    <w:lvl w:ilvl="7" w:tplc="A8A2CB0A">
      <w:start w:val="1"/>
      <w:numFmt w:val="bullet"/>
      <w:lvlText w:val="o"/>
      <w:lvlJc w:val="left"/>
      <w:pPr>
        <w:ind w:left="5760" w:hanging="360"/>
      </w:pPr>
      <w:rPr>
        <w:rFonts w:ascii="Courier New" w:hAnsi="Courier New" w:hint="default"/>
      </w:rPr>
    </w:lvl>
    <w:lvl w:ilvl="8" w:tplc="E31AE450">
      <w:start w:val="1"/>
      <w:numFmt w:val="bullet"/>
      <w:lvlText w:val=""/>
      <w:lvlJc w:val="left"/>
      <w:pPr>
        <w:ind w:left="6480" w:hanging="360"/>
      </w:pPr>
      <w:rPr>
        <w:rFonts w:ascii="Wingdings" w:hAnsi="Wingdings" w:hint="default"/>
      </w:rPr>
    </w:lvl>
  </w:abstractNum>
  <w:abstractNum w:abstractNumId="19" w15:restartNumberingAfterBreak="0">
    <w:nsid w:val="7ABC52DE"/>
    <w:multiLevelType w:val="hybridMultilevel"/>
    <w:tmpl w:val="9A1456B0"/>
    <w:lvl w:ilvl="0" w:tplc="63647A4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ED74A0"/>
    <w:multiLevelType w:val="multilevel"/>
    <w:tmpl w:val="EFF41EC8"/>
    <w:lvl w:ilvl="0">
      <w:start w:val="1"/>
      <w:numFmt w:val="decimal"/>
      <w:pStyle w:val="Numerador"/>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BF826DF"/>
    <w:multiLevelType w:val="hybridMultilevel"/>
    <w:tmpl w:val="06C649AE"/>
    <w:lvl w:ilvl="0" w:tplc="23A48FF0">
      <w:start w:val="1"/>
      <w:numFmt w:val="bullet"/>
      <w:lvlText w:val=""/>
      <w:lvlJc w:val="left"/>
      <w:pPr>
        <w:tabs>
          <w:tab w:val="num" w:pos="1440"/>
        </w:tabs>
        <w:ind w:left="1440" w:hanging="360"/>
      </w:pPr>
      <w:rPr>
        <w:rFonts w:ascii="Symbol" w:hAnsi="Symbol" w:hint="default"/>
      </w:rPr>
    </w:lvl>
    <w:lvl w:ilvl="1" w:tplc="04160003" w:tentative="1">
      <w:start w:val="1"/>
      <w:numFmt w:val="bullet"/>
      <w:lvlText w:val="o"/>
      <w:lvlJc w:val="left"/>
      <w:pPr>
        <w:tabs>
          <w:tab w:val="num" w:pos="2160"/>
        </w:tabs>
        <w:ind w:left="2160" w:hanging="360"/>
      </w:pPr>
      <w:rPr>
        <w:rFonts w:ascii="Courier New" w:hAnsi="Courier New" w:hint="default"/>
      </w:rPr>
    </w:lvl>
    <w:lvl w:ilvl="2" w:tplc="04160005" w:tentative="1">
      <w:start w:val="1"/>
      <w:numFmt w:val="bullet"/>
      <w:lvlText w:val=""/>
      <w:lvlJc w:val="left"/>
      <w:pPr>
        <w:tabs>
          <w:tab w:val="num" w:pos="2880"/>
        </w:tabs>
        <w:ind w:left="2880" w:hanging="360"/>
      </w:pPr>
      <w:rPr>
        <w:rFonts w:ascii="Wingdings" w:hAnsi="Wingdings" w:hint="default"/>
      </w:rPr>
    </w:lvl>
    <w:lvl w:ilvl="3" w:tplc="04160001" w:tentative="1">
      <w:start w:val="1"/>
      <w:numFmt w:val="bullet"/>
      <w:lvlText w:val=""/>
      <w:lvlJc w:val="left"/>
      <w:pPr>
        <w:tabs>
          <w:tab w:val="num" w:pos="3600"/>
        </w:tabs>
        <w:ind w:left="3600" w:hanging="360"/>
      </w:pPr>
      <w:rPr>
        <w:rFonts w:ascii="Symbol" w:hAnsi="Symbol" w:hint="default"/>
      </w:rPr>
    </w:lvl>
    <w:lvl w:ilvl="4" w:tplc="04160003" w:tentative="1">
      <w:start w:val="1"/>
      <w:numFmt w:val="bullet"/>
      <w:lvlText w:val="o"/>
      <w:lvlJc w:val="left"/>
      <w:pPr>
        <w:tabs>
          <w:tab w:val="num" w:pos="4320"/>
        </w:tabs>
        <w:ind w:left="4320" w:hanging="360"/>
      </w:pPr>
      <w:rPr>
        <w:rFonts w:ascii="Courier New" w:hAnsi="Courier New" w:hint="default"/>
      </w:rPr>
    </w:lvl>
    <w:lvl w:ilvl="5" w:tplc="04160005" w:tentative="1">
      <w:start w:val="1"/>
      <w:numFmt w:val="bullet"/>
      <w:lvlText w:val=""/>
      <w:lvlJc w:val="left"/>
      <w:pPr>
        <w:tabs>
          <w:tab w:val="num" w:pos="5040"/>
        </w:tabs>
        <w:ind w:left="5040" w:hanging="360"/>
      </w:pPr>
      <w:rPr>
        <w:rFonts w:ascii="Wingdings" w:hAnsi="Wingdings" w:hint="default"/>
      </w:rPr>
    </w:lvl>
    <w:lvl w:ilvl="6" w:tplc="04160001" w:tentative="1">
      <w:start w:val="1"/>
      <w:numFmt w:val="bullet"/>
      <w:lvlText w:val=""/>
      <w:lvlJc w:val="left"/>
      <w:pPr>
        <w:tabs>
          <w:tab w:val="num" w:pos="5760"/>
        </w:tabs>
        <w:ind w:left="5760" w:hanging="360"/>
      </w:pPr>
      <w:rPr>
        <w:rFonts w:ascii="Symbol" w:hAnsi="Symbol" w:hint="default"/>
      </w:rPr>
    </w:lvl>
    <w:lvl w:ilvl="7" w:tplc="04160003" w:tentative="1">
      <w:start w:val="1"/>
      <w:numFmt w:val="bullet"/>
      <w:lvlText w:val="o"/>
      <w:lvlJc w:val="left"/>
      <w:pPr>
        <w:tabs>
          <w:tab w:val="num" w:pos="6480"/>
        </w:tabs>
        <w:ind w:left="6480" w:hanging="360"/>
      </w:pPr>
      <w:rPr>
        <w:rFonts w:ascii="Courier New" w:hAnsi="Courier New" w:hint="default"/>
      </w:rPr>
    </w:lvl>
    <w:lvl w:ilvl="8" w:tplc="04160005" w:tentative="1">
      <w:start w:val="1"/>
      <w:numFmt w:val="bullet"/>
      <w:lvlText w:val=""/>
      <w:lvlJc w:val="left"/>
      <w:pPr>
        <w:tabs>
          <w:tab w:val="num" w:pos="7200"/>
        </w:tabs>
        <w:ind w:left="7200" w:hanging="360"/>
      </w:pPr>
      <w:rPr>
        <w:rFonts w:ascii="Wingdings" w:hAnsi="Wingdings" w:hint="default"/>
      </w:rPr>
    </w:lvl>
  </w:abstractNum>
  <w:num w:numId="1" w16cid:durableId="275674100">
    <w:abstractNumId w:val="13"/>
  </w:num>
  <w:num w:numId="2" w16cid:durableId="1037581594">
    <w:abstractNumId w:val="18"/>
  </w:num>
  <w:num w:numId="3" w16cid:durableId="214853613">
    <w:abstractNumId w:val="21"/>
  </w:num>
  <w:num w:numId="4" w16cid:durableId="1813206987">
    <w:abstractNumId w:val="19"/>
  </w:num>
  <w:num w:numId="5" w16cid:durableId="756831590">
    <w:abstractNumId w:val="6"/>
  </w:num>
  <w:num w:numId="6" w16cid:durableId="1670987966">
    <w:abstractNumId w:val="20"/>
  </w:num>
  <w:num w:numId="7" w16cid:durableId="521865767">
    <w:abstractNumId w:val="6"/>
  </w:num>
  <w:num w:numId="8" w16cid:durableId="722219393">
    <w:abstractNumId w:val="20"/>
  </w:num>
  <w:num w:numId="9" w16cid:durableId="1285425669">
    <w:abstractNumId w:val="6"/>
  </w:num>
  <w:num w:numId="10" w16cid:durableId="1659843940">
    <w:abstractNumId w:val="20"/>
  </w:num>
  <w:num w:numId="11" w16cid:durableId="776101727">
    <w:abstractNumId w:val="20"/>
  </w:num>
  <w:num w:numId="12" w16cid:durableId="231355715">
    <w:abstractNumId w:val="6"/>
  </w:num>
  <w:num w:numId="13" w16cid:durableId="878710584">
    <w:abstractNumId w:val="10"/>
  </w:num>
  <w:num w:numId="14" w16cid:durableId="1538272116">
    <w:abstractNumId w:val="2"/>
  </w:num>
  <w:num w:numId="15" w16cid:durableId="121271420">
    <w:abstractNumId w:val="8"/>
  </w:num>
  <w:num w:numId="16" w16cid:durableId="132793209">
    <w:abstractNumId w:val="9"/>
  </w:num>
  <w:num w:numId="17" w16cid:durableId="165871777">
    <w:abstractNumId w:val="4"/>
  </w:num>
  <w:num w:numId="18" w16cid:durableId="1061909173">
    <w:abstractNumId w:val="3"/>
  </w:num>
  <w:num w:numId="19" w16cid:durableId="1597784190">
    <w:abstractNumId w:val="5"/>
  </w:num>
  <w:num w:numId="20" w16cid:durableId="228422840">
    <w:abstractNumId w:val="0"/>
  </w:num>
  <w:num w:numId="21" w16cid:durableId="646084796">
    <w:abstractNumId w:val="12"/>
  </w:num>
  <w:num w:numId="22" w16cid:durableId="621110051">
    <w:abstractNumId w:val="1"/>
  </w:num>
  <w:num w:numId="23" w16cid:durableId="982079115">
    <w:abstractNumId w:val="11"/>
  </w:num>
  <w:num w:numId="24" w16cid:durableId="1244335351">
    <w:abstractNumId w:val="17"/>
  </w:num>
  <w:num w:numId="25" w16cid:durableId="1231235926">
    <w:abstractNumId w:val="16"/>
  </w:num>
  <w:num w:numId="26" w16cid:durableId="695429269">
    <w:abstractNumId w:val="7"/>
  </w:num>
  <w:num w:numId="27" w16cid:durableId="1566455330">
    <w:abstractNumId w:val="14"/>
  </w:num>
  <w:num w:numId="28" w16cid:durableId="18784168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687"/>
    <w:rsid w:val="0001163E"/>
    <w:rsid w:val="0001340C"/>
    <w:rsid w:val="00037865"/>
    <w:rsid w:val="000444B5"/>
    <w:rsid w:val="00049852"/>
    <w:rsid w:val="000608C7"/>
    <w:rsid w:val="00076144"/>
    <w:rsid w:val="00076EBD"/>
    <w:rsid w:val="000806C9"/>
    <w:rsid w:val="00087D52"/>
    <w:rsid w:val="0009342A"/>
    <w:rsid w:val="00094247"/>
    <w:rsid w:val="000A0A3F"/>
    <w:rsid w:val="000B209E"/>
    <w:rsid w:val="000E701D"/>
    <w:rsid w:val="000F493A"/>
    <w:rsid w:val="00110083"/>
    <w:rsid w:val="0011266B"/>
    <w:rsid w:val="0013279F"/>
    <w:rsid w:val="001444F8"/>
    <w:rsid w:val="001452FE"/>
    <w:rsid w:val="00151077"/>
    <w:rsid w:val="00154A1A"/>
    <w:rsid w:val="0016095C"/>
    <w:rsid w:val="00174363"/>
    <w:rsid w:val="00186CA0"/>
    <w:rsid w:val="00197906"/>
    <w:rsid w:val="001B2C7F"/>
    <w:rsid w:val="001B4772"/>
    <w:rsid w:val="001C5820"/>
    <w:rsid w:val="001C67C3"/>
    <w:rsid w:val="001F2899"/>
    <w:rsid w:val="002077CD"/>
    <w:rsid w:val="00227557"/>
    <w:rsid w:val="00230E6E"/>
    <w:rsid w:val="00246F15"/>
    <w:rsid w:val="00250E56"/>
    <w:rsid w:val="00251370"/>
    <w:rsid w:val="002535FD"/>
    <w:rsid w:val="00253893"/>
    <w:rsid w:val="00256FE6"/>
    <w:rsid w:val="002620E3"/>
    <w:rsid w:val="00266586"/>
    <w:rsid w:val="00284BEC"/>
    <w:rsid w:val="00285DE1"/>
    <w:rsid w:val="002959F9"/>
    <w:rsid w:val="00296409"/>
    <w:rsid w:val="002B1078"/>
    <w:rsid w:val="002B665C"/>
    <w:rsid w:val="002B7B09"/>
    <w:rsid w:val="002D1BAE"/>
    <w:rsid w:val="002D50F8"/>
    <w:rsid w:val="002E1BFE"/>
    <w:rsid w:val="002E24C1"/>
    <w:rsid w:val="0030266C"/>
    <w:rsid w:val="0030475E"/>
    <w:rsid w:val="00314E94"/>
    <w:rsid w:val="003171D8"/>
    <w:rsid w:val="00320420"/>
    <w:rsid w:val="00326E7A"/>
    <w:rsid w:val="00334B82"/>
    <w:rsid w:val="00350629"/>
    <w:rsid w:val="003608B5"/>
    <w:rsid w:val="00364A60"/>
    <w:rsid w:val="00370361"/>
    <w:rsid w:val="00370C12"/>
    <w:rsid w:val="00385C82"/>
    <w:rsid w:val="00387DFE"/>
    <w:rsid w:val="003A53C7"/>
    <w:rsid w:val="003A5F60"/>
    <w:rsid w:val="003B04FF"/>
    <w:rsid w:val="003C01EA"/>
    <w:rsid w:val="003C066A"/>
    <w:rsid w:val="003D171D"/>
    <w:rsid w:val="003D4FA2"/>
    <w:rsid w:val="003F6833"/>
    <w:rsid w:val="004005BE"/>
    <w:rsid w:val="00406743"/>
    <w:rsid w:val="004139EF"/>
    <w:rsid w:val="00427D8D"/>
    <w:rsid w:val="00441ED2"/>
    <w:rsid w:val="0045229C"/>
    <w:rsid w:val="00486339"/>
    <w:rsid w:val="004A622C"/>
    <w:rsid w:val="004C7101"/>
    <w:rsid w:val="004D77AB"/>
    <w:rsid w:val="004E346D"/>
    <w:rsid w:val="004F176D"/>
    <w:rsid w:val="00503066"/>
    <w:rsid w:val="00504331"/>
    <w:rsid w:val="00505293"/>
    <w:rsid w:val="00511BA5"/>
    <w:rsid w:val="005128F5"/>
    <w:rsid w:val="005576DE"/>
    <w:rsid w:val="00596434"/>
    <w:rsid w:val="005B5783"/>
    <w:rsid w:val="005D0874"/>
    <w:rsid w:val="005D101D"/>
    <w:rsid w:val="005E0D0A"/>
    <w:rsid w:val="00606578"/>
    <w:rsid w:val="00615B00"/>
    <w:rsid w:val="00626B86"/>
    <w:rsid w:val="006337D4"/>
    <w:rsid w:val="0064535A"/>
    <w:rsid w:val="006554A4"/>
    <w:rsid w:val="00656AFD"/>
    <w:rsid w:val="00662788"/>
    <w:rsid w:val="00671B9A"/>
    <w:rsid w:val="006871A0"/>
    <w:rsid w:val="006E441E"/>
    <w:rsid w:val="0071378A"/>
    <w:rsid w:val="0071532F"/>
    <w:rsid w:val="00717748"/>
    <w:rsid w:val="0072569D"/>
    <w:rsid w:val="00733DCA"/>
    <w:rsid w:val="0074365A"/>
    <w:rsid w:val="00743E4E"/>
    <w:rsid w:val="00747B83"/>
    <w:rsid w:val="00761457"/>
    <w:rsid w:val="0076569A"/>
    <w:rsid w:val="007723AC"/>
    <w:rsid w:val="00777026"/>
    <w:rsid w:val="00782380"/>
    <w:rsid w:val="00796EA0"/>
    <w:rsid w:val="00797DC7"/>
    <w:rsid w:val="007A103A"/>
    <w:rsid w:val="007A3A12"/>
    <w:rsid w:val="007A5677"/>
    <w:rsid w:val="007C5449"/>
    <w:rsid w:val="007F100F"/>
    <w:rsid w:val="007F2CFC"/>
    <w:rsid w:val="007F2D61"/>
    <w:rsid w:val="007F576B"/>
    <w:rsid w:val="00821CD7"/>
    <w:rsid w:val="0083255E"/>
    <w:rsid w:val="00833EA0"/>
    <w:rsid w:val="00866C66"/>
    <w:rsid w:val="008702A0"/>
    <w:rsid w:val="00891B71"/>
    <w:rsid w:val="008A678A"/>
    <w:rsid w:val="008B2F0D"/>
    <w:rsid w:val="008E3652"/>
    <w:rsid w:val="008E6639"/>
    <w:rsid w:val="00900A52"/>
    <w:rsid w:val="00953E20"/>
    <w:rsid w:val="00964C6A"/>
    <w:rsid w:val="0098652D"/>
    <w:rsid w:val="009A0EFA"/>
    <w:rsid w:val="009C01B8"/>
    <w:rsid w:val="009C63B7"/>
    <w:rsid w:val="009D242C"/>
    <w:rsid w:val="009E6C43"/>
    <w:rsid w:val="009F46E5"/>
    <w:rsid w:val="009F6C04"/>
    <w:rsid w:val="00A06119"/>
    <w:rsid w:val="00A066D1"/>
    <w:rsid w:val="00A13791"/>
    <w:rsid w:val="00A1680D"/>
    <w:rsid w:val="00A16CA7"/>
    <w:rsid w:val="00A24AEA"/>
    <w:rsid w:val="00A3070D"/>
    <w:rsid w:val="00A40071"/>
    <w:rsid w:val="00A41550"/>
    <w:rsid w:val="00A434BA"/>
    <w:rsid w:val="00A57104"/>
    <w:rsid w:val="00A66C02"/>
    <w:rsid w:val="00A701D7"/>
    <w:rsid w:val="00A871E8"/>
    <w:rsid w:val="00A90A75"/>
    <w:rsid w:val="00B0301D"/>
    <w:rsid w:val="00B10C76"/>
    <w:rsid w:val="00B12E0A"/>
    <w:rsid w:val="00B45C04"/>
    <w:rsid w:val="00B709CA"/>
    <w:rsid w:val="00BB6253"/>
    <w:rsid w:val="00BC7570"/>
    <w:rsid w:val="00BD1AE6"/>
    <w:rsid w:val="00C06029"/>
    <w:rsid w:val="00C26093"/>
    <w:rsid w:val="00C3209E"/>
    <w:rsid w:val="00C439F7"/>
    <w:rsid w:val="00C448FB"/>
    <w:rsid w:val="00C530F5"/>
    <w:rsid w:val="00C563B1"/>
    <w:rsid w:val="00C724EE"/>
    <w:rsid w:val="00C72FD8"/>
    <w:rsid w:val="00C85001"/>
    <w:rsid w:val="00C90D2C"/>
    <w:rsid w:val="00C974F4"/>
    <w:rsid w:val="00C97FE2"/>
    <w:rsid w:val="00CA5F0A"/>
    <w:rsid w:val="00CB42AC"/>
    <w:rsid w:val="00CC06F3"/>
    <w:rsid w:val="00CF10C8"/>
    <w:rsid w:val="00CF5E4C"/>
    <w:rsid w:val="00D122FF"/>
    <w:rsid w:val="00D173E4"/>
    <w:rsid w:val="00D2705A"/>
    <w:rsid w:val="00D31B89"/>
    <w:rsid w:val="00D524E6"/>
    <w:rsid w:val="00D660CB"/>
    <w:rsid w:val="00D80BAF"/>
    <w:rsid w:val="00D96DF7"/>
    <w:rsid w:val="00DB297E"/>
    <w:rsid w:val="00DC1F5B"/>
    <w:rsid w:val="00DE360E"/>
    <w:rsid w:val="00DE63E0"/>
    <w:rsid w:val="00DE7152"/>
    <w:rsid w:val="00DF110B"/>
    <w:rsid w:val="00DF3BDE"/>
    <w:rsid w:val="00E1335B"/>
    <w:rsid w:val="00E1477E"/>
    <w:rsid w:val="00E34852"/>
    <w:rsid w:val="00E43C20"/>
    <w:rsid w:val="00E460A1"/>
    <w:rsid w:val="00E47DC2"/>
    <w:rsid w:val="00E50C89"/>
    <w:rsid w:val="00E52ED3"/>
    <w:rsid w:val="00E75C5C"/>
    <w:rsid w:val="00E824E7"/>
    <w:rsid w:val="00E829EB"/>
    <w:rsid w:val="00E905B8"/>
    <w:rsid w:val="00E927EE"/>
    <w:rsid w:val="00EA348D"/>
    <w:rsid w:val="00EC0127"/>
    <w:rsid w:val="00EC5655"/>
    <w:rsid w:val="00ED281C"/>
    <w:rsid w:val="00EE2C06"/>
    <w:rsid w:val="00F043B1"/>
    <w:rsid w:val="00F10A6D"/>
    <w:rsid w:val="00F14533"/>
    <w:rsid w:val="00F373E7"/>
    <w:rsid w:val="00F54687"/>
    <w:rsid w:val="00F64CA2"/>
    <w:rsid w:val="00F65336"/>
    <w:rsid w:val="00F77CE3"/>
    <w:rsid w:val="00F81AE4"/>
    <w:rsid w:val="00FB3542"/>
    <w:rsid w:val="00FD2F9D"/>
    <w:rsid w:val="00FE0A18"/>
    <w:rsid w:val="00FF3673"/>
    <w:rsid w:val="00FF447A"/>
    <w:rsid w:val="01C43010"/>
    <w:rsid w:val="01E21FA8"/>
    <w:rsid w:val="0206024E"/>
    <w:rsid w:val="0221A853"/>
    <w:rsid w:val="02D66A79"/>
    <w:rsid w:val="02E56523"/>
    <w:rsid w:val="031868DF"/>
    <w:rsid w:val="031F9EE7"/>
    <w:rsid w:val="03265D7D"/>
    <w:rsid w:val="035F735A"/>
    <w:rsid w:val="038AB14A"/>
    <w:rsid w:val="039D2164"/>
    <w:rsid w:val="039F5C73"/>
    <w:rsid w:val="03D2CFCF"/>
    <w:rsid w:val="04AC6C96"/>
    <w:rsid w:val="052375D4"/>
    <w:rsid w:val="056B6A3C"/>
    <w:rsid w:val="0580834F"/>
    <w:rsid w:val="05820BF2"/>
    <w:rsid w:val="05A0D998"/>
    <w:rsid w:val="06044BFB"/>
    <w:rsid w:val="060E0B3B"/>
    <w:rsid w:val="06435281"/>
    <w:rsid w:val="06FF7FE8"/>
    <w:rsid w:val="0712D8EC"/>
    <w:rsid w:val="077B4491"/>
    <w:rsid w:val="07A9DB9C"/>
    <w:rsid w:val="0859D690"/>
    <w:rsid w:val="086A8989"/>
    <w:rsid w:val="088D97DE"/>
    <w:rsid w:val="08B9DDA7"/>
    <w:rsid w:val="090621D6"/>
    <w:rsid w:val="092B5F50"/>
    <w:rsid w:val="0956F66E"/>
    <w:rsid w:val="09D0F5BB"/>
    <w:rsid w:val="0A5F05C1"/>
    <w:rsid w:val="0AAD9E5E"/>
    <w:rsid w:val="0B0313E4"/>
    <w:rsid w:val="0B1A5C88"/>
    <w:rsid w:val="0BC28064"/>
    <w:rsid w:val="0BC3C617"/>
    <w:rsid w:val="0D0E6E05"/>
    <w:rsid w:val="0D24D24F"/>
    <w:rsid w:val="0D512396"/>
    <w:rsid w:val="0D5E50C5"/>
    <w:rsid w:val="0DBEC7F7"/>
    <w:rsid w:val="0F4269AD"/>
    <w:rsid w:val="0FEDD571"/>
    <w:rsid w:val="108BB9B0"/>
    <w:rsid w:val="122494B9"/>
    <w:rsid w:val="122E93DA"/>
    <w:rsid w:val="1290F240"/>
    <w:rsid w:val="129D5C84"/>
    <w:rsid w:val="12CE9EB4"/>
    <w:rsid w:val="12FB969D"/>
    <w:rsid w:val="139D5E88"/>
    <w:rsid w:val="14799B3D"/>
    <w:rsid w:val="150A79CD"/>
    <w:rsid w:val="15608455"/>
    <w:rsid w:val="1574D776"/>
    <w:rsid w:val="15DA8D8A"/>
    <w:rsid w:val="1621F98B"/>
    <w:rsid w:val="1626C448"/>
    <w:rsid w:val="163B21E8"/>
    <w:rsid w:val="167550F9"/>
    <w:rsid w:val="16D56DE2"/>
    <w:rsid w:val="170F60E9"/>
    <w:rsid w:val="17F9FAAB"/>
    <w:rsid w:val="182BF222"/>
    <w:rsid w:val="184B2BCA"/>
    <w:rsid w:val="187DA37B"/>
    <w:rsid w:val="188F1123"/>
    <w:rsid w:val="18B2CF40"/>
    <w:rsid w:val="19002454"/>
    <w:rsid w:val="193F0C17"/>
    <w:rsid w:val="1999D9EA"/>
    <w:rsid w:val="19A27922"/>
    <w:rsid w:val="19CA384D"/>
    <w:rsid w:val="19F6E036"/>
    <w:rsid w:val="1A3E57E3"/>
    <w:rsid w:val="1A4419FD"/>
    <w:rsid w:val="1A4F92BA"/>
    <w:rsid w:val="1A569D58"/>
    <w:rsid w:val="1ADFCC24"/>
    <w:rsid w:val="1AE2B433"/>
    <w:rsid w:val="1B10F968"/>
    <w:rsid w:val="1B1E4EDE"/>
    <w:rsid w:val="1BA7133E"/>
    <w:rsid w:val="1BBF16E7"/>
    <w:rsid w:val="1BF90BF9"/>
    <w:rsid w:val="1BFD3A10"/>
    <w:rsid w:val="1D7D637E"/>
    <w:rsid w:val="1E2EB90C"/>
    <w:rsid w:val="1E389907"/>
    <w:rsid w:val="1E576BA7"/>
    <w:rsid w:val="1E5F7FCC"/>
    <w:rsid w:val="1EB1D36C"/>
    <w:rsid w:val="1EBAB81E"/>
    <w:rsid w:val="1F93E390"/>
    <w:rsid w:val="1FB2AE0E"/>
    <w:rsid w:val="201FE05D"/>
    <w:rsid w:val="202410CD"/>
    <w:rsid w:val="2068E441"/>
    <w:rsid w:val="20C4737E"/>
    <w:rsid w:val="2129989E"/>
    <w:rsid w:val="2159BEB1"/>
    <w:rsid w:val="215BF35C"/>
    <w:rsid w:val="217C7810"/>
    <w:rsid w:val="218F0C69"/>
    <w:rsid w:val="21BD6D81"/>
    <w:rsid w:val="22090F66"/>
    <w:rsid w:val="22125DFA"/>
    <w:rsid w:val="2225FAC8"/>
    <w:rsid w:val="24102BCF"/>
    <w:rsid w:val="249CF0B7"/>
    <w:rsid w:val="2533CD71"/>
    <w:rsid w:val="254E8C33"/>
    <w:rsid w:val="2587327A"/>
    <w:rsid w:val="25E65C1B"/>
    <w:rsid w:val="26243E9F"/>
    <w:rsid w:val="266A91B1"/>
    <w:rsid w:val="26E9C5E5"/>
    <w:rsid w:val="271F525B"/>
    <w:rsid w:val="272BE048"/>
    <w:rsid w:val="2738B57A"/>
    <w:rsid w:val="27FA2F9F"/>
    <w:rsid w:val="28066212"/>
    <w:rsid w:val="281838E0"/>
    <w:rsid w:val="28606B74"/>
    <w:rsid w:val="28AE281E"/>
    <w:rsid w:val="28BCCC25"/>
    <w:rsid w:val="28D549AA"/>
    <w:rsid w:val="28FFF92E"/>
    <w:rsid w:val="293B3279"/>
    <w:rsid w:val="297CC1E4"/>
    <w:rsid w:val="29D221B6"/>
    <w:rsid w:val="2A3E283C"/>
    <w:rsid w:val="2A522D67"/>
    <w:rsid w:val="2A63810A"/>
    <w:rsid w:val="2AA6119D"/>
    <w:rsid w:val="2AE919C5"/>
    <w:rsid w:val="2B6B506C"/>
    <w:rsid w:val="2B724FC5"/>
    <w:rsid w:val="2BCE5C3A"/>
    <w:rsid w:val="2C2DCD2C"/>
    <w:rsid w:val="2C5349CD"/>
    <w:rsid w:val="2C6208E1"/>
    <w:rsid w:val="2C98D855"/>
    <w:rsid w:val="2CA3ADAF"/>
    <w:rsid w:val="2D2CC04F"/>
    <w:rsid w:val="2E893C4D"/>
    <w:rsid w:val="2EB3E7E2"/>
    <w:rsid w:val="2ED72C1C"/>
    <w:rsid w:val="2F23F1F6"/>
    <w:rsid w:val="2F5E8BA6"/>
    <w:rsid w:val="2F883AD6"/>
    <w:rsid w:val="2FDDA35F"/>
    <w:rsid w:val="300B142A"/>
    <w:rsid w:val="30114D58"/>
    <w:rsid w:val="30211C32"/>
    <w:rsid w:val="30590705"/>
    <w:rsid w:val="30AD7EC6"/>
    <w:rsid w:val="32E995A2"/>
    <w:rsid w:val="32F12C0A"/>
    <w:rsid w:val="332705F6"/>
    <w:rsid w:val="3399E9F0"/>
    <w:rsid w:val="33D6ACBD"/>
    <w:rsid w:val="33EE13C5"/>
    <w:rsid w:val="33F13AF3"/>
    <w:rsid w:val="34AC38FA"/>
    <w:rsid w:val="34BAC04A"/>
    <w:rsid w:val="34EA41D9"/>
    <w:rsid w:val="35727D1E"/>
    <w:rsid w:val="35B9067F"/>
    <w:rsid w:val="35CFAFB3"/>
    <w:rsid w:val="3692D0C6"/>
    <w:rsid w:val="37E4D353"/>
    <w:rsid w:val="384974A9"/>
    <w:rsid w:val="385DD4EF"/>
    <w:rsid w:val="38637EC9"/>
    <w:rsid w:val="389028B2"/>
    <w:rsid w:val="39221771"/>
    <w:rsid w:val="392BBA34"/>
    <w:rsid w:val="396EB239"/>
    <w:rsid w:val="3B05BDEB"/>
    <w:rsid w:val="3B20F68E"/>
    <w:rsid w:val="3BB93921"/>
    <w:rsid w:val="3BCF38BD"/>
    <w:rsid w:val="3BCF9637"/>
    <w:rsid w:val="3CADF568"/>
    <w:rsid w:val="3CB1E43F"/>
    <w:rsid w:val="3CE49051"/>
    <w:rsid w:val="3D08F3CD"/>
    <w:rsid w:val="3D290C55"/>
    <w:rsid w:val="3D74606E"/>
    <w:rsid w:val="3DA8973F"/>
    <w:rsid w:val="3DCA6AF6"/>
    <w:rsid w:val="3E8ABC8C"/>
    <w:rsid w:val="3E8BE02C"/>
    <w:rsid w:val="3E91A839"/>
    <w:rsid w:val="3E93B4E6"/>
    <w:rsid w:val="3E9FB073"/>
    <w:rsid w:val="3ECF47FD"/>
    <w:rsid w:val="3EF65132"/>
    <w:rsid w:val="3F0A7706"/>
    <w:rsid w:val="401E179F"/>
    <w:rsid w:val="40203466"/>
    <w:rsid w:val="40225536"/>
    <w:rsid w:val="40262C07"/>
    <w:rsid w:val="402F8547"/>
    <w:rsid w:val="40BF78BD"/>
    <w:rsid w:val="40CE1293"/>
    <w:rsid w:val="40DF46CA"/>
    <w:rsid w:val="40E789D9"/>
    <w:rsid w:val="410742EB"/>
    <w:rsid w:val="411C4A06"/>
    <w:rsid w:val="4204ABFE"/>
    <w:rsid w:val="42A4E8E6"/>
    <w:rsid w:val="42E419E2"/>
    <w:rsid w:val="431D36EC"/>
    <w:rsid w:val="434EF7B5"/>
    <w:rsid w:val="439A7D61"/>
    <w:rsid w:val="447380F4"/>
    <w:rsid w:val="44B18A5A"/>
    <w:rsid w:val="44DE8511"/>
    <w:rsid w:val="44F082B8"/>
    <w:rsid w:val="452860E3"/>
    <w:rsid w:val="4574F573"/>
    <w:rsid w:val="473FC727"/>
    <w:rsid w:val="47F9BC21"/>
    <w:rsid w:val="486E393F"/>
    <w:rsid w:val="48D2FD5A"/>
    <w:rsid w:val="4906D9B6"/>
    <w:rsid w:val="490B7F4A"/>
    <w:rsid w:val="495B7BFA"/>
    <w:rsid w:val="498F726B"/>
    <w:rsid w:val="499FA15A"/>
    <w:rsid w:val="4A63535A"/>
    <w:rsid w:val="4A967900"/>
    <w:rsid w:val="4B1BD3B0"/>
    <w:rsid w:val="4B52CCC8"/>
    <w:rsid w:val="4BF9E4F2"/>
    <w:rsid w:val="4C0EC668"/>
    <w:rsid w:val="4C1A5E28"/>
    <w:rsid w:val="4CEE9D29"/>
    <w:rsid w:val="4CFBF47A"/>
    <w:rsid w:val="4DA5E22B"/>
    <w:rsid w:val="4DCDB4DA"/>
    <w:rsid w:val="4DE08EC0"/>
    <w:rsid w:val="4E78B785"/>
    <w:rsid w:val="4ED0B2DA"/>
    <w:rsid w:val="4F31CDAE"/>
    <w:rsid w:val="4F3F71F6"/>
    <w:rsid w:val="4FA9748D"/>
    <w:rsid w:val="4FF714FE"/>
    <w:rsid w:val="500A1DC4"/>
    <w:rsid w:val="500E7E37"/>
    <w:rsid w:val="5013818F"/>
    <w:rsid w:val="50897A97"/>
    <w:rsid w:val="5124C7BD"/>
    <w:rsid w:val="512A716C"/>
    <w:rsid w:val="51379F2E"/>
    <w:rsid w:val="513F304B"/>
    <w:rsid w:val="519E2C45"/>
    <w:rsid w:val="51D50451"/>
    <w:rsid w:val="51E0333A"/>
    <w:rsid w:val="520E675A"/>
    <w:rsid w:val="525CF973"/>
    <w:rsid w:val="5264DF8F"/>
    <w:rsid w:val="5344B650"/>
    <w:rsid w:val="543842DB"/>
    <w:rsid w:val="54852737"/>
    <w:rsid w:val="5502BEF6"/>
    <w:rsid w:val="550D1795"/>
    <w:rsid w:val="564A136D"/>
    <w:rsid w:val="564C7B45"/>
    <w:rsid w:val="565AE85D"/>
    <w:rsid w:val="569EDFDC"/>
    <w:rsid w:val="572C5206"/>
    <w:rsid w:val="576A439B"/>
    <w:rsid w:val="57C56D96"/>
    <w:rsid w:val="583A5FB8"/>
    <w:rsid w:val="584789BD"/>
    <w:rsid w:val="591C77F3"/>
    <w:rsid w:val="5964885A"/>
    <w:rsid w:val="5A2B5034"/>
    <w:rsid w:val="5A7FFD77"/>
    <w:rsid w:val="5A82C676"/>
    <w:rsid w:val="5B948E50"/>
    <w:rsid w:val="5BB051E2"/>
    <w:rsid w:val="5BF708BE"/>
    <w:rsid w:val="5CD3BC6E"/>
    <w:rsid w:val="5D357CBF"/>
    <w:rsid w:val="5D56478D"/>
    <w:rsid w:val="5DB4D792"/>
    <w:rsid w:val="5DEC2B12"/>
    <w:rsid w:val="5E384FD6"/>
    <w:rsid w:val="5E4DD98A"/>
    <w:rsid w:val="5E9B5529"/>
    <w:rsid w:val="5E9FE40A"/>
    <w:rsid w:val="5EA89A85"/>
    <w:rsid w:val="5EBED822"/>
    <w:rsid w:val="5EEA757D"/>
    <w:rsid w:val="5F68A99B"/>
    <w:rsid w:val="5F787659"/>
    <w:rsid w:val="5FA3EFF4"/>
    <w:rsid w:val="5FB8046D"/>
    <w:rsid w:val="60276243"/>
    <w:rsid w:val="604F252F"/>
    <w:rsid w:val="6059F408"/>
    <w:rsid w:val="606D1D81"/>
    <w:rsid w:val="60FA0F53"/>
    <w:rsid w:val="61A6C8A4"/>
    <w:rsid w:val="61D784CC"/>
    <w:rsid w:val="6281ADF8"/>
    <w:rsid w:val="6295DFB4"/>
    <w:rsid w:val="62F2002E"/>
    <w:rsid w:val="62F74D63"/>
    <w:rsid w:val="635BA2B8"/>
    <w:rsid w:val="63A73328"/>
    <w:rsid w:val="64231FC2"/>
    <w:rsid w:val="642BD876"/>
    <w:rsid w:val="64F14680"/>
    <w:rsid w:val="64FEB3AC"/>
    <w:rsid w:val="650DAEF4"/>
    <w:rsid w:val="65BA496F"/>
    <w:rsid w:val="65FAA228"/>
    <w:rsid w:val="663484A8"/>
    <w:rsid w:val="66B1FECE"/>
    <w:rsid w:val="66F236AF"/>
    <w:rsid w:val="678668D3"/>
    <w:rsid w:val="67B07969"/>
    <w:rsid w:val="67DE3C1C"/>
    <w:rsid w:val="6880438B"/>
    <w:rsid w:val="6924655E"/>
    <w:rsid w:val="6A02E695"/>
    <w:rsid w:val="6A2A4061"/>
    <w:rsid w:val="6A821FC3"/>
    <w:rsid w:val="6AC79967"/>
    <w:rsid w:val="6AFFCB2D"/>
    <w:rsid w:val="6B235FFC"/>
    <w:rsid w:val="6BAFAF65"/>
    <w:rsid w:val="6CA8139E"/>
    <w:rsid w:val="6CBAB496"/>
    <w:rsid w:val="6D415370"/>
    <w:rsid w:val="6DDC56F6"/>
    <w:rsid w:val="6DFB7ABA"/>
    <w:rsid w:val="6DFE1062"/>
    <w:rsid w:val="6E0AD959"/>
    <w:rsid w:val="6E2CEE7E"/>
    <w:rsid w:val="6EEF5E70"/>
    <w:rsid w:val="6F4BCDDD"/>
    <w:rsid w:val="6F5590E6"/>
    <w:rsid w:val="6FABBE8F"/>
    <w:rsid w:val="702F94A3"/>
    <w:rsid w:val="7049DBB7"/>
    <w:rsid w:val="7050E655"/>
    <w:rsid w:val="7062C4FF"/>
    <w:rsid w:val="706B2660"/>
    <w:rsid w:val="7074D602"/>
    <w:rsid w:val="708B2ED1"/>
    <w:rsid w:val="709B2BEA"/>
    <w:rsid w:val="70C5F02E"/>
    <w:rsid w:val="70FC1B90"/>
    <w:rsid w:val="71410C47"/>
    <w:rsid w:val="718B73D8"/>
    <w:rsid w:val="71B1DF5D"/>
    <w:rsid w:val="71E47D03"/>
    <w:rsid w:val="71F101F9"/>
    <w:rsid w:val="7299FC2F"/>
    <w:rsid w:val="72A2A0A0"/>
    <w:rsid w:val="72CE286B"/>
    <w:rsid w:val="72E62293"/>
    <w:rsid w:val="730A1D69"/>
    <w:rsid w:val="73550963"/>
    <w:rsid w:val="73625019"/>
    <w:rsid w:val="7376BC61"/>
    <w:rsid w:val="73CCDA91"/>
    <w:rsid w:val="73F229FA"/>
    <w:rsid w:val="740995C1"/>
    <w:rsid w:val="74335117"/>
    <w:rsid w:val="746B1C6C"/>
    <w:rsid w:val="747B8C68"/>
    <w:rsid w:val="74AC2A3A"/>
    <w:rsid w:val="74BD8437"/>
    <w:rsid w:val="74C49A56"/>
    <w:rsid w:val="74E03867"/>
    <w:rsid w:val="7528434F"/>
    <w:rsid w:val="7537CC93"/>
    <w:rsid w:val="759E3B64"/>
    <w:rsid w:val="75A3FFE1"/>
    <w:rsid w:val="75FD53DF"/>
    <w:rsid w:val="76486E7F"/>
    <w:rsid w:val="767F4E9E"/>
    <w:rsid w:val="7750889C"/>
    <w:rsid w:val="7779B04C"/>
    <w:rsid w:val="77B4A1C3"/>
    <w:rsid w:val="77ED5E21"/>
    <w:rsid w:val="77FC3B18"/>
    <w:rsid w:val="7876FC2F"/>
    <w:rsid w:val="79403B2B"/>
    <w:rsid w:val="796257C5"/>
    <w:rsid w:val="796F81CA"/>
    <w:rsid w:val="797157E6"/>
    <w:rsid w:val="79892E82"/>
    <w:rsid w:val="79980B79"/>
    <w:rsid w:val="79B20F5F"/>
    <w:rsid w:val="79CF0491"/>
    <w:rsid w:val="7A05F935"/>
    <w:rsid w:val="7A75D916"/>
    <w:rsid w:val="7ACA39DC"/>
    <w:rsid w:val="7B58559F"/>
    <w:rsid w:val="7C50CCF8"/>
    <w:rsid w:val="7C657E7B"/>
    <w:rsid w:val="7C934660"/>
    <w:rsid w:val="7CA08E88"/>
    <w:rsid w:val="7CF00214"/>
    <w:rsid w:val="7D36079D"/>
    <w:rsid w:val="7D8F988B"/>
    <w:rsid w:val="7E3E05A1"/>
    <w:rsid w:val="7EA377AE"/>
    <w:rsid w:val="7EB56BB9"/>
    <w:rsid w:val="7FCFE604"/>
    <w:rsid w:val="7FEE616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E8EC52"/>
  <w15:docId w15:val="{DBB5A415-3BE2-4098-8749-749E81235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0" w:qFormat="1"/>
    <w:lsdException w:name="heading 4" w:uiPriority="9"/>
    <w:lsdException w:name="heading 5" w:uiPriority="9"/>
    <w:lsdException w:name="heading 6"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4363"/>
    <w:rPr>
      <w:sz w:val="24"/>
      <w:szCs w:val="24"/>
    </w:rPr>
  </w:style>
  <w:style w:type="paragraph" w:styleId="Ttulo1">
    <w:name w:val="heading 1"/>
    <w:basedOn w:val="Tit1"/>
    <w:next w:val="Normal"/>
    <w:qFormat/>
    <w:rsid w:val="00076144"/>
    <w:pPr>
      <w:spacing w:before="480"/>
      <w:jc w:val="left"/>
      <w:outlineLvl w:val="0"/>
    </w:pPr>
    <w:rPr>
      <w:rFonts w:ascii="Lucida Sans" w:hAnsi="Lucida Sans"/>
    </w:rPr>
  </w:style>
  <w:style w:type="paragraph" w:styleId="Ttulo2">
    <w:name w:val="heading 2"/>
    <w:basedOn w:val="Tit2"/>
    <w:next w:val="Normal"/>
    <w:qFormat/>
    <w:rsid w:val="005576DE"/>
    <w:pPr>
      <w:outlineLvl w:val="1"/>
    </w:pPr>
    <w:rPr>
      <w:rFonts w:ascii="Lucida Sans" w:hAnsi="Lucida Sans"/>
    </w:rPr>
  </w:style>
  <w:style w:type="paragraph" w:styleId="Ttulo3">
    <w:name w:val="heading 3"/>
    <w:basedOn w:val="Tit3"/>
    <w:next w:val="Normal"/>
    <w:qFormat/>
    <w:rsid w:val="005576DE"/>
    <w:pPr>
      <w:outlineLvl w:val="2"/>
    </w:pPr>
    <w:rPr>
      <w:rFonts w:ascii="Lucida Sans" w:hAnsi="Lucida Sans"/>
      <w:b w:val="0"/>
      <w:caps/>
      <w:lang w:val="en-US"/>
    </w:rPr>
  </w:style>
  <w:style w:type="paragraph" w:styleId="Ttulo4">
    <w:name w:val="heading 4"/>
    <w:basedOn w:val="Normal"/>
    <w:next w:val="Normal"/>
    <w:pPr>
      <w:keepNext/>
      <w:outlineLvl w:val="3"/>
    </w:pPr>
    <w:rPr>
      <w:rFonts w:ascii="Arial" w:hAnsi="Arial" w:cs="Arial"/>
      <w:b/>
      <w:bCs/>
    </w:rPr>
  </w:style>
  <w:style w:type="paragraph" w:styleId="Ttulo5">
    <w:name w:val="heading 5"/>
    <w:basedOn w:val="Normal"/>
    <w:next w:val="Normal"/>
    <w:pPr>
      <w:keepNext/>
      <w:outlineLvl w:val="4"/>
    </w:pPr>
    <w:rPr>
      <w:rFonts w:ascii="Verdana" w:hAnsi="Verdana"/>
      <w:b/>
      <w:bCs/>
      <w:sz w:val="20"/>
    </w:rPr>
  </w:style>
  <w:style w:type="paragraph" w:styleId="Ttulo6">
    <w:name w:val="heading 6"/>
    <w:basedOn w:val="Normal"/>
    <w:next w:val="Normal"/>
    <w:pPr>
      <w:keepNext/>
      <w:spacing w:after="360"/>
      <w:outlineLvl w:val="5"/>
    </w:pPr>
    <w:rPr>
      <w:rFonts w:ascii="Verdana" w:hAnsi="Verdana"/>
      <w:b/>
      <w:bCs/>
      <w:sz w:val="36"/>
    </w:rPr>
  </w:style>
  <w:style w:type="paragraph" w:styleId="Ttulo8">
    <w:name w:val="heading 8"/>
    <w:basedOn w:val="Normal"/>
    <w:next w:val="Normal"/>
    <w:link w:val="Ttulo8Char"/>
    <w:uiPriority w:val="9"/>
    <w:semiHidden/>
    <w:unhideWhenUsed/>
    <w:qFormat/>
    <w:rsid w:val="008702A0"/>
    <w:pPr>
      <w:spacing w:before="240" w:after="60"/>
      <w:outlineLvl w:val="7"/>
    </w:pPr>
    <w:rPr>
      <w:rFonts w:ascii="Calibri" w:hAnsi="Calibri"/>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jc w:val="center"/>
    </w:pPr>
    <w:rPr>
      <w:rFonts w:ascii="Verdana" w:hAnsi="Verdana" w:cs="Tahoma"/>
      <w:b/>
      <w:bCs/>
      <w:sz w:val="36"/>
    </w:rPr>
  </w:style>
  <w:style w:type="paragraph" w:styleId="Cabealho">
    <w:name w:val="header"/>
    <w:basedOn w:val="Normal"/>
    <w:link w:val="CabealhoChar"/>
    <w:uiPriority w:val="99"/>
    <w:rsid w:val="00743E4E"/>
    <w:pPr>
      <w:tabs>
        <w:tab w:val="center" w:pos="4419"/>
        <w:tab w:val="right" w:pos="8838"/>
      </w:tabs>
    </w:pPr>
    <w:rPr>
      <w:rFonts w:ascii="Lucida Fax" w:hAnsi="Lucida Fax"/>
    </w:rPr>
  </w:style>
  <w:style w:type="paragraph" w:styleId="Rodap">
    <w:name w:val="footer"/>
    <w:basedOn w:val="Normal"/>
    <w:link w:val="RodapChar"/>
    <w:uiPriority w:val="99"/>
    <w:pPr>
      <w:tabs>
        <w:tab w:val="center" w:pos="4419"/>
        <w:tab w:val="right" w:pos="8838"/>
      </w:tabs>
    </w:pPr>
  </w:style>
  <w:style w:type="character" w:styleId="Nmerodepgina">
    <w:name w:val="page number"/>
    <w:basedOn w:val="Fontepargpadro"/>
  </w:style>
  <w:style w:type="paragraph" w:styleId="Subttulo">
    <w:name w:val="Subtitle"/>
    <w:basedOn w:val="Normal"/>
    <w:rPr>
      <w:rFonts w:ascii="Arial" w:hAnsi="Arial" w:cs="Arial"/>
      <w:sz w:val="32"/>
    </w:rPr>
  </w:style>
  <w:style w:type="paragraph" w:styleId="Sumrio1">
    <w:name w:val="toc 1"/>
    <w:basedOn w:val="Normal"/>
    <w:next w:val="Normal"/>
    <w:autoRedefine/>
    <w:uiPriority w:val="39"/>
    <w:rsid w:val="00FD2F9D"/>
    <w:pPr>
      <w:spacing w:before="120" w:after="120"/>
    </w:pPr>
    <w:rPr>
      <w:rFonts w:ascii="Lucida Sans" w:hAnsi="Lucida Sans"/>
      <w:b/>
      <w:bCs/>
      <w:caps/>
    </w:rPr>
  </w:style>
  <w:style w:type="paragraph" w:customStyle="1" w:styleId="Tit1">
    <w:name w:val="Tit1"/>
    <w:basedOn w:val="Normal"/>
    <w:next w:val="Texto"/>
    <w:pPr>
      <w:keepNext/>
      <w:spacing w:after="480"/>
      <w:jc w:val="center"/>
    </w:pPr>
    <w:rPr>
      <w:rFonts w:ascii="Arial" w:hAnsi="Arial" w:cs="Arial"/>
      <w:b/>
      <w:bCs/>
      <w:caps/>
      <w:sz w:val="36"/>
    </w:rPr>
  </w:style>
  <w:style w:type="paragraph" w:customStyle="1" w:styleId="Texto">
    <w:name w:val="Texto"/>
    <w:basedOn w:val="Normal"/>
    <w:qFormat/>
    <w:rsid w:val="004139EF"/>
    <w:pPr>
      <w:spacing w:before="120" w:after="120"/>
      <w:jc w:val="both"/>
    </w:pPr>
    <w:rPr>
      <w:rFonts w:ascii="Cambria" w:hAnsi="Cambria"/>
    </w:rPr>
  </w:style>
  <w:style w:type="paragraph" w:customStyle="1" w:styleId="Tit2">
    <w:name w:val="Tit2"/>
    <w:basedOn w:val="Normal"/>
    <w:next w:val="Texto"/>
    <w:pPr>
      <w:keepNext/>
      <w:spacing w:before="360" w:after="360"/>
    </w:pPr>
    <w:rPr>
      <w:rFonts w:ascii="Arial" w:hAnsi="Arial" w:cs="Arial"/>
      <w:b/>
      <w:bCs/>
      <w:sz w:val="28"/>
    </w:rPr>
  </w:style>
  <w:style w:type="paragraph" w:customStyle="1" w:styleId="Tit3">
    <w:name w:val="Tit3"/>
    <w:basedOn w:val="Normal"/>
    <w:next w:val="Texto"/>
    <w:pPr>
      <w:keepNext/>
      <w:spacing w:before="240" w:after="240"/>
    </w:pPr>
    <w:rPr>
      <w:rFonts w:ascii="Arial" w:hAnsi="Arial" w:cs="Arial"/>
      <w:b/>
      <w:bCs/>
    </w:rPr>
  </w:style>
  <w:style w:type="paragraph" w:customStyle="1" w:styleId="Destaque">
    <w:name w:val="Destaque"/>
    <w:basedOn w:val="Texto"/>
    <w:next w:val="Texto"/>
    <w:rPr>
      <w:b/>
      <w:bCs/>
    </w:rPr>
  </w:style>
  <w:style w:type="paragraph" w:customStyle="1" w:styleId="Marcadores">
    <w:name w:val="Marcadores"/>
    <w:basedOn w:val="Normal"/>
    <w:qFormat/>
    <w:rsid w:val="00DE63E0"/>
    <w:pPr>
      <w:numPr>
        <w:numId w:val="12"/>
      </w:numPr>
      <w:spacing w:before="60" w:after="60"/>
    </w:pPr>
    <w:rPr>
      <w:rFonts w:ascii="Cambria" w:hAnsi="Cambria"/>
    </w:rPr>
  </w:style>
  <w:style w:type="paragraph" w:customStyle="1" w:styleId="Numerador">
    <w:name w:val="Numerador"/>
    <w:basedOn w:val="Normal"/>
    <w:qFormat/>
    <w:rsid w:val="00427D8D"/>
    <w:pPr>
      <w:numPr>
        <w:numId w:val="11"/>
      </w:numPr>
      <w:spacing w:before="60" w:after="60" w:line="288" w:lineRule="auto"/>
    </w:pPr>
    <w:rPr>
      <w:rFonts w:ascii="Cambria" w:hAnsi="Cambria"/>
    </w:rPr>
  </w:style>
  <w:style w:type="paragraph" w:styleId="Sumrio2">
    <w:name w:val="toc 2"/>
    <w:basedOn w:val="Normal"/>
    <w:next w:val="Normal"/>
    <w:autoRedefine/>
    <w:uiPriority w:val="39"/>
    <w:rsid w:val="00FD2F9D"/>
    <w:pPr>
      <w:ind w:left="240"/>
    </w:pPr>
    <w:rPr>
      <w:rFonts w:ascii="Lucida Sans" w:hAnsi="Lucida Sans"/>
      <w:b/>
    </w:rPr>
  </w:style>
  <w:style w:type="paragraph" w:styleId="Sumrio3">
    <w:name w:val="toc 3"/>
    <w:basedOn w:val="Normal"/>
    <w:next w:val="Normal"/>
    <w:autoRedefine/>
    <w:uiPriority w:val="39"/>
    <w:rsid w:val="00FD2F9D"/>
    <w:pPr>
      <w:ind w:left="480"/>
    </w:pPr>
    <w:rPr>
      <w:rFonts w:ascii="Lucida Sans" w:hAnsi="Lucida Sans"/>
      <w:iCs/>
      <w:caps/>
      <w:sz w:val="20"/>
    </w:rPr>
  </w:style>
  <w:style w:type="paragraph" w:styleId="Sumrio4">
    <w:name w:val="toc 4"/>
    <w:basedOn w:val="Normal"/>
    <w:next w:val="Normal"/>
    <w:autoRedefine/>
    <w:semiHidden/>
    <w:pPr>
      <w:ind w:left="720"/>
    </w:pPr>
    <w:rPr>
      <w:szCs w:val="21"/>
    </w:rPr>
  </w:style>
  <w:style w:type="paragraph" w:styleId="Sumrio5">
    <w:name w:val="toc 5"/>
    <w:basedOn w:val="Normal"/>
    <w:next w:val="Normal"/>
    <w:autoRedefine/>
    <w:semiHidden/>
    <w:pPr>
      <w:ind w:left="960"/>
    </w:pPr>
    <w:rPr>
      <w:szCs w:val="21"/>
    </w:rPr>
  </w:style>
  <w:style w:type="paragraph" w:styleId="Sumrio6">
    <w:name w:val="toc 6"/>
    <w:basedOn w:val="Normal"/>
    <w:next w:val="Normal"/>
    <w:autoRedefine/>
    <w:semiHidden/>
    <w:pPr>
      <w:ind w:left="1200"/>
    </w:pPr>
    <w:rPr>
      <w:szCs w:val="21"/>
    </w:rPr>
  </w:style>
  <w:style w:type="paragraph" w:styleId="Sumrio7">
    <w:name w:val="toc 7"/>
    <w:basedOn w:val="Normal"/>
    <w:next w:val="Normal"/>
    <w:autoRedefine/>
    <w:semiHidden/>
    <w:pPr>
      <w:ind w:left="1440"/>
    </w:pPr>
    <w:rPr>
      <w:szCs w:val="21"/>
    </w:rPr>
  </w:style>
  <w:style w:type="paragraph" w:styleId="Sumrio8">
    <w:name w:val="toc 8"/>
    <w:basedOn w:val="Normal"/>
    <w:next w:val="Normal"/>
    <w:autoRedefine/>
    <w:semiHidden/>
    <w:pPr>
      <w:ind w:left="1680"/>
    </w:pPr>
    <w:rPr>
      <w:szCs w:val="21"/>
    </w:rPr>
  </w:style>
  <w:style w:type="paragraph" w:styleId="Sumrio9">
    <w:name w:val="toc 9"/>
    <w:basedOn w:val="Normal"/>
    <w:next w:val="Normal"/>
    <w:autoRedefine/>
    <w:semiHidden/>
    <w:pPr>
      <w:ind w:left="1920"/>
    </w:pPr>
    <w:rPr>
      <w:szCs w:val="21"/>
    </w:rPr>
  </w:style>
  <w:style w:type="character" w:styleId="Hyperlink">
    <w:name w:val="Hyperlink"/>
    <w:uiPriority w:val="99"/>
    <w:rPr>
      <w:color w:val="0000FF"/>
      <w:u w:val="single"/>
    </w:rPr>
  </w:style>
  <w:style w:type="paragraph" w:styleId="Corpodetexto">
    <w:name w:val="Body Text"/>
    <w:basedOn w:val="Normal"/>
    <w:pPr>
      <w:jc w:val="center"/>
    </w:pPr>
    <w:rPr>
      <w:sz w:val="40"/>
    </w:rPr>
  </w:style>
  <w:style w:type="paragraph" w:styleId="PargrafodaLista">
    <w:name w:val="List Paragraph"/>
    <w:basedOn w:val="Texto"/>
    <w:uiPriority w:val="1"/>
    <w:qFormat/>
    <w:rsid w:val="00A41550"/>
    <w:pPr>
      <w:spacing w:after="0"/>
    </w:pPr>
  </w:style>
  <w:style w:type="character" w:customStyle="1" w:styleId="CabealhoChar">
    <w:name w:val="Cabeçalho Char"/>
    <w:link w:val="Cabealho"/>
    <w:uiPriority w:val="99"/>
    <w:rsid w:val="00743E4E"/>
    <w:rPr>
      <w:rFonts w:ascii="Lucida Fax" w:hAnsi="Lucida Fax"/>
      <w:sz w:val="24"/>
      <w:szCs w:val="24"/>
    </w:rPr>
  </w:style>
  <w:style w:type="paragraph" w:styleId="Textodebalo">
    <w:name w:val="Balloon Text"/>
    <w:basedOn w:val="Normal"/>
    <w:link w:val="TextodebaloChar"/>
    <w:uiPriority w:val="99"/>
    <w:semiHidden/>
    <w:unhideWhenUsed/>
    <w:rsid w:val="0030266C"/>
    <w:rPr>
      <w:rFonts w:ascii="Tahoma" w:hAnsi="Tahoma" w:cs="Tahoma"/>
      <w:sz w:val="16"/>
      <w:szCs w:val="16"/>
    </w:rPr>
  </w:style>
  <w:style w:type="character" w:customStyle="1" w:styleId="TextodebaloChar">
    <w:name w:val="Texto de balão Char"/>
    <w:link w:val="Textodebalo"/>
    <w:uiPriority w:val="99"/>
    <w:semiHidden/>
    <w:rsid w:val="0030266C"/>
    <w:rPr>
      <w:rFonts w:ascii="Tahoma" w:hAnsi="Tahoma" w:cs="Tahoma"/>
      <w:sz w:val="16"/>
      <w:szCs w:val="16"/>
    </w:rPr>
  </w:style>
  <w:style w:type="character" w:customStyle="1" w:styleId="RodapChar">
    <w:name w:val="Rodapé Char"/>
    <w:link w:val="Rodap"/>
    <w:uiPriority w:val="99"/>
    <w:rsid w:val="00743E4E"/>
    <w:rPr>
      <w:sz w:val="24"/>
      <w:szCs w:val="24"/>
    </w:rPr>
  </w:style>
  <w:style w:type="character" w:customStyle="1" w:styleId="TtuloChar">
    <w:name w:val="Título Char"/>
    <w:link w:val="Ttulo"/>
    <w:rsid w:val="00A90A75"/>
    <w:rPr>
      <w:rFonts w:ascii="Verdana" w:hAnsi="Verdana" w:cs="Tahoma"/>
      <w:b/>
      <w:bCs/>
      <w:sz w:val="36"/>
      <w:szCs w:val="24"/>
    </w:rPr>
  </w:style>
  <w:style w:type="paragraph" w:styleId="NormalWeb">
    <w:name w:val="Normal (Web)"/>
    <w:basedOn w:val="Normal"/>
    <w:uiPriority w:val="99"/>
    <w:semiHidden/>
    <w:rsid w:val="00441ED2"/>
    <w:pPr>
      <w:spacing w:before="100" w:beforeAutospacing="1" w:after="100" w:afterAutospacing="1"/>
    </w:pPr>
    <w:rPr>
      <w:color w:val="000000"/>
    </w:rPr>
  </w:style>
  <w:style w:type="paragraph" w:customStyle="1" w:styleId="Default">
    <w:name w:val="Default"/>
    <w:rsid w:val="00B12E0A"/>
    <w:pPr>
      <w:autoSpaceDE w:val="0"/>
      <w:autoSpaceDN w:val="0"/>
      <w:adjustRightInd w:val="0"/>
    </w:pPr>
    <w:rPr>
      <w:color w:val="000000"/>
      <w:sz w:val="24"/>
      <w:szCs w:val="24"/>
      <w:lang w:eastAsia="en-US"/>
    </w:rPr>
  </w:style>
  <w:style w:type="character" w:customStyle="1" w:styleId="Ttulo8Char">
    <w:name w:val="Título 8 Char"/>
    <w:link w:val="Ttulo8"/>
    <w:uiPriority w:val="9"/>
    <w:semiHidden/>
    <w:rsid w:val="008702A0"/>
    <w:rPr>
      <w:rFonts w:ascii="Calibri" w:eastAsia="Times New Roman" w:hAnsi="Calibri" w:cs="Times New Roman"/>
      <w:i/>
      <w:iCs/>
      <w:sz w:val="24"/>
      <w:szCs w:val="24"/>
    </w:rPr>
  </w:style>
  <w:style w:type="paragraph" w:styleId="Recuodecorpodetexto2">
    <w:name w:val="Body Text Indent 2"/>
    <w:basedOn w:val="Normal"/>
    <w:link w:val="Recuodecorpodetexto2Char"/>
    <w:uiPriority w:val="99"/>
    <w:semiHidden/>
    <w:unhideWhenUsed/>
    <w:rsid w:val="008702A0"/>
    <w:pPr>
      <w:spacing w:after="120" w:line="480" w:lineRule="auto"/>
      <w:ind w:left="283"/>
    </w:pPr>
  </w:style>
  <w:style w:type="character" w:customStyle="1" w:styleId="Recuodecorpodetexto2Char">
    <w:name w:val="Recuo de corpo de texto 2 Char"/>
    <w:link w:val="Recuodecorpodetexto2"/>
    <w:uiPriority w:val="99"/>
    <w:semiHidden/>
    <w:rsid w:val="008702A0"/>
    <w:rPr>
      <w:sz w:val="24"/>
      <w:szCs w:val="24"/>
    </w:rPr>
  </w:style>
  <w:style w:type="paragraph" w:styleId="Recuodecorpodetexto3">
    <w:name w:val="Body Text Indent 3"/>
    <w:basedOn w:val="Normal"/>
    <w:link w:val="Recuodecorpodetexto3Char"/>
    <w:uiPriority w:val="99"/>
    <w:semiHidden/>
    <w:unhideWhenUsed/>
    <w:rsid w:val="008702A0"/>
    <w:pPr>
      <w:spacing w:after="120"/>
      <w:ind w:left="283"/>
    </w:pPr>
    <w:rPr>
      <w:sz w:val="16"/>
      <w:szCs w:val="16"/>
    </w:rPr>
  </w:style>
  <w:style w:type="character" w:customStyle="1" w:styleId="Recuodecorpodetexto3Char">
    <w:name w:val="Recuo de corpo de texto 3 Char"/>
    <w:link w:val="Recuodecorpodetexto3"/>
    <w:uiPriority w:val="99"/>
    <w:semiHidden/>
    <w:rsid w:val="008702A0"/>
    <w:rPr>
      <w:sz w:val="16"/>
      <w:szCs w:val="16"/>
    </w:rPr>
  </w:style>
  <w:style w:type="paragraph" w:customStyle="1" w:styleId="texto0">
    <w:name w:val="texto"/>
    <w:basedOn w:val="Normal"/>
    <w:rsid w:val="003B04FF"/>
    <w:pPr>
      <w:spacing w:before="100" w:beforeAutospacing="1" w:after="100" w:afterAutospacing="1"/>
    </w:pPr>
    <w:rPr>
      <w:rFonts w:ascii="Verdana" w:eastAsia="Arial Unicode MS" w:hAnsi="Verdana" w:cs="Arial Unicode MS"/>
      <w:color w:val="000000"/>
      <w:sz w:val="17"/>
      <w:szCs w:val="17"/>
    </w:rPr>
  </w:style>
  <w:style w:type="character" w:styleId="Forte">
    <w:name w:val="Strong"/>
    <w:uiPriority w:val="22"/>
    <w:qFormat/>
    <w:rsid w:val="007723AC"/>
    <w:rPr>
      <w:b/>
      <w:bCs/>
    </w:rPr>
  </w:style>
  <w:style w:type="character" w:styleId="nfase">
    <w:name w:val="Emphasis"/>
    <w:uiPriority w:val="20"/>
    <w:qFormat/>
    <w:rsid w:val="00370C12"/>
    <w:rPr>
      <w:i/>
      <w:iCs/>
    </w:rPr>
  </w:style>
  <w:style w:type="character" w:customStyle="1" w:styleId="apple-converted-space">
    <w:name w:val="apple-converted-space"/>
    <w:basedOn w:val="Fontepargpadro"/>
    <w:rsid w:val="00CF10C8"/>
  </w:style>
  <w:style w:type="character" w:customStyle="1" w:styleId="pagenav">
    <w:name w:val="pagenav"/>
    <w:basedOn w:val="Fontepargpadro"/>
    <w:rsid w:val="0083255E"/>
  </w:style>
  <w:style w:type="paragraph" w:styleId="Recuodecorpodetexto">
    <w:name w:val="Body Text Indent"/>
    <w:basedOn w:val="Normal"/>
    <w:link w:val="RecuodecorpodetextoChar"/>
    <w:uiPriority w:val="99"/>
    <w:unhideWhenUsed/>
    <w:rsid w:val="00D31B89"/>
    <w:pPr>
      <w:spacing w:after="120"/>
      <w:ind w:left="283"/>
    </w:pPr>
  </w:style>
  <w:style w:type="character" w:customStyle="1" w:styleId="RecuodecorpodetextoChar">
    <w:name w:val="Recuo de corpo de texto Char"/>
    <w:link w:val="Recuodecorpodetexto"/>
    <w:uiPriority w:val="99"/>
    <w:rsid w:val="00D31B89"/>
    <w:rPr>
      <w:sz w:val="24"/>
      <w:szCs w:val="24"/>
    </w:rPr>
  </w:style>
  <w:style w:type="paragraph" w:styleId="Textodenotaderodap">
    <w:name w:val="footnote text"/>
    <w:basedOn w:val="Normal"/>
    <w:link w:val="TextodenotaderodapChar"/>
    <w:uiPriority w:val="99"/>
    <w:unhideWhenUsed/>
    <w:rsid w:val="00D31B89"/>
    <w:rPr>
      <w:rFonts w:ascii="Calibri" w:hAnsi="Calibri"/>
      <w:sz w:val="20"/>
      <w:szCs w:val="20"/>
      <w:lang w:eastAsia="en-US"/>
    </w:rPr>
  </w:style>
  <w:style w:type="character" w:customStyle="1" w:styleId="TextodenotaderodapChar">
    <w:name w:val="Texto de nota de rodapé Char"/>
    <w:link w:val="Textodenotaderodap"/>
    <w:uiPriority w:val="99"/>
    <w:rsid w:val="00D31B89"/>
    <w:rPr>
      <w:rFonts w:ascii="Calibri" w:hAnsi="Calibri"/>
      <w:lang w:eastAsia="en-US"/>
    </w:rPr>
  </w:style>
  <w:style w:type="character" w:styleId="Refdenotaderodap">
    <w:name w:val="footnote reference"/>
    <w:uiPriority w:val="99"/>
    <w:semiHidden/>
    <w:unhideWhenUsed/>
    <w:rsid w:val="00D31B89"/>
    <w:rPr>
      <w:vertAlign w:val="superscript"/>
    </w:rPr>
  </w:style>
  <w:style w:type="paragraph" w:customStyle="1" w:styleId="TxBrp3">
    <w:name w:val="TxBr_p3"/>
    <w:basedOn w:val="Normal"/>
    <w:rsid w:val="00296409"/>
    <w:pPr>
      <w:widowControl w:val="0"/>
      <w:tabs>
        <w:tab w:val="left" w:pos="697"/>
      </w:tabs>
      <w:autoSpaceDE w:val="0"/>
      <w:autoSpaceDN w:val="0"/>
      <w:adjustRightInd w:val="0"/>
      <w:spacing w:line="215" w:lineRule="atLeast"/>
      <w:ind w:firstLine="697"/>
    </w:pPr>
    <w:rPr>
      <w:sz w:val="20"/>
      <w:lang w:val="en-US"/>
    </w:rPr>
  </w:style>
  <w:style w:type="paragraph" w:styleId="Textoembloco">
    <w:name w:val="Block Text"/>
    <w:basedOn w:val="Normal"/>
    <w:semiHidden/>
    <w:rsid w:val="007F576B"/>
    <w:pPr>
      <w:ind w:left="709" w:right="284"/>
      <w:jc w:val="both"/>
    </w:pPr>
    <w:rPr>
      <w:rFonts w:ascii="Arial" w:hAnsi="Arial"/>
      <w:szCs w:val="20"/>
    </w:rPr>
  </w:style>
  <w:style w:type="paragraph" w:customStyle="1" w:styleId="TxBrp16">
    <w:name w:val="TxBr_p16"/>
    <w:basedOn w:val="Normal"/>
    <w:rsid w:val="008A678A"/>
    <w:pPr>
      <w:widowControl w:val="0"/>
      <w:tabs>
        <w:tab w:val="left" w:pos="697"/>
      </w:tabs>
      <w:autoSpaceDE w:val="0"/>
      <w:autoSpaceDN w:val="0"/>
      <w:adjustRightInd w:val="0"/>
      <w:spacing w:line="215" w:lineRule="atLeast"/>
      <w:ind w:firstLine="698"/>
      <w:jc w:val="both"/>
    </w:pPr>
    <w:rPr>
      <w:sz w:val="20"/>
      <w:lang w:val="en-US"/>
    </w:rPr>
  </w:style>
  <w:style w:type="paragraph" w:customStyle="1" w:styleId="TxBrp15">
    <w:name w:val="TxBr_p15"/>
    <w:basedOn w:val="Normal"/>
    <w:rsid w:val="008A678A"/>
    <w:pPr>
      <w:widowControl w:val="0"/>
      <w:tabs>
        <w:tab w:val="left" w:pos="204"/>
      </w:tabs>
      <w:autoSpaceDE w:val="0"/>
      <w:autoSpaceDN w:val="0"/>
      <w:adjustRightInd w:val="0"/>
      <w:spacing w:line="243" w:lineRule="atLeast"/>
      <w:jc w:val="both"/>
    </w:pPr>
    <w:rPr>
      <w:sz w:val="20"/>
      <w:lang w:val="en-US"/>
    </w:rPr>
  </w:style>
  <w:style w:type="character" w:styleId="Refdecomentrio">
    <w:name w:val="annotation reference"/>
    <w:uiPriority w:val="99"/>
    <w:semiHidden/>
    <w:unhideWhenUsed/>
    <w:rsid w:val="002D1BAE"/>
    <w:rPr>
      <w:sz w:val="16"/>
      <w:szCs w:val="16"/>
    </w:rPr>
  </w:style>
  <w:style w:type="paragraph" w:styleId="Textodecomentrio">
    <w:name w:val="annotation text"/>
    <w:basedOn w:val="Normal"/>
    <w:link w:val="TextodecomentrioChar"/>
    <w:uiPriority w:val="99"/>
    <w:semiHidden/>
    <w:unhideWhenUsed/>
    <w:rsid w:val="002D1BAE"/>
    <w:rPr>
      <w:sz w:val="20"/>
      <w:szCs w:val="20"/>
    </w:rPr>
  </w:style>
  <w:style w:type="character" w:customStyle="1" w:styleId="TextodecomentrioChar">
    <w:name w:val="Texto de comentário Char"/>
    <w:basedOn w:val="Fontepargpadro"/>
    <w:link w:val="Textodecomentrio"/>
    <w:uiPriority w:val="99"/>
    <w:semiHidden/>
    <w:rsid w:val="002D1BAE"/>
  </w:style>
  <w:style w:type="paragraph" w:styleId="Reviso">
    <w:name w:val="Revision"/>
    <w:hidden/>
    <w:uiPriority w:val="99"/>
    <w:semiHidden/>
    <w:rsid w:val="002D1BAE"/>
    <w:rPr>
      <w:sz w:val="24"/>
      <w:szCs w:val="24"/>
    </w:rPr>
  </w:style>
  <w:style w:type="character" w:customStyle="1" w:styleId="texto1">
    <w:name w:val="texto1"/>
    <w:rsid w:val="006871A0"/>
    <w:rPr>
      <w:rFonts w:ascii="Verdana" w:hAnsi="Verdana" w:hint="default"/>
      <w:b w:val="0"/>
      <w:bCs w:val="0"/>
      <w:color w:val="000000"/>
      <w:sz w:val="15"/>
      <w:szCs w:val="15"/>
    </w:rPr>
  </w:style>
  <w:style w:type="table" w:styleId="Tabelacomgrade">
    <w:name w:val="Table Grid"/>
    <w:basedOn w:val="Tabelanormal"/>
    <w:uiPriority w:val="59"/>
    <w:rsid w:val="00687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semiHidden/>
    <w:unhideWhenUsed/>
    <w:qFormat/>
    <w:rsid w:val="0009342A"/>
    <w:pPr>
      <w:spacing w:after="200"/>
    </w:pPr>
    <w:rPr>
      <w:rFonts w:ascii="Cambria" w:hAnsi="Cambria"/>
      <w:i/>
      <w:iCs/>
      <w:color w:val="44546A"/>
      <w:sz w:val="18"/>
      <w:szCs w:val="18"/>
    </w:rPr>
  </w:style>
  <w:style w:type="table" w:customStyle="1" w:styleId="TabeladeGrade4-nfase61">
    <w:name w:val="Tabela de Grade 4 - Ênfase 61"/>
    <w:basedOn w:val="Tabelanormal"/>
    <w:next w:val="Tabelanormal"/>
    <w:uiPriority w:val="49"/>
    <w:rsid w:val="0072569D"/>
    <w:pPr>
      <w:widowControl w:val="0"/>
    </w:pPr>
    <w:rPr>
      <w:rFonts w:ascii="Calibri" w:eastAsia="Calibri" w:hAnsi="Calibri" w:cs="Calibri"/>
      <w:color w:val="000000"/>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StrongEmphasis">
    <w:name w:val="Strong Emphasis"/>
    <w:basedOn w:val="Fontepargpadro"/>
    <w:uiPriority w:val="1"/>
    <w:rsid w:val="19CA384D"/>
    <w:rPr>
      <w:b/>
      <w:bCs/>
    </w:rPr>
  </w:style>
  <w:style w:type="paragraph" w:customStyle="1" w:styleId="Textbody">
    <w:name w:val="Text body"/>
    <w:basedOn w:val="Normal"/>
    <w:uiPriority w:val="1"/>
    <w:rsid w:val="19CA384D"/>
    <w:pPr>
      <w:spacing w:after="1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961253">
      <w:bodyDiv w:val="1"/>
      <w:marLeft w:val="0"/>
      <w:marRight w:val="0"/>
      <w:marTop w:val="0"/>
      <w:marBottom w:val="0"/>
      <w:divBdr>
        <w:top w:val="none" w:sz="0" w:space="0" w:color="auto"/>
        <w:left w:val="none" w:sz="0" w:space="0" w:color="auto"/>
        <w:bottom w:val="none" w:sz="0" w:space="0" w:color="auto"/>
        <w:right w:val="none" w:sz="0" w:space="0" w:color="auto"/>
      </w:divBdr>
    </w:div>
    <w:div w:id="174818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1.xml"/><Relationship Id="rId26" Type="http://schemas.openxmlformats.org/officeDocument/2006/relationships/header" Target="header1.xml"/><Relationship Id="rId39" Type="http://schemas.openxmlformats.org/officeDocument/2006/relationships/image" Target="media/image12.jpeg"/><Relationship Id="rId21" Type="http://schemas.openxmlformats.org/officeDocument/2006/relationships/hyperlink" Target="http://www.google.com/url?q=http%3A%2F%2Fwww.mudrunner.com.br&amp;sa=D&amp;sntz=1&amp;usg=AFQjCNF0WuHSqWxLlDegdvz6d4uK2TJVnQ" TargetMode="External"/><Relationship Id="rId42" Type="http://schemas.openxmlformats.org/officeDocument/2006/relationships/image" Target="media/image15.jpeg"/><Relationship Id="rId47" Type="http://schemas.openxmlformats.org/officeDocument/2006/relationships/hyperlink" Target="http://pne.mec.gov.br/"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pne.mec.gov.br/"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mail.google.com/mail/u/0/h/odqutl3vi8kb/?&amp;v=b&amp;cs=wh&amp;to=equipeventuri@gmail.com" TargetMode="External"/><Relationship Id="rId37" Type="http://schemas.openxmlformats.org/officeDocument/2006/relationships/image" Target="media/image9.jpeg"/><Relationship Id="rId40" Type="http://schemas.openxmlformats.org/officeDocument/2006/relationships/image" Target="media/image13.jpeg"/><Relationship Id="rId45"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hyperlink" Target="http://portal.mec.gov.br/component/content/article?id=12991" TargetMode="External"/><Relationship Id="rId23" Type="http://schemas.openxmlformats.org/officeDocument/2006/relationships/image" Target="media/image7.jpg"/><Relationship Id="rId28" Type="http://schemas.openxmlformats.org/officeDocument/2006/relationships/header" Target="header2.xm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4"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hyperlink" Target="http://www.planalto.gov.br/ccivil_03/_Ato2015-2018/2015/Lei/L13146.htm" TargetMode="External"/><Relationship Id="rId22" Type="http://schemas.openxmlformats.org/officeDocument/2006/relationships/hyperlink" Target="http://www.google.com/url?q=http%3A%2F%2Fwww.facebook.com%2Fbaja.mud&amp;sa=D&amp;sntz=1&amp;usg=AFQjCNEs1qV-xA0WbXtDlcuMqu50TZRhhQ" TargetMode="External"/><Relationship Id="rId27" Type="http://schemas.openxmlformats.org/officeDocument/2006/relationships/footer" Target="footer2.xml"/><Relationship Id="rId30" Type="http://schemas.openxmlformats.org/officeDocument/2006/relationships/image" Target="media/image8.jpeg"/><Relationship Id="rId35" Type="http://schemas.openxmlformats.org/officeDocument/2006/relationships/image" Target="media/image10.jpeg"/><Relationship Id="rId43" Type="http://schemas.openxmlformats.org/officeDocument/2006/relationships/image" Target="media/image16.jpe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portal.mec.gov.br/index.php?option=com_docman&amp;view=download&amp;alias=104251-rces007-18&amp;category_slug=dezembro-2018-pdf&amp;Itemid=30192" TargetMode="External"/><Relationship Id="rId25" Type="http://schemas.openxmlformats.org/officeDocument/2006/relationships/hyperlink" Target="http://www.google.com/url?q=http%3A%2F%2Fwww.equipeventuri.com&amp;sa=D&amp;sntz=1&amp;usg=AFQjCNGPwuKHhyB3FL7ovWvoIoE_LbO6uw" TargetMode="External"/><Relationship Id="rId38" Type="http://schemas.openxmlformats.org/officeDocument/2006/relationships/image" Target="media/image11.jpeg"/><Relationship Id="rId46" Type="http://schemas.openxmlformats.org/officeDocument/2006/relationships/hyperlink" Target="http://portal.mec.gov.br/component/content/article?id=12991" TargetMode="External"/><Relationship Id="rId20" Type="http://schemas.openxmlformats.org/officeDocument/2006/relationships/hyperlink" Target="https://mail.google.com/mail/u/0/h/odqutl3vi8kb/?&amp;v=b&amp;cs=wh&amp;to=contato@mudrunner.com.br" TargetMode="External"/><Relationship Id="rId41"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Meus%20documentos\Apoio\modelos_WORD\Apostilas_exatas.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6124567474048443E-2"/>
          <c:y val="0.26470588235294118"/>
          <c:w val="0.57785467128027679"/>
          <c:h val="0.48529411764705882"/>
        </c:manualLayout>
      </c:layout>
      <c:pie3DChart>
        <c:varyColors val="1"/>
        <c:ser>
          <c:idx val="0"/>
          <c:order val="0"/>
          <c:tx>
            <c:strRef>
              <c:f>Sheet1!$A$2</c:f>
              <c:strCache>
                <c:ptCount val="1"/>
                <c:pt idx="0">
                  <c:v>Leste</c:v>
                </c:pt>
              </c:strCache>
            </c:strRef>
          </c:tx>
          <c:spPr>
            <a:solidFill>
              <a:srgbClr val="9999FF"/>
            </a:solidFill>
            <a:ln w="9524">
              <a:solidFill>
                <a:srgbClr val="000000"/>
              </a:solidFill>
              <a:prstDash val="solid"/>
            </a:ln>
          </c:spPr>
          <c:dPt>
            <c:idx val="0"/>
            <c:bubble3D val="0"/>
            <c:extLst>
              <c:ext xmlns:c16="http://schemas.microsoft.com/office/drawing/2014/chart" uri="{C3380CC4-5D6E-409C-BE32-E72D297353CC}">
                <c16:uniqueId val="{00000000-DA6E-4306-BBEC-142AE6E30437}"/>
              </c:ext>
            </c:extLst>
          </c:dPt>
          <c:dPt>
            <c:idx val="1"/>
            <c:bubble3D val="0"/>
            <c:spPr>
              <a:solidFill>
                <a:srgbClr val="993366"/>
              </a:solidFill>
              <a:ln w="9524">
                <a:solidFill>
                  <a:srgbClr val="000000"/>
                </a:solidFill>
                <a:prstDash val="solid"/>
              </a:ln>
            </c:spPr>
            <c:extLst>
              <c:ext xmlns:c16="http://schemas.microsoft.com/office/drawing/2014/chart" uri="{C3380CC4-5D6E-409C-BE32-E72D297353CC}">
                <c16:uniqueId val="{00000002-DA6E-4306-BBEC-142AE6E30437}"/>
              </c:ext>
            </c:extLst>
          </c:dPt>
          <c:dPt>
            <c:idx val="2"/>
            <c:bubble3D val="0"/>
            <c:spPr>
              <a:solidFill>
                <a:srgbClr val="FFFFCC"/>
              </a:solidFill>
              <a:ln w="9524">
                <a:solidFill>
                  <a:srgbClr val="000000"/>
                </a:solidFill>
                <a:prstDash val="solid"/>
              </a:ln>
            </c:spPr>
            <c:extLst>
              <c:ext xmlns:c16="http://schemas.microsoft.com/office/drawing/2014/chart" uri="{C3380CC4-5D6E-409C-BE32-E72D297353CC}">
                <c16:uniqueId val="{00000004-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06-DA6E-4306-BBEC-142AE6E30437}"/>
              </c:ext>
            </c:extLst>
          </c:dPt>
          <c:cat>
            <c:strRef>
              <c:f>Sheet1!$B$1:$E$1</c:f>
              <c:strCache>
                <c:ptCount val="4"/>
                <c:pt idx="0">
                  <c:v>Doutores</c:v>
                </c:pt>
                <c:pt idx="1">
                  <c:v>Mestres</c:v>
                </c:pt>
                <c:pt idx="2">
                  <c:v>Especialistas</c:v>
                </c:pt>
                <c:pt idx="3">
                  <c:v>Graduados</c:v>
                </c:pt>
              </c:strCache>
            </c:strRef>
          </c:cat>
          <c:val>
            <c:numRef>
              <c:f>Sheet1!$B$2:$E$2</c:f>
              <c:numCache>
                <c:formatCode>General</c:formatCode>
                <c:ptCount val="4"/>
                <c:pt idx="0">
                  <c:v>23</c:v>
                </c:pt>
                <c:pt idx="1">
                  <c:v>23</c:v>
                </c:pt>
                <c:pt idx="2">
                  <c:v>2</c:v>
                </c:pt>
                <c:pt idx="3">
                  <c:v>4</c:v>
                </c:pt>
              </c:numCache>
            </c:numRef>
          </c:val>
          <c:extLst>
            <c:ext xmlns:c16="http://schemas.microsoft.com/office/drawing/2014/chart" uri="{C3380CC4-5D6E-409C-BE32-E72D297353CC}">
              <c16:uniqueId val="{00000007-DA6E-4306-BBEC-142AE6E30437}"/>
            </c:ext>
          </c:extLst>
        </c:ser>
        <c:ser>
          <c:idx val="1"/>
          <c:order val="1"/>
          <c:tx>
            <c:strRef>
              <c:f>Sheet1!$A$3</c:f>
              <c:strCache>
                <c:ptCount val="1"/>
                <c:pt idx="0">
                  <c:v> </c:v>
                </c:pt>
              </c:strCache>
            </c:strRef>
          </c:tx>
          <c:spPr>
            <a:solidFill>
              <a:srgbClr val="993366"/>
            </a:solidFill>
            <a:ln w="9524">
              <a:solidFill>
                <a:srgbClr val="000000"/>
              </a:solidFill>
              <a:prstDash val="solid"/>
            </a:ln>
          </c:spPr>
          <c:dPt>
            <c:idx val="0"/>
            <c:bubble3D val="0"/>
            <c:spPr>
              <a:solidFill>
                <a:srgbClr val="9999FF"/>
              </a:solidFill>
              <a:ln w="9524">
                <a:solidFill>
                  <a:srgbClr val="000000"/>
                </a:solidFill>
                <a:prstDash val="solid"/>
              </a:ln>
            </c:spPr>
            <c:extLst>
              <c:ext xmlns:c16="http://schemas.microsoft.com/office/drawing/2014/chart" uri="{C3380CC4-5D6E-409C-BE32-E72D297353CC}">
                <c16:uniqueId val="{00000009-DA6E-4306-BBEC-142AE6E30437}"/>
              </c:ext>
            </c:extLst>
          </c:dPt>
          <c:dPt>
            <c:idx val="1"/>
            <c:bubble3D val="0"/>
            <c:extLst>
              <c:ext xmlns:c16="http://schemas.microsoft.com/office/drawing/2014/chart" uri="{C3380CC4-5D6E-409C-BE32-E72D297353CC}">
                <c16:uniqueId val="{0000000A-DA6E-4306-BBEC-142AE6E30437}"/>
              </c:ext>
            </c:extLst>
          </c:dPt>
          <c:dPt>
            <c:idx val="2"/>
            <c:bubble3D val="0"/>
            <c:spPr>
              <a:solidFill>
                <a:srgbClr val="FFFFCC"/>
              </a:solidFill>
              <a:ln w="9524">
                <a:solidFill>
                  <a:srgbClr val="000000"/>
                </a:solidFill>
                <a:prstDash val="solid"/>
              </a:ln>
            </c:spPr>
            <c:extLst>
              <c:ext xmlns:c16="http://schemas.microsoft.com/office/drawing/2014/chart" uri="{C3380CC4-5D6E-409C-BE32-E72D297353CC}">
                <c16:uniqueId val="{0000000C-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0E-DA6E-4306-BBEC-142AE6E30437}"/>
              </c:ext>
            </c:extLst>
          </c:dPt>
          <c:cat>
            <c:strRef>
              <c:f>Sheet1!$B$1:$E$1</c:f>
              <c:strCache>
                <c:ptCount val="4"/>
                <c:pt idx="0">
                  <c:v>Doutores</c:v>
                </c:pt>
                <c:pt idx="1">
                  <c:v>Mestres</c:v>
                </c:pt>
                <c:pt idx="2">
                  <c:v>Especialistas</c:v>
                </c:pt>
                <c:pt idx="3">
                  <c:v>Graduados</c:v>
                </c:pt>
              </c:strCache>
            </c:strRef>
          </c:cat>
          <c:val>
            <c:numRef>
              <c:f>Sheet1!$B$3:$E$3</c:f>
              <c:numCache>
                <c:formatCode>General</c:formatCode>
                <c:ptCount val="4"/>
              </c:numCache>
            </c:numRef>
          </c:val>
          <c:extLst>
            <c:ext xmlns:c16="http://schemas.microsoft.com/office/drawing/2014/chart" uri="{C3380CC4-5D6E-409C-BE32-E72D297353CC}">
              <c16:uniqueId val="{0000000F-DA6E-4306-BBEC-142AE6E30437}"/>
            </c:ext>
          </c:extLst>
        </c:ser>
        <c:ser>
          <c:idx val="2"/>
          <c:order val="2"/>
          <c:tx>
            <c:strRef>
              <c:f>Sheet1!$A$4</c:f>
              <c:strCache>
                <c:ptCount val="1"/>
                <c:pt idx="0">
                  <c:v> </c:v>
                </c:pt>
              </c:strCache>
            </c:strRef>
          </c:tx>
          <c:spPr>
            <a:solidFill>
              <a:srgbClr val="FFFFCC"/>
            </a:solidFill>
            <a:ln w="9524">
              <a:solidFill>
                <a:srgbClr val="000000"/>
              </a:solidFill>
              <a:prstDash val="solid"/>
            </a:ln>
          </c:spPr>
          <c:dPt>
            <c:idx val="0"/>
            <c:bubble3D val="0"/>
            <c:spPr>
              <a:solidFill>
                <a:srgbClr val="9999FF"/>
              </a:solidFill>
              <a:ln w="9524">
                <a:solidFill>
                  <a:srgbClr val="000000"/>
                </a:solidFill>
                <a:prstDash val="solid"/>
              </a:ln>
            </c:spPr>
            <c:extLst>
              <c:ext xmlns:c16="http://schemas.microsoft.com/office/drawing/2014/chart" uri="{C3380CC4-5D6E-409C-BE32-E72D297353CC}">
                <c16:uniqueId val="{00000011-DA6E-4306-BBEC-142AE6E30437}"/>
              </c:ext>
            </c:extLst>
          </c:dPt>
          <c:dPt>
            <c:idx val="1"/>
            <c:bubble3D val="0"/>
            <c:spPr>
              <a:solidFill>
                <a:srgbClr val="993366"/>
              </a:solidFill>
              <a:ln w="9524">
                <a:solidFill>
                  <a:srgbClr val="000000"/>
                </a:solidFill>
                <a:prstDash val="solid"/>
              </a:ln>
            </c:spPr>
            <c:extLst>
              <c:ext xmlns:c16="http://schemas.microsoft.com/office/drawing/2014/chart" uri="{C3380CC4-5D6E-409C-BE32-E72D297353CC}">
                <c16:uniqueId val="{00000013-DA6E-4306-BBEC-142AE6E30437}"/>
              </c:ext>
            </c:extLst>
          </c:dPt>
          <c:dPt>
            <c:idx val="2"/>
            <c:bubble3D val="0"/>
            <c:extLst>
              <c:ext xmlns:c16="http://schemas.microsoft.com/office/drawing/2014/chart" uri="{C3380CC4-5D6E-409C-BE32-E72D297353CC}">
                <c16:uniqueId val="{00000014-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16-DA6E-4306-BBEC-142AE6E30437}"/>
              </c:ext>
            </c:extLst>
          </c:dPt>
          <c:cat>
            <c:strRef>
              <c:f>Sheet1!$B$1:$E$1</c:f>
              <c:strCache>
                <c:ptCount val="4"/>
                <c:pt idx="0">
                  <c:v>Doutores</c:v>
                </c:pt>
                <c:pt idx="1">
                  <c:v>Mestres</c:v>
                </c:pt>
                <c:pt idx="2">
                  <c:v>Especialistas</c:v>
                </c:pt>
                <c:pt idx="3">
                  <c:v>Graduados</c:v>
                </c:pt>
              </c:strCache>
            </c:strRef>
          </c:cat>
          <c:val>
            <c:numRef>
              <c:f>Sheet1!$B$4:$E$4</c:f>
              <c:numCache>
                <c:formatCode>General</c:formatCode>
                <c:ptCount val="4"/>
              </c:numCache>
            </c:numRef>
          </c:val>
          <c:extLst>
            <c:ext xmlns:c16="http://schemas.microsoft.com/office/drawing/2014/chart" uri="{C3380CC4-5D6E-409C-BE32-E72D297353CC}">
              <c16:uniqueId val="{00000017-DA6E-4306-BBEC-142AE6E30437}"/>
            </c:ext>
          </c:extLst>
        </c:ser>
        <c:dLbls>
          <c:showLegendKey val="0"/>
          <c:showVal val="0"/>
          <c:showCatName val="0"/>
          <c:showSerName val="0"/>
          <c:showPercent val="0"/>
          <c:showBubbleSize val="0"/>
          <c:showLeaderLines val="1"/>
        </c:dLbls>
      </c:pie3DChart>
      <c:spPr>
        <a:solidFill>
          <a:srgbClr val="C0C0C0"/>
        </a:solidFill>
        <a:ln w="9524">
          <a:solidFill>
            <a:srgbClr val="808080"/>
          </a:solidFill>
          <a:prstDash val="solid"/>
        </a:ln>
      </c:spPr>
    </c:plotArea>
    <c:legend>
      <c:legendPos val="r"/>
      <c:layout>
        <c:manualLayout>
          <c:xMode val="edge"/>
          <c:yMode val="edge"/>
          <c:x val="0.72664359861591699"/>
          <c:y val="0.21323529411764705"/>
          <c:w val="0.25951557093425603"/>
          <c:h val="0.56617647058823528"/>
        </c:manualLayout>
      </c:layout>
      <c:overlay val="0"/>
      <c:spPr>
        <a:noFill/>
        <a:ln w="2381">
          <a:solidFill>
            <a:srgbClr val="000000"/>
          </a:solidFill>
          <a:prstDash val="solid"/>
        </a:ln>
      </c:spPr>
      <c:txPr>
        <a:bodyPr/>
        <a:lstStyle/>
        <a:p>
          <a:pPr>
            <a:defRPr sz="551" b="1" i="0" u="none" strike="noStrike" baseline="0">
              <a:solidFill>
                <a:srgbClr val="000000"/>
              </a:solidFill>
              <a:latin typeface="Calibri"/>
              <a:ea typeface="Calibri"/>
              <a:cs typeface="Calibri"/>
            </a:defRPr>
          </a:pPr>
          <a:endParaRPr lang="pt-BR"/>
        </a:p>
      </c:txPr>
    </c:legend>
    <c:plotVisOnly val="1"/>
    <c:dispBlanksAs val="zero"/>
    <c:showDLblsOverMax val="0"/>
  </c:chart>
  <c:spPr>
    <a:noFill/>
    <a:ln>
      <a:noFill/>
    </a:ln>
  </c:spPr>
  <c:txPr>
    <a:bodyPr/>
    <a:lstStyle/>
    <a:p>
      <a:pPr>
        <a:defRPr sz="600" b="1" i="0" u="none" strike="noStrike" baseline="0">
          <a:solidFill>
            <a:srgbClr val="000000"/>
          </a:solidFill>
          <a:latin typeface="Calibri"/>
          <a:ea typeface="Calibri"/>
          <a:cs typeface="Calibri"/>
        </a:defRPr>
      </a:pPr>
      <a:endParaRPr lang="pt-BR"/>
    </a:p>
  </c:txPr>
  <c:externalData r:id="rId1">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DBD6F0-0CF4-4333-9C20-A15F5E8A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Apostilas_exatas</Template>
  <TotalTime>21</TotalTime>
  <Pages>68</Pages>
  <Words>15005</Words>
  <Characters>81032</Characters>
  <Application>Microsoft Office Word</Application>
  <DocSecurity>0</DocSecurity>
  <Lines>675</Lines>
  <Paragraphs>191</Paragraphs>
  <ScaleCrop>false</ScaleCrop>
  <Company>Hewlett-Packard Company</Company>
  <LinksUpToDate>false</LinksUpToDate>
  <CharactersWithSpaces>95846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Cefet/RJ</dc:title>
  <dc:subject>Modelos</dc:subject>
  <dc:creator>Ricardo</dc:creator>
  <cp:lastModifiedBy>ANA LETICIA COUTO ARAUJO</cp:lastModifiedBy>
  <cp:revision>49</cp:revision>
  <cp:lastPrinted>2003-10-16T16:58:00Z</cp:lastPrinted>
  <dcterms:created xsi:type="dcterms:W3CDTF">2023-09-29T15:41:00Z</dcterms:created>
  <dcterms:modified xsi:type="dcterms:W3CDTF">2023-09-29T17:22:00Z</dcterms:modified>
</cp:coreProperties>
</file>